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C55A8D" w14:textId="77777777" w:rsidR="006D6EC7" w:rsidRPr="009D1BFA" w:rsidRDefault="006D6EC7" w:rsidP="006D6EC7">
      <w:pPr>
        <w:rPr>
          <w:rFonts w:ascii="Arial" w:hAnsi="Arial" w:cs="Arial"/>
        </w:rPr>
      </w:pPr>
      <w:bookmarkStart w:id="0" w:name="_Toc36630594"/>
      <w:bookmarkStart w:id="1" w:name="_Toc37418116"/>
      <w:bookmarkStart w:id="2" w:name="_GoBack"/>
      <w:bookmarkEnd w:id="2"/>
    </w:p>
    <w:p w14:paraId="112FA546" w14:textId="77777777" w:rsidR="006D6EC7" w:rsidRPr="009D1BFA" w:rsidRDefault="006D6EC7" w:rsidP="006D6EC7">
      <w:pPr>
        <w:rPr>
          <w:rFonts w:ascii="Arial" w:hAnsi="Arial" w:cs="Arial"/>
        </w:rPr>
      </w:pPr>
    </w:p>
    <w:p w14:paraId="6BE41DEF" w14:textId="77777777" w:rsidR="006D6EC7" w:rsidRPr="009D1BFA" w:rsidRDefault="006D6EC7" w:rsidP="006D6EC7">
      <w:pPr>
        <w:rPr>
          <w:rFonts w:ascii="Arial" w:hAnsi="Arial" w:cs="Arial"/>
        </w:rPr>
      </w:pPr>
    </w:p>
    <w:p w14:paraId="295D39CF" w14:textId="77777777" w:rsidR="006D6EC7" w:rsidRPr="009D1BFA" w:rsidRDefault="006D6EC7" w:rsidP="006D6EC7">
      <w:pPr>
        <w:rPr>
          <w:rFonts w:ascii="Arial" w:hAnsi="Arial" w:cs="Arial"/>
        </w:rPr>
      </w:pPr>
    </w:p>
    <w:p w14:paraId="787F87E6" w14:textId="77777777" w:rsidR="006D6EC7" w:rsidRPr="009D1BFA" w:rsidRDefault="006D6EC7" w:rsidP="006D6EC7">
      <w:pPr>
        <w:rPr>
          <w:rFonts w:ascii="Arial" w:hAnsi="Arial" w:cs="Arial"/>
        </w:rPr>
      </w:pPr>
    </w:p>
    <w:p w14:paraId="4F8D6A41" w14:textId="77777777" w:rsidR="006D6EC7" w:rsidRPr="009D1BFA" w:rsidRDefault="006D6EC7" w:rsidP="006D6EC7">
      <w:pPr>
        <w:rPr>
          <w:rFonts w:ascii="Arial" w:hAnsi="Arial" w:cs="Arial"/>
        </w:rPr>
      </w:pPr>
    </w:p>
    <w:p w14:paraId="7F32286F" w14:textId="77777777" w:rsidR="006D6EC7" w:rsidRPr="009D1BFA" w:rsidRDefault="006D6EC7" w:rsidP="006D6EC7">
      <w:pPr>
        <w:rPr>
          <w:rFonts w:ascii="Arial" w:hAnsi="Arial" w:cs="Arial"/>
        </w:rPr>
      </w:pPr>
    </w:p>
    <w:p w14:paraId="42462EF3" w14:textId="77777777" w:rsidR="006D6EC7" w:rsidRPr="009D1BFA" w:rsidRDefault="006D6EC7" w:rsidP="006D6EC7">
      <w:pPr>
        <w:rPr>
          <w:rFonts w:ascii="Arial" w:hAnsi="Arial" w:cs="Arial"/>
        </w:rPr>
      </w:pPr>
    </w:p>
    <w:p w14:paraId="1983E73D" w14:textId="77777777" w:rsidR="006D6EC7" w:rsidRPr="009D1BFA" w:rsidRDefault="006D6EC7" w:rsidP="006D6EC7">
      <w:pPr>
        <w:rPr>
          <w:rFonts w:ascii="Arial" w:hAnsi="Arial" w:cs="Arial"/>
        </w:rPr>
      </w:pPr>
    </w:p>
    <w:p w14:paraId="744AC328" w14:textId="77777777" w:rsidR="006D6EC7" w:rsidRPr="009D1BFA" w:rsidRDefault="006D6EC7" w:rsidP="006D6EC7">
      <w:pPr>
        <w:rPr>
          <w:rFonts w:ascii="Arial" w:hAnsi="Arial" w:cs="Arial"/>
        </w:rPr>
      </w:pPr>
    </w:p>
    <w:p w14:paraId="732DD7FB" w14:textId="77777777" w:rsidR="00FC6CF7" w:rsidRPr="009D1BFA" w:rsidRDefault="00B5329A" w:rsidP="00FC6CF7">
      <w:pPr>
        <w:pStyle w:val="Overskrift8"/>
        <w:jc w:val="center"/>
        <w:rPr>
          <w:rFonts w:cs="Arial"/>
          <w:b/>
          <w:bCs/>
          <w:i w:val="0"/>
          <w:iCs/>
          <w:sz w:val="44"/>
        </w:rPr>
      </w:pPr>
      <w:r w:rsidRPr="009D1BFA">
        <w:rPr>
          <w:rFonts w:cs="Arial"/>
          <w:b/>
          <w:bCs/>
          <w:i w:val="0"/>
          <w:iCs/>
          <w:sz w:val="44"/>
        </w:rPr>
        <w:t>Visma Samhandling Arkiv</w:t>
      </w:r>
    </w:p>
    <w:p w14:paraId="40C39B2A" w14:textId="77777777" w:rsidR="00FC6CF7" w:rsidRPr="009D1BFA" w:rsidRDefault="00FC6CF7" w:rsidP="00FC6CF7">
      <w:pPr>
        <w:jc w:val="center"/>
        <w:rPr>
          <w:rFonts w:ascii="Arial" w:hAnsi="Arial" w:cs="Arial"/>
          <w:b/>
          <w:bCs/>
          <w:iCs/>
          <w:sz w:val="48"/>
        </w:rPr>
      </w:pPr>
    </w:p>
    <w:p w14:paraId="2B247226" w14:textId="77777777" w:rsidR="006D6EC7" w:rsidRPr="009D1BFA" w:rsidRDefault="006D6EC7" w:rsidP="006D6EC7">
      <w:pPr>
        <w:jc w:val="center"/>
        <w:rPr>
          <w:rFonts w:ascii="Arial" w:hAnsi="Arial" w:cs="Arial"/>
        </w:rPr>
      </w:pPr>
    </w:p>
    <w:p w14:paraId="3C316946" w14:textId="77777777" w:rsidR="006D6EC7" w:rsidRPr="009D1BFA" w:rsidRDefault="006D6EC7" w:rsidP="006D6EC7">
      <w:pPr>
        <w:rPr>
          <w:rFonts w:ascii="Arial" w:hAnsi="Arial" w:cs="Arial"/>
        </w:rPr>
      </w:pPr>
    </w:p>
    <w:p w14:paraId="4EA0826A" w14:textId="77777777" w:rsidR="006D6EC7" w:rsidRPr="009D1BFA" w:rsidRDefault="006D6EC7" w:rsidP="00E35366">
      <w:pPr>
        <w:jc w:val="center"/>
        <w:rPr>
          <w:rFonts w:ascii="Arial" w:hAnsi="Arial" w:cs="Arial"/>
        </w:rPr>
      </w:pPr>
    </w:p>
    <w:p w14:paraId="7EB7EA21" w14:textId="77777777" w:rsidR="006D6EC7" w:rsidRPr="009D1BFA" w:rsidRDefault="006D6EC7" w:rsidP="006D6EC7">
      <w:pPr>
        <w:rPr>
          <w:rFonts w:ascii="Arial" w:hAnsi="Arial" w:cs="Arial"/>
        </w:rPr>
      </w:pPr>
    </w:p>
    <w:p w14:paraId="709DFB15" w14:textId="77777777" w:rsidR="006D6EC7" w:rsidRPr="009D1BFA" w:rsidRDefault="0096775F" w:rsidP="0096775F">
      <w:pPr>
        <w:jc w:val="center"/>
        <w:rPr>
          <w:rFonts w:ascii="Arial" w:hAnsi="Arial" w:cs="Arial"/>
        </w:rPr>
      </w:pPr>
      <w:r w:rsidRPr="009D1BFA">
        <w:rPr>
          <w:rFonts w:ascii="Arial" w:hAnsi="Arial" w:cs="Arial"/>
          <w:noProof/>
        </w:rPr>
        <w:drawing>
          <wp:inline distT="0" distB="0" distL="0" distR="0" wp14:anchorId="07F59A25" wp14:editId="74273662">
            <wp:extent cx="3322955" cy="1146175"/>
            <wp:effectExtent l="19050" t="0" r="0" b="0"/>
            <wp:docPr id="7"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3322955" cy="1146175"/>
                    </a:xfrm>
                    <a:prstGeom prst="rect">
                      <a:avLst/>
                    </a:prstGeom>
                    <a:noFill/>
                    <a:ln w="9525">
                      <a:noFill/>
                      <a:miter lim="800000"/>
                      <a:headEnd/>
                      <a:tailEnd/>
                    </a:ln>
                  </pic:spPr>
                </pic:pic>
              </a:graphicData>
            </a:graphic>
          </wp:inline>
        </w:drawing>
      </w:r>
    </w:p>
    <w:p w14:paraId="77B641A6" w14:textId="77777777" w:rsidR="006D6EC7" w:rsidRPr="009D1BFA" w:rsidRDefault="006D6EC7" w:rsidP="006D6EC7">
      <w:pPr>
        <w:rPr>
          <w:rFonts w:ascii="Arial" w:hAnsi="Arial" w:cs="Arial"/>
        </w:rPr>
      </w:pPr>
    </w:p>
    <w:p w14:paraId="2601623C" w14:textId="77777777" w:rsidR="006D6EC7" w:rsidRPr="009D1BFA" w:rsidRDefault="006D6EC7" w:rsidP="006D6EC7">
      <w:pPr>
        <w:rPr>
          <w:rFonts w:ascii="Arial" w:hAnsi="Arial" w:cs="Arial"/>
        </w:rPr>
      </w:pPr>
    </w:p>
    <w:p w14:paraId="1E22650D" w14:textId="77777777" w:rsidR="006D6EC7" w:rsidRPr="009D1BFA" w:rsidRDefault="006D6EC7" w:rsidP="006D6EC7">
      <w:pPr>
        <w:rPr>
          <w:rFonts w:ascii="Arial" w:hAnsi="Arial" w:cs="Arial"/>
        </w:rPr>
      </w:pPr>
    </w:p>
    <w:p w14:paraId="288B619D" w14:textId="77777777" w:rsidR="006D6EC7" w:rsidRPr="009D1BFA" w:rsidRDefault="006D6EC7" w:rsidP="006D6EC7">
      <w:pPr>
        <w:rPr>
          <w:rFonts w:ascii="Arial" w:hAnsi="Arial" w:cs="Arial"/>
        </w:rPr>
      </w:pPr>
    </w:p>
    <w:p w14:paraId="062C9F3A" w14:textId="77777777" w:rsidR="006D6EC7" w:rsidRPr="009D1BFA" w:rsidRDefault="006D6EC7" w:rsidP="006D6EC7">
      <w:pPr>
        <w:rPr>
          <w:rFonts w:ascii="Arial" w:hAnsi="Arial" w:cs="Arial"/>
        </w:rPr>
      </w:pPr>
    </w:p>
    <w:p w14:paraId="78E529B7" w14:textId="77777777" w:rsidR="006D6EC7" w:rsidRPr="009D1BFA" w:rsidRDefault="006D6EC7" w:rsidP="006D6EC7">
      <w:pPr>
        <w:rPr>
          <w:rFonts w:ascii="Arial" w:hAnsi="Arial" w:cs="Arial"/>
        </w:rPr>
      </w:pPr>
    </w:p>
    <w:p w14:paraId="0A7E53C9" w14:textId="77777777" w:rsidR="006D6EC7" w:rsidRPr="009D1BFA" w:rsidRDefault="006D6EC7" w:rsidP="006D6EC7">
      <w:pPr>
        <w:rPr>
          <w:rFonts w:ascii="Arial" w:hAnsi="Arial" w:cs="Arial"/>
        </w:rPr>
      </w:pPr>
    </w:p>
    <w:p w14:paraId="2B60F4B4" w14:textId="77777777" w:rsidR="006D6EC7" w:rsidRPr="009D1BFA" w:rsidRDefault="006D6EC7" w:rsidP="006D6EC7">
      <w:pPr>
        <w:rPr>
          <w:rFonts w:ascii="Arial" w:hAnsi="Arial" w:cs="Arial"/>
        </w:rPr>
      </w:pPr>
    </w:p>
    <w:p w14:paraId="41985716" w14:textId="77777777" w:rsidR="006D6EC7" w:rsidRPr="009D1BFA" w:rsidRDefault="006D6EC7" w:rsidP="006D6EC7">
      <w:pPr>
        <w:rPr>
          <w:rFonts w:ascii="Arial" w:hAnsi="Arial" w:cs="Arial"/>
        </w:rPr>
      </w:pPr>
    </w:p>
    <w:p w14:paraId="0C51BB97" w14:textId="77777777" w:rsidR="006D6EC7" w:rsidRPr="009D1BFA" w:rsidRDefault="006D6EC7" w:rsidP="006D6EC7">
      <w:pPr>
        <w:rPr>
          <w:rFonts w:ascii="Arial" w:hAnsi="Arial" w:cs="Arial"/>
        </w:rPr>
      </w:pPr>
    </w:p>
    <w:p w14:paraId="3696461B" w14:textId="77777777" w:rsidR="006D6EC7" w:rsidRPr="009D1BFA" w:rsidRDefault="006D6EC7" w:rsidP="006D6EC7">
      <w:pPr>
        <w:rPr>
          <w:rFonts w:ascii="Arial" w:hAnsi="Arial" w:cs="Arial"/>
        </w:rPr>
      </w:pPr>
    </w:p>
    <w:p w14:paraId="3E0C40C4" w14:textId="77777777" w:rsidR="006D6EC7" w:rsidRPr="009D1BFA" w:rsidRDefault="006D6EC7" w:rsidP="006D6EC7">
      <w:pPr>
        <w:rPr>
          <w:rFonts w:ascii="Arial" w:hAnsi="Arial" w:cs="Arial"/>
        </w:rPr>
      </w:pPr>
    </w:p>
    <w:p w14:paraId="771D7990" w14:textId="77777777" w:rsidR="001A4F9D" w:rsidRPr="009D1BFA" w:rsidRDefault="001A4F9D" w:rsidP="006D6EC7">
      <w:pPr>
        <w:rPr>
          <w:rFonts w:ascii="Arial" w:hAnsi="Arial" w:cs="Arial"/>
        </w:rPr>
      </w:pPr>
    </w:p>
    <w:p w14:paraId="40CD8BC3" w14:textId="77777777" w:rsidR="001A4F9D" w:rsidRPr="009D1BFA" w:rsidRDefault="001A4F9D" w:rsidP="006D6EC7">
      <w:pPr>
        <w:rPr>
          <w:rFonts w:ascii="Arial" w:hAnsi="Arial" w:cs="Arial"/>
        </w:rPr>
      </w:pPr>
    </w:p>
    <w:p w14:paraId="28779AD2" w14:textId="77777777" w:rsidR="001A4F9D" w:rsidRPr="009D1BFA" w:rsidRDefault="001A4F9D" w:rsidP="006D6EC7">
      <w:pPr>
        <w:rPr>
          <w:rFonts w:ascii="Arial" w:hAnsi="Arial" w:cs="Arial"/>
        </w:rPr>
      </w:pPr>
    </w:p>
    <w:p w14:paraId="0F7B421C" w14:textId="77777777" w:rsidR="001A4F9D" w:rsidRPr="009D1BFA" w:rsidRDefault="001A4F9D" w:rsidP="006D6EC7">
      <w:pPr>
        <w:rPr>
          <w:rFonts w:ascii="Arial" w:hAnsi="Arial" w:cs="Arial"/>
        </w:rPr>
      </w:pPr>
    </w:p>
    <w:p w14:paraId="06A3DB28" w14:textId="77777777" w:rsidR="001A4F9D" w:rsidRPr="009D1BFA" w:rsidRDefault="001A4F9D" w:rsidP="006D6EC7">
      <w:pPr>
        <w:rPr>
          <w:rFonts w:ascii="Arial" w:hAnsi="Arial" w:cs="Arial"/>
        </w:rPr>
      </w:pPr>
    </w:p>
    <w:p w14:paraId="571B3CBC" w14:textId="77777777" w:rsidR="001A4F9D" w:rsidRPr="009D1BFA" w:rsidRDefault="001A4F9D" w:rsidP="006D6EC7">
      <w:pPr>
        <w:rPr>
          <w:rFonts w:ascii="Arial" w:hAnsi="Arial" w:cs="Arial"/>
        </w:rPr>
      </w:pPr>
    </w:p>
    <w:p w14:paraId="4AF5E2C5" w14:textId="77777777" w:rsidR="006D6EC7" w:rsidRPr="009D1BFA" w:rsidRDefault="006D6EC7" w:rsidP="006D6EC7">
      <w:pPr>
        <w:rPr>
          <w:rFonts w:ascii="Arial" w:hAnsi="Arial" w:cs="Arial"/>
        </w:rPr>
      </w:pPr>
    </w:p>
    <w:p w14:paraId="68A38625" w14:textId="77777777" w:rsidR="004F3962" w:rsidRPr="009D1BFA" w:rsidRDefault="004F3962" w:rsidP="006D6EC7">
      <w:pPr>
        <w:rPr>
          <w:rFonts w:ascii="Arial" w:hAnsi="Arial" w:cs="Arial"/>
        </w:rPr>
      </w:pPr>
    </w:p>
    <w:p w14:paraId="645E2F87" w14:textId="77777777" w:rsidR="004F3962" w:rsidRPr="009D1BFA" w:rsidRDefault="004F3962" w:rsidP="006D6EC7">
      <w:pPr>
        <w:rPr>
          <w:rFonts w:ascii="Arial" w:hAnsi="Arial" w:cs="Arial"/>
        </w:rPr>
      </w:pPr>
    </w:p>
    <w:p w14:paraId="0C523213" w14:textId="77777777" w:rsidR="004F3962" w:rsidRPr="009D1BFA" w:rsidRDefault="004F3962" w:rsidP="006D6EC7">
      <w:pPr>
        <w:rPr>
          <w:rFonts w:ascii="Arial" w:hAnsi="Arial" w:cs="Arial"/>
        </w:rPr>
      </w:pPr>
    </w:p>
    <w:p w14:paraId="4857C92F" w14:textId="77777777" w:rsidR="004F3962" w:rsidRPr="009D1BFA" w:rsidRDefault="004F3962" w:rsidP="006D6EC7">
      <w:pPr>
        <w:rPr>
          <w:rFonts w:ascii="Arial" w:hAnsi="Arial" w:cs="Arial"/>
        </w:rPr>
      </w:pPr>
    </w:p>
    <w:p w14:paraId="6ACDF872" w14:textId="77777777" w:rsidR="004F3962" w:rsidRPr="009D1BFA" w:rsidRDefault="004F3962" w:rsidP="006D6EC7">
      <w:pPr>
        <w:rPr>
          <w:rFonts w:ascii="Arial" w:hAnsi="Arial" w:cs="Arial"/>
        </w:rPr>
      </w:pPr>
    </w:p>
    <w:p w14:paraId="7AC12E96" w14:textId="77777777" w:rsidR="004F3962" w:rsidRPr="009D1BFA" w:rsidRDefault="004F3962" w:rsidP="006D6EC7">
      <w:pPr>
        <w:rPr>
          <w:rFonts w:ascii="Arial" w:hAnsi="Arial" w:cs="Arial"/>
        </w:rPr>
      </w:pPr>
    </w:p>
    <w:p w14:paraId="60253663" w14:textId="77777777" w:rsidR="004F3962" w:rsidRPr="009D1BFA" w:rsidRDefault="004F3962" w:rsidP="006D6EC7">
      <w:pPr>
        <w:rPr>
          <w:rFonts w:ascii="Arial" w:hAnsi="Arial" w:cs="Arial"/>
        </w:rPr>
      </w:pPr>
    </w:p>
    <w:p w14:paraId="53B38231" w14:textId="77777777" w:rsidR="004F3962" w:rsidRPr="009D1BFA" w:rsidRDefault="004F3962" w:rsidP="006D6EC7">
      <w:pPr>
        <w:rPr>
          <w:rFonts w:ascii="Arial" w:hAnsi="Arial" w:cs="Arial"/>
        </w:rPr>
      </w:pPr>
    </w:p>
    <w:p w14:paraId="56097DAD" w14:textId="77777777" w:rsidR="006D6EC7" w:rsidRPr="009D1BFA" w:rsidRDefault="006D6EC7" w:rsidP="006D6EC7">
      <w:pPr>
        <w:rPr>
          <w:rFonts w:ascii="Arial" w:hAnsi="Arial" w:cs="Arial"/>
        </w:rPr>
      </w:pPr>
    </w:p>
    <w:p w14:paraId="45273515" w14:textId="77777777" w:rsidR="006D6EC7" w:rsidRPr="009D1BFA" w:rsidRDefault="006D6EC7" w:rsidP="006D6EC7">
      <w:pPr>
        <w:rPr>
          <w:rFonts w:ascii="Arial" w:hAnsi="Arial" w:cs="Arial"/>
        </w:rPr>
      </w:pPr>
    </w:p>
    <w:p w14:paraId="0C2C3B4D" w14:textId="77777777" w:rsidR="006D6EC7" w:rsidRPr="009D1BFA" w:rsidRDefault="006D6EC7" w:rsidP="006D6EC7">
      <w:pPr>
        <w:rPr>
          <w:rFonts w:ascii="Arial" w:hAnsi="Arial" w:cs="Arial"/>
        </w:rPr>
      </w:pPr>
    </w:p>
    <w:p w14:paraId="17EBB631" w14:textId="77777777" w:rsidR="006D6EC7" w:rsidRPr="009D1BFA" w:rsidRDefault="006D6EC7" w:rsidP="006D6EC7">
      <w:pPr>
        <w:rPr>
          <w:rFonts w:ascii="Arial" w:hAnsi="Arial" w:cs="Arial"/>
        </w:rPr>
      </w:pPr>
    </w:p>
    <w:p w14:paraId="48B938A3" w14:textId="77777777" w:rsidR="006D6EC7" w:rsidRPr="009D1BFA" w:rsidRDefault="006D6EC7" w:rsidP="006D6EC7">
      <w:pPr>
        <w:rPr>
          <w:rFonts w:ascii="Arial" w:hAnsi="Arial" w:cs="Arial"/>
        </w:rPr>
      </w:pPr>
    </w:p>
    <w:p w14:paraId="04BE9FF5" w14:textId="77777777" w:rsidR="006D6EC7" w:rsidRPr="009D1BFA" w:rsidRDefault="006D6EC7" w:rsidP="006D6EC7">
      <w:pPr>
        <w:rPr>
          <w:rFonts w:ascii="Arial" w:hAnsi="Arial" w:cs="Arial"/>
        </w:rPr>
      </w:pPr>
    </w:p>
    <w:p w14:paraId="200B2C35" w14:textId="77777777" w:rsidR="006D6EC7" w:rsidRPr="009D1BFA" w:rsidRDefault="006D6EC7" w:rsidP="006D6EC7">
      <w:pPr>
        <w:rPr>
          <w:rFonts w:ascii="Arial" w:hAnsi="Arial" w:cs="Arial"/>
        </w:rPr>
      </w:pPr>
    </w:p>
    <w:p w14:paraId="67ABBB8D" w14:textId="77777777" w:rsidR="006D6EC7" w:rsidRPr="009D1BFA" w:rsidRDefault="006D6EC7" w:rsidP="006D6EC7">
      <w:pPr>
        <w:rPr>
          <w:rFonts w:ascii="Arial" w:hAnsi="Arial" w:cs="Arial"/>
        </w:rPr>
      </w:pPr>
    </w:p>
    <w:p w14:paraId="4247094F" w14:textId="5982D765" w:rsidR="006D6EC7" w:rsidRPr="009D1BFA" w:rsidRDefault="006A2AC3" w:rsidP="00E35366">
      <w:pPr>
        <w:jc w:val="right"/>
        <w:rPr>
          <w:rFonts w:ascii="Arial" w:hAnsi="Arial" w:cs="Arial"/>
        </w:rPr>
      </w:pPr>
      <w:r w:rsidRPr="009D1BFA">
        <w:rPr>
          <w:rFonts w:ascii="Arial" w:hAnsi="Arial" w:cs="Arial"/>
        </w:rPr>
        <w:t xml:space="preserve">Oppdatert den </w:t>
      </w:r>
      <w:r w:rsidR="008C2F78">
        <w:rPr>
          <w:rFonts w:ascii="Arial" w:hAnsi="Arial" w:cs="Arial"/>
        </w:rPr>
        <w:t>23.04.2018</w:t>
      </w:r>
    </w:p>
    <w:p w14:paraId="3A3CE38E" w14:textId="77777777" w:rsidR="00ED3AB9" w:rsidRPr="009D1BFA" w:rsidRDefault="00ED3AB9">
      <w:pPr>
        <w:pStyle w:val="Overskrift4"/>
        <w:jc w:val="center"/>
        <w:rPr>
          <w:rFonts w:ascii="Arial" w:hAnsi="Arial" w:cs="Arial"/>
          <w:sz w:val="44"/>
          <w:szCs w:val="44"/>
          <w:lang w:val="nb-NO"/>
        </w:rPr>
      </w:pPr>
      <w:r w:rsidRPr="009D1BFA">
        <w:rPr>
          <w:rFonts w:ascii="Arial" w:hAnsi="Arial" w:cs="Arial"/>
          <w:sz w:val="44"/>
          <w:szCs w:val="44"/>
          <w:lang w:val="nb-NO"/>
        </w:rPr>
        <w:lastRenderedPageBreak/>
        <w:t>Innhold</w:t>
      </w:r>
    </w:p>
    <w:p w14:paraId="47C44CBA" w14:textId="77777777" w:rsidR="00AB12DC" w:rsidRDefault="00AB12DC">
      <w:pPr>
        <w:pStyle w:val="INNH1"/>
        <w:tabs>
          <w:tab w:val="right" w:pos="8777"/>
        </w:tabs>
        <w:rPr>
          <w:rFonts w:eastAsiaTheme="minorEastAsia" w:cstheme="minorBidi"/>
          <w:b w:val="0"/>
          <w:bCs w:val="0"/>
          <w:caps w:val="0"/>
          <w:noProof/>
          <w:u w:val="none"/>
        </w:rPr>
      </w:pPr>
      <w:r>
        <w:rPr>
          <w:rFonts w:ascii="Arial" w:hAnsi="Arial"/>
          <w:caps w:val="0"/>
        </w:rPr>
        <w:fldChar w:fldCharType="begin"/>
      </w:r>
      <w:r>
        <w:rPr>
          <w:rFonts w:ascii="Arial" w:hAnsi="Arial"/>
          <w:caps w:val="0"/>
        </w:rPr>
        <w:instrText xml:space="preserve"> TOC \o "1-3" \h \z \u </w:instrText>
      </w:r>
      <w:r>
        <w:rPr>
          <w:rFonts w:ascii="Arial" w:hAnsi="Arial"/>
          <w:caps w:val="0"/>
        </w:rPr>
        <w:fldChar w:fldCharType="separate"/>
      </w:r>
      <w:hyperlink w:anchor="_Toc512243092" w:history="1">
        <w:r w:rsidRPr="00A5355B">
          <w:rPr>
            <w:rStyle w:val="Hyperkobling"/>
            <w:rFonts w:ascii="Arial" w:hAnsi="Arial"/>
            <w:noProof/>
          </w:rPr>
          <w:t>1.0 Om Visma Samhandling Arkiv</w:t>
        </w:r>
        <w:r>
          <w:rPr>
            <w:noProof/>
            <w:webHidden/>
          </w:rPr>
          <w:tab/>
        </w:r>
        <w:r>
          <w:rPr>
            <w:noProof/>
            <w:webHidden/>
          </w:rPr>
          <w:fldChar w:fldCharType="begin"/>
        </w:r>
        <w:r>
          <w:rPr>
            <w:noProof/>
            <w:webHidden/>
          </w:rPr>
          <w:instrText xml:space="preserve"> PAGEREF _Toc512243092 \h </w:instrText>
        </w:r>
        <w:r>
          <w:rPr>
            <w:noProof/>
            <w:webHidden/>
          </w:rPr>
        </w:r>
        <w:r>
          <w:rPr>
            <w:noProof/>
            <w:webHidden/>
          </w:rPr>
          <w:fldChar w:fldCharType="separate"/>
        </w:r>
        <w:r>
          <w:rPr>
            <w:noProof/>
            <w:webHidden/>
          </w:rPr>
          <w:t>4</w:t>
        </w:r>
        <w:r>
          <w:rPr>
            <w:noProof/>
            <w:webHidden/>
          </w:rPr>
          <w:fldChar w:fldCharType="end"/>
        </w:r>
      </w:hyperlink>
    </w:p>
    <w:p w14:paraId="50C05436" w14:textId="77777777" w:rsidR="00AB12DC" w:rsidRDefault="00AB344F">
      <w:pPr>
        <w:pStyle w:val="INNH2"/>
        <w:tabs>
          <w:tab w:val="right" w:pos="8777"/>
        </w:tabs>
        <w:rPr>
          <w:rFonts w:eastAsiaTheme="minorEastAsia" w:cstheme="minorBidi"/>
          <w:b w:val="0"/>
          <w:bCs w:val="0"/>
          <w:smallCaps w:val="0"/>
          <w:noProof/>
        </w:rPr>
      </w:pPr>
      <w:hyperlink w:anchor="_Toc512243093" w:history="1">
        <w:r w:rsidR="00AB12DC" w:rsidRPr="00A5355B">
          <w:rPr>
            <w:rStyle w:val="Hyperkobling"/>
            <w:noProof/>
          </w:rPr>
          <w:t>1.1 Arkivering i VSArkiv</w:t>
        </w:r>
        <w:r w:rsidR="00AB12DC">
          <w:rPr>
            <w:noProof/>
            <w:webHidden/>
          </w:rPr>
          <w:tab/>
        </w:r>
        <w:r w:rsidR="00AB12DC">
          <w:rPr>
            <w:noProof/>
            <w:webHidden/>
          </w:rPr>
          <w:fldChar w:fldCharType="begin"/>
        </w:r>
        <w:r w:rsidR="00AB12DC">
          <w:rPr>
            <w:noProof/>
            <w:webHidden/>
          </w:rPr>
          <w:instrText xml:space="preserve"> PAGEREF _Toc512243093 \h </w:instrText>
        </w:r>
        <w:r w:rsidR="00AB12DC">
          <w:rPr>
            <w:noProof/>
            <w:webHidden/>
          </w:rPr>
        </w:r>
        <w:r w:rsidR="00AB12DC">
          <w:rPr>
            <w:noProof/>
            <w:webHidden/>
          </w:rPr>
          <w:fldChar w:fldCharType="separate"/>
        </w:r>
        <w:r w:rsidR="00AB12DC">
          <w:rPr>
            <w:noProof/>
            <w:webHidden/>
          </w:rPr>
          <w:t>4</w:t>
        </w:r>
        <w:r w:rsidR="00AB12DC">
          <w:rPr>
            <w:noProof/>
            <w:webHidden/>
          </w:rPr>
          <w:fldChar w:fldCharType="end"/>
        </w:r>
      </w:hyperlink>
    </w:p>
    <w:p w14:paraId="7D6B87E3" w14:textId="77777777" w:rsidR="00AB12DC" w:rsidRDefault="00AB344F">
      <w:pPr>
        <w:pStyle w:val="INNH2"/>
        <w:tabs>
          <w:tab w:val="right" w:pos="8777"/>
        </w:tabs>
        <w:rPr>
          <w:rFonts w:eastAsiaTheme="minorEastAsia" w:cstheme="minorBidi"/>
          <w:b w:val="0"/>
          <w:bCs w:val="0"/>
          <w:smallCaps w:val="0"/>
          <w:noProof/>
        </w:rPr>
      </w:pPr>
      <w:hyperlink w:anchor="_Toc512243094" w:history="1">
        <w:r w:rsidR="00AB12DC" w:rsidRPr="00A5355B">
          <w:rPr>
            <w:rStyle w:val="Hyperkobling"/>
            <w:noProof/>
          </w:rPr>
          <w:t>1.2 Strukturering i arkivet</w:t>
        </w:r>
        <w:r w:rsidR="00AB12DC">
          <w:rPr>
            <w:noProof/>
            <w:webHidden/>
          </w:rPr>
          <w:tab/>
        </w:r>
        <w:r w:rsidR="00AB12DC">
          <w:rPr>
            <w:noProof/>
            <w:webHidden/>
          </w:rPr>
          <w:fldChar w:fldCharType="begin"/>
        </w:r>
        <w:r w:rsidR="00AB12DC">
          <w:rPr>
            <w:noProof/>
            <w:webHidden/>
          </w:rPr>
          <w:instrText xml:space="preserve"> PAGEREF _Toc512243094 \h </w:instrText>
        </w:r>
        <w:r w:rsidR="00AB12DC">
          <w:rPr>
            <w:noProof/>
            <w:webHidden/>
          </w:rPr>
        </w:r>
        <w:r w:rsidR="00AB12DC">
          <w:rPr>
            <w:noProof/>
            <w:webHidden/>
          </w:rPr>
          <w:fldChar w:fldCharType="separate"/>
        </w:r>
        <w:r w:rsidR="00AB12DC">
          <w:rPr>
            <w:noProof/>
            <w:webHidden/>
          </w:rPr>
          <w:t>4</w:t>
        </w:r>
        <w:r w:rsidR="00AB12DC">
          <w:rPr>
            <w:noProof/>
            <w:webHidden/>
          </w:rPr>
          <w:fldChar w:fldCharType="end"/>
        </w:r>
      </w:hyperlink>
    </w:p>
    <w:p w14:paraId="2148FB5D" w14:textId="77777777" w:rsidR="00AB12DC" w:rsidRDefault="00AB344F">
      <w:pPr>
        <w:pStyle w:val="INNH1"/>
        <w:tabs>
          <w:tab w:val="right" w:pos="8777"/>
        </w:tabs>
        <w:rPr>
          <w:rFonts w:eastAsiaTheme="minorEastAsia" w:cstheme="minorBidi"/>
          <w:b w:val="0"/>
          <w:bCs w:val="0"/>
          <w:caps w:val="0"/>
          <w:noProof/>
          <w:u w:val="none"/>
        </w:rPr>
      </w:pPr>
      <w:hyperlink w:anchor="_Toc512243095" w:history="1">
        <w:r w:rsidR="00AB12DC" w:rsidRPr="00A5355B">
          <w:rPr>
            <w:rStyle w:val="Hyperkobling"/>
            <w:rFonts w:ascii="Arial" w:hAnsi="Arial"/>
            <w:noProof/>
          </w:rPr>
          <w:t>2.0 Innlogging</w:t>
        </w:r>
        <w:r w:rsidR="00AB12DC">
          <w:rPr>
            <w:noProof/>
            <w:webHidden/>
          </w:rPr>
          <w:tab/>
        </w:r>
        <w:r w:rsidR="00AB12DC">
          <w:rPr>
            <w:noProof/>
            <w:webHidden/>
          </w:rPr>
          <w:fldChar w:fldCharType="begin"/>
        </w:r>
        <w:r w:rsidR="00AB12DC">
          <w:rPr>
            <w:noProof/>
            <w:webHidden/>
          </w:rPr>
          <w:instrText xml:space="preserve"> PAGEREF _Toc512243095 \h </w:instrText>
        </w:r>
        <w:r w:rsidR="00AB12DC">
          <w:rPr>
            <w:noProof/>
            <w:webHidden/>
          </w:rPr>
        </w:r>
        <w:r w:rsidR="00AB12DC">
          <w:rPr>
            <w:noProof/>
            <w:webHidden/>
          </w:rPr>
          <w:fldChar w:fldCharType="separate"/>
        </w:r>
        <w:r w:rsidR="00AB12DC">
          <w:rPr>
            <w:noProof/>
            <w:webHidden/>
          </w:rPr>
          <w:t>5</w:t>
        </w:r>
        <w:r w:rsidR="00AB12DC">
          <w:rPr>
            <w:noProof/>
            <w:webHidden/>
          </w:rPr>
          <w:fldChar w:fldCharType="end"/>
        </w:r>
      </w:hyperlink>
    </w:p>
    <w:p w14:paraId="07DFE7D8" w14:textId="77777777" w:rsidR="00AB12DC" w:rsidRDefault="00AB344F">
      <w:pPr>
        <w:pStyle w:val="INNH2"/>
        <w:tabs>
          <w:tab w:val="right" w:pos="8777"/>
        </w:tabs>
        <w:rPr>
          <w:rFonts w:eastAsiaTheme="minorEastAsia" w:cstheme="minorBidi"/>
          <w:b w:val="0"/>
          <w:bCs w:val="0"/>
          <w:smallCaps w:val="0"/>
          <w:noProof/>
        </w:rPr>
      </w:pPr>
      <w:hyperlink w:anchor="_Toc512243096" w:history="1">
        <w:r w:rsidR="00AB12DC" w:rsidRPr="00A5355B">
          <w:rPr>
            <w:rStyle w:val="Hyperkobling"/>
            <w:noProof/>
          </w:rPr>
          <w:t>2.1 Endre passord</w:t>
        </w:r>
        <w:r w:rsidR="00AB12DC">
          <w:rPr>
            <w:noProof/>
            <w:webHidden/>
          </w:rPr>
          <w:tab/>
        </w:r>
        <w:r w:rsidR="00AB12DC">
          <w:rPr>
            <w:noProof/>
            <w:webHidden/>
          </w:rPr>
          <w:fldChar w:fldCharType="begin"/>
        </w:r>
        <w:r w:rsidR="00AB12DC">
          <w:rPr>
            <w:noProof/>
            <w:webHidden/>
          </w:rPr>
          <w:instrText xml:space="preserve"> PAGEREF _Toc512243096 \h </w:instrText>
        </w:r>
        <w:r w:rsidR="00AB12DC">
          <w:rPr>
            <w:noProof/>
            <w:webHidden/>
          </w:rPr>
        </w:r>
        <w:r w:rsidR="00AB12DC">
          <w:rPr>
            <w:noProof/>
            <w:webHidden/>
          </w:rPr>
          <w:fldChar w:fldCharType="separate"/>
        </w:r>
        <w:r w:rsidR="00AB12DC">
          <w:rPr>
            <w:noProof/>
            <w:webHidden/>
          </w:rPr>
          <w:t>6</w:t>
        </w:r>
        <w:r w:rsidR="00AB12DC">
          <w:rPr>
            <w:noProof/>
            <w:webHidden/>
          </w:rPr>
          <w:fldChar w:fldCharType="end"/>
        </w:r>
      </w:hyperlink>
    </w:p>
    <w:p w14:paraId="33CE00C4" w14:textId="77777777" w:rsidR="00AB12DC" w:rsidRDefault="00AB344F">
      <w:pPr>
        <w:pStyle w:val="INNH2"/>
        <w:tabs>
          <w:tab w:val="right" w:pos="8777"/>
        </w:tabs>
        <w:rPr>
          <w:rFonts w:eastAsiaTheme="minorEastAsia" w:cstheme="minorBidi"/>
          <w:b w:val="0"/>
          <w:bCs w:val="0"/>
          <w:smallCaps w:val="0"/>
          <w:noProof/>
        </w:rPr>
      </w:pPr>
      <w:hyperlink w:anchor="_Toc512243097" w:history="1">
        <w:r w:rsidR="00AB12DC" w:rsidRPr="00A5355B">
          <w:rPr>
            <w:rStyle w:val="Hyperkobling"/>
            <w:noProof/>
          </w:rPr>
          <w:t>2.2 Captcha</w:t>
        </w:r>
        <w:r w:rsidR="00AB12DC">
          <w:rPr>
            <w:noProof/>
            <w:webHidden/>
          </w:rPr>
          <w:tab/>
        </w:r>
        <w:r w:rsidR="00AB12DC">
          <w:rPr>
            <w:noProof/>
            <w:webHidden/>
          </w:rPr>
          <w:fldChar w:fldCharType="begin"/>
        </w:r>
        <w:r w:rsidR="00AB12DC">
          <w:rPr>
            <w:noProof/>
            <w:webHidden/>
          </w:rPr>
          <w:instrText xml:space="preserve"> PAGEREF _Toc512243097 \h </w:instrText>
        </w:r>
        <w:r w:rsidR="00AB12DC">
          <w:rPr>
            <w:noProof/>
            <w:webHidden/>
          </w:rPr>
        </w:r>
        <w:r w:rsidR="00AB12DC">
          <w:rPr>
            <w:noProof/>
            <w:webHidden/>
          </w:rPr>
          <w:fldChar w:fldCharType="separate"/>
        </w:r>
        <w:r w:rsidR="00AB12DC">
          <w:rPr>
            <w:noProof/>
            <w:webHidden/>
          </w:rPr>
          <w:t>6</w:t>
        </w:r>
        <w:r w:rsidR="00AB12DC">
          <w:rPr>
            <w:noProof/>
            <w:webHidden/>
          </w:rPr>
          <w:fldChar w:fldCharType="end"/>
        </w:r>
      </w:hyperlink>
    </w:p>
    <w:p w14:paraId="01003AFF" w14:textId="77777777" w:rsidR="00AB12DC" w:rsidRDefault="00AB344F">
      <w:pPr>
        <w:pStyle w:val="INNH2"/>
        <w:tabs>
          <w:tab w:val="right" w:pos="8777"/>
        </w:tabs>
        <w:rPr>
          <w:rFonts w:eastAsiaTheme="minorEastAsia" w:cstheme="minorBidi"/>
          <w:b w:val="0"/>
          <w:bCs w:val="0"/>
          <w:smallCaps w:val="0"/>
          <w:noProof/>
        </w:rPr>
      </w:pPr>
      <w:hyperlink w:anchor="_Toc512243098" w:history="1">
        <w:r w:rsidR="00AB12DC" w:rsidRPr="00A5355B">
          <w:rPr>
            <w:rStyle w:val="Hyperkobling"/>
            <w:noProof/>
          </w:rPr>
          <w:t>2.3 To faset pålogging i Saasmiljø</w:t>
        </w:r>
        <w:r w:rsidR="00AB12DC">
          <w:rPr>
            <w:noProof/>
            <w:webHidden/>
          </w:rPr>
          <w:tab/>
        </w:r>
        <w:r w:rsidR="00AB12DC">
          <w:rPr>
            <w:noProof/>
            <w:webHidden/>
          </w:rPr>
          <w:fldChar w:fldCharType="begin"/>
        </w:r>
        <w:r w:rsidR="00AB12DC">
          <w:rPr>
            <w:noProof/>
            <w:webHidden/>
          </w:rPr>
          <w:instrText xml:space="preserve"> PAGEREF _Toc512243098 \h </w:instrText>
        </w:r>
        <w:r w:rsidR="00AB12DC">
          <w:rPr>
            <w:noProof/>
            <w:webHidden/>
          </w:rPr>
        </w:r>
        <w:r w:rsidR="00AB12DC">
          <w:rPr>
            <w:noProof/>
            <w:webHidden/>
          </w:rPr>
          <w:fldChar w:fldCharType="separate"/>
        </w:r>
        <w:r w:rsidR="00AB12DC">
          <w:rPr>
            <w:noProof/>
            <w:webHidden/>
          </w:rPr>
          <w:t>6</w:t>
        </w:r>
        <w:r w:rsidR="00AB12DC">
          <w:rPr>
            <w:noProof/>
            <w:webHidden/>
          </w:rPr>
          <w:fldChar w:fldCharType="end"/>
        </w:r>
      </w:hyperlink>
    </w:p>
    <w:p w14:paraId="00E3E94F" w14:textId="77777777" w:rsidR="00AB12DC" w:rsidRDefault="00AB344F">
      <w:pPr>
        <w:pStyle w:val="INNH1"/>
        <w:tabs>
          <w:tab w:val="right" w:pos="8777"/>
        </w:tabs>
        <w:rPr>
          <w:rFonts w:eastAsiaTheme="minorEastAsia" w:cstheme="minorBidi"/>
          <w:b w:val="0"/>
          <w:bCs w:val="0"/>
          <w:caps w:val="0"/>
          <w:noProof/>
          <w:u w:val="none"/>
        </w:rPr>
      </w:pPr>
      <w:hyperlink w:anchor="_Toc512243099" w:history="1">
        <w:r w:rsidR="00AB12DC" w:rsidRPr="00A5355B">
          <w:rPr>
            <w:rStyle w:val="Hyperkobling"/>
            <w:rFonts w:ascii="Arial" w:hAnsi="Arial"/>
            <w:noProof/>
          </w:rPr>
          <w:t>3.0 Administrasjon av VSArkiv</w:t>
        </w:r>
        <w:r w:rsidR="00AB12DC">
          <w:rPr>
            <w:noProof/>
            <w:webHidden/>
          </w:rPr>
          <w:tab/>
        </w:r>
        <w:r w:rsidR="00AB12DC">
          <w:rPr>
            <w:noProof/>
            <w:webHidden/>
          </w:rPr>
          <w:fldChar w:fldCharType="begin"/>
        </w:r>
        <w:r w:rsidR="00AB12DC">
          <w:rPr>
            <w:noProof/>
            <w:webHidden/>
          </w:rPr>
          <w:instrText xml:space="preserve"> PAGEREF _Toc512243099 \h </w:instrText>
        </w:r>
        <w:r w:rsidR="00AB12DC">
          <w:rPr>
            <w:noProof/>
            <w:webHidden/>
          </w:rPr>
        </w:r>
        <w:r w:rsidR="00AB12DC">
          <w:rPr>
            <w:noProof/>
            <w:webHidden/>
          </w:rPr>
          <w:fldChar w:fldCharType="separate"/>
        </w:r>
        <w:r w:rsidR="00AB12DC">
          <w:rPr>
            <w:noProof/>
            <w:webHidden/>
          </w:rPr>
          <w:t>7</w:t>
        </w:r>
        <w:r w:rsidR="00AB12DC">
          <w:rPr>
            <w:noProof/>
            <w:webHidden/>
          </w:rPr>
          <w:fldChar w:fldCharType="end"/>
        </w:r>
      </w:hyperlink>
    </w:p>
    <w:p w14:paraId="427A36AB" w14:textId="77777777" w:rsidR="00AB12DC" w:rsidRDefault="00AB344F">
      <w:pPr>
        <w:pStyle w:val="INNH2"/>
        <w:tabs>
          <w:tab w:val="right" w:pos="8777"/>
        </w:tabs>
        <w:rPr>
          <w:rFonts w:eastAsiaTheme="minorEastAsia" w:cstheme="minorBidi"/>
          <w:b w:val="0"/>
          <w:bCs w:val="0"/>
          <w:smallCaps w:val="0"/>
          <w:noProof/>
        </w:rPr>
      </w:pPr>
      <w:hyperlink w:anchor="_Toc512243100" w:history="1">
        <w:r w:rsidR="00AB12DC" w:rsidRPr="00A5355B">
          <w:rPr>
            <w:rStyle w:val="Hyperkobling"/>
            <w:noProof/>
          </w:rPr>
          <w:t>3.1 Opprette og vedlikeholde hovedarkiv</w:t>
        </w:r>
        <w:r w:rsidR="00AB12DC">
          <w:rPr>
            <w:noProof/>
            <w:webHidden/>
          </w:rPr>
          <w:tab/>
        </w:r>
        <w:r w:rsidR="00AB12DC">
          <w:rPr>
            <w:noProof/>
            <w:webHidden/>
          </w:rPr>
          <w:fldChar w:fldCharType="begin"/>
        </w:r>
        <w:r w:rsidR="00AB12DC">
          <w:rPr>
            <w:noProof/>
            <w:webHidden/>
          </w:rPr>
          <w:instrText xml:space="preserve"> PAGEREF _Toc512243100 \h </w:instrText>
        </w:r>
        <w:r w:rsidR="00AB12DC">
          <w:rPr>
            <w:noProof/>
            <w:webHidden/>
          </w:rPr>
        </w:r>
        <w:r w:rsidR="00AB12DC">
          <w:rPr>
            <w:noProof/>
            <w:webHidden/>
          </w:rPr>
          <w:fldChar w:fldCharType="separate"/>
        </w:r>
        <w:r w:rsidR="00AB12DC">
          <w:rPr>
            <w:noProof/>
            <w:webHidden/>
          </w:rPr>
          <w:t>7</w:t>
        </w:r>
        <w:r w:rsidR="00AB12DC">
          <w:rPr>
            <w:noProof/>
            <w:webHidden/>
          </w:rPr>
          <w:fldChar w:fldCharType="end"/>
        </w:r>
      </w:hyperlink>
    </w:p>
    <w:p w14:paraId="65902196" w14:textId="77777777" w:rsidR="00AB12DC" w:rsidRDefault="00AB344F">
      <w:pPr>
        <w:pStyle w:val="INNH3"/>
        <w:tabs>
          <w:tab w:val="right" w:pos="8777"/>
        </w:tabs>
        <w:rPr>
          <w:rFonts w:eastAsiaTheme="minorEastAsia" w:cstheme="minorBidi"/>
          <w:smallCaps w:val="0"/>
          <w:noProof/>
        </w:rPr>
      </w:pPr>
      <w:hyperlink w:anchor="_Toc512243101" w:history="1">
        <w:r w:rsidR="00AB12DC" w:rsidRPr="00A5355B">
          <w:rPr>
            <w:rStyle w:val="Hyperkobling"/>
            <w:noProof/>
          </w:rPr>
          <w:t>3.1.0 Feltforklaring - arkiv</w:t>
        </w:r>
        <w:r w:rsidR="00AB12DC">
          <w:rPr>
            <w:noProof/>
            <w:webHidden/>
          </w:rPr>
          <w:tab/>
        </w:r>
        <w:r w:rsidR="00AB12DC">
          <w:rPr>
            <w:noProof/>
            <w:webHidden/>
          </w:rPr>
          <w:fldChar w:fldCharType="begin"/>
        </w:r>
        <w:r w:rsidR="00AB12DC">
          <w:rPr>
            <w:noProof/>
            <w:webHidden/>
          </w:rPr>
          <w:instrText xml:space="preserve"> PAGEREF _Toc512243101 \h </w:instrText>
        </w:r>
        <w:r w:rsidR="00AB12DC">
          <w:rPr>
            <w:noProof/>
            <w:webHidden/>
          </w:rPr>
        </w:r>
        <w:r w:rsidR="00AB12DC">
          <w:rPr>
            <w:noProof/>
            <w:webHidden/>
          </w:rPr>
          <w:fldChar w:fldCharType="separate"/>
        </w:r>
        <w:r w:rsidR="00AB12DC">
          <w:rPr>
            <w:noProof/>
            <w:webHidden/>
          </w:rPr>
          <w:t>8</w:t>
        </w:r>
        <w:r w:rsidR="00AB12DC">
          <w:rPr>
            <w:noProof/>
            <w:webHidden/>
          </w:rPr>
          <w:fldChar w:fldCharType="end"/>
        </w:r>
      </w:hyperlink>
    </w:p>
    <w:p w14:paraId="65655274" w14:textId="77777777" w:rsidR="00AB12DC" w:rsidRDefault="00AB344F">
      <w:pPr>
        <w:pStyle w:val="INNH2"/>
        <w:tabs>
          <w:tab w:val="right" w:pos="8777"/>
        </w:tabs>
        <w:rPr>
          <w:rFonts w:eastAsiaTheme="minorEastAsia" w:cstheme="minorBidi"/>
          <w:b w:val="0"/>
          <w:bCs w:val="0"/>
          <w:smallCaps w:val="0"/>
          <w:noProof/>
        </w:rPr>
      </w:pPr>
      <w:hyperlink w:anchor="_Toc512243102" w:history="1">
        <w:r w:rsidR="00AB12DC" w:rsidRPr="00A5355B">
          <w:rPr>
            <w:rStyle w:val="Hyperkobling"/>
            <w:noProof/>
          </w:rPr>
          <w:t>3.2 Opprette og vedlikeholde arkivdel</w:t>
        </w:r>
        <w:r w:rsidR="00AB12DC">
          <w:rPr>
            <w:noProof/>
            <w:webHidden/>
          </w:rPr>
          <w:tab/>
        </w:r>
        <w:r w:rsidR="00AB12DC">
          <w:rPr>
            <w:noProof/>
            <w:webHidden/>
          </w:rPr>
          <w:fldChar w:fldCharType="begin"/>
        </w:r>
        <w:r w:rsidR="00AB12DC">
          <w:rPr>
            <w:noProof/>
            <w:webHidden/>
          </w:rPr>
          <w:instrText xml:space="preserve"> PAGEREF _Toc512243102 \h </w:instrText>
        </w:r>
        <w:r w:rsidR="00AB12DC">
          <w:rPr>
            <w:noProof/>
            <w:webHidden/>
          </w:rPr>
        </w:r>
        <w:r w:rsidR="00AB12DC">
          <w:rPr>
            <w:noProof/>
            <w:webHidden/>
          </w:rPr>
          <w:fldChar w:fldCharType="separate"/>
        </w:r>
        <w:r w:rsidR="00AB12DC">
          <w:rPr>
            <w:noProof/>
            <w:webHidden/>
          </w:rPr>
          <w:t>9</w:t>
        </w:r>
        <w:r w:rsidR="00AB12DC">
          <w:rPr>
            <w:noProof/>
            <w:webHidden/>
          </w:rPr>
          <w:fldChar w:fldCharType="end"/>
        </w:r>
      </w:hyperlink>
    </w:p>
    <w:p w14:paraId="7B19199C" w14:textId="77777777" w:rsidR="00AB12DC" w:rsidRDefault="00AB344F">
      <w:pPr>
        <w:pStyle w:val="INNH3"/>
        <w:tabs>
          <w:tab w:val="right" w:pos="8777"/>
        </w:tabs>
        <w:rPr>
          <w:rFonts w:eastAsiaTheme="minorEastAsia" w:cstheme="minorBidi"/>
          <w:smallCaps w:val="0"/>
          <w:noProof/>
        </w:rPr>
      </w:pPr>
      <w:hyperlink w:anchor="_Toc512243103" w:history="1">
        <w:r w:rsidR="00AB12DC" w:rsidRPr="00A5355B">
          <w:rPr>
            <w:rStyle w:val="Hyperkobling"/>
            <w:noProof/>
          </w:rPr>
          <w:t>3.2.0 Feltforklaring – arkivdel</w:t>
        </w:r>
        <w:r w:rsidR="00AB12DC">
          <w:rPr>
            <w:noProof/>
            <w:webHidden/>
          </w:rPr>
          <w:tab/>
        </w:r>
        <w:r w:rsidR="00AB12DC">
          <w:rPr>
            <w:noProof/>
            <w:webHidden/>
          </w:rPr>
          <w:fldChar w:fldCharType="begin"/>
        </w:r>
        <w:r w:rsidR="00AB12DC">
          <w:rPr>
            <w:noProof/>
            <w:webHidden/>
          </w:rPr>
          <w:instrText xml:space="preserve"> PAGEREF _Toc512243103 \h </w:instrText>
        </w:r>
        <w:r w:rsidR="00AB12DC">
          <w:rPr>
            <w:noProof/>
            <w:webHidden/>
          </w:rPr>
        </w:r>
        <w:r w:rsidR="00AB12DC">
          <w:rPr>
            <w:noProof/>
            <w:webHidden/>
          </w:rPr>
          <w:fldChar w:fldCharType="separate"/>
        </w:r>
        <w:r w:rsidR="00AB12DC">
          <w:rPr>
            <w:noProof/>
            <w:webHidden/>
          </w:rPr>
          <w:t>10</w:t>
        </w:r>
        <w:r w:rsidR="00AB12DC">
          <w:rPr>
            <w:noProof/>
            <w:webHidden/>
          </w:rPr>
          <w:fldChar w:fldCharType="end"/>
        </w:r>
      </w:hyperlink>
    </w:p>
    <w:p w14:paraId="0CF85DFA" w14:textId="77777777" w:rsidR="00AB12DC" w:rsidRDefault="00AB344F">
      <w:pPr>
        <w:pStyle w:val="INNH2"/>
        <w:tabs>
          <w:tab w:val="right" w:pos="8777"/>
        </w:tabs>
        <w:rPr>
          <w:rFonts w:eastAsiaTheme="minorEastAsia" w:cstheme="minorBidi"/>
          <w:b w:val="0"/>
          <w:bCs w:val="0"/>
          <w:smallCaps w:val="0"/>
          <w:noProof/>
        </w:rPr>
      </w:pPr>
      <w:hyperlink w:anchor="_Toc512243104" w:history="1">
        <w:r w:rsidR="00AB12DC" w:rsidRPr="00A5355B">
          <w:rPr>
            <w:rStyle w:val="Hyperkobling"/>
            <w:noProof/>
          </w:rPr>
          <w:t>3.3. Opprette og vedlikeholde klassifikasjonssystem</w:t>
        </w:r>
        <w:r w:rsidR="00AB12DC">
          <w:rPr>
            <w:noProof/>
            <w:webHidden/>
          </w:rPr>
          <w:tab/>
        </w:r>
        <w:r w:rsidR="00AB12DC">
          <w:rPr>
            <w:noProof/>
            <w:webHidden/>
          </w:rPr>
          <w:fldChar w:fldCharType="begin"/>
        </w:r>
        <w:r w:rsidR="00AB12DC">
          <w:rPr>
            <w:noProof/>
            <w:webHidden/>
          </w:rPr>
          <w:instrText xml:space="preserve"> PAGEREF _Toc512243104 \h </w:instrText>
        </w:r>
        <w:r w:rsidR="00AB12DC">
          <w:rPr>
            <w:noProof/>
            <w:webHidden/>
          </w:rPr>
        </w:r>
        <w:r w:rsidR="00AB12DC">
          <w:rPr>
            <w:noProof/>
            <w:webHidden/>
          </w:rPr>
          <w:fldChar w:fldCharType="separate"/>
        </w:r>
        <w:r w:rsidR="00AB12DC">
          <w:rPr>
            <w:noProof/>
            <w:webHidden/>
          </w:rPr>
          <w:t>13</w:t>
        </w:r>
        <w:r w:rsidR="00AB12DC">
          <w:rPr>
            <w:noProof/>
            <w:webHidden/>
          </w:rPr>
          <w:fldChar w:fldCharType="end"/>
        </w:r>
      </w:hyperlink>
    </w:p>
    <w:p w14:paraId="2F39ED4E" w14:textId="77777777" w:rsidR="00AB12DC" w:rsidRDefault="00AB344F">
      <w:pPr>
        <w:pStyle w:val="INNH3"/>
        <w:tabs>
          <w:tab w:val="right" w:pos="8777"/>
        </w:tabs>
        <w:rPr>
          <w:rFonts w:eastAsiaTheme="minorEastAsia" w:cstheme="minorBidi"/>
          <w:smallCaps w:val="0"/>
          <w:noProof/>
        </w:rPr>
      </w:pPr>
      <w:hyperlink w:anchor="_Toc512243105" w:history="1">
        <w:r w:rsidR="00AB12DC" w:rsidRPr="00A5355B">
          <w:rPr>
            <w:rStyle w:val="Hyperkobling"/>
            <w:noProof/>
          </w:rPr>
          <w:t>3.3.0 Feltforklaring – klassifikasjonssystem</w:t>
        </w:r>
        <w:r w:rsidR="00AB12DC">
          <w:rPr>
            <w:noProof/>
            <w:webHidden/>
          </w:rPr>
          <w:tab/>
        </w:r>
        <w:r w:rsidR="00AB12DC">
          <w:rPr>
            <w:noProof/>
            <w:webHidden/>
          </w:rPr>
          <w:fldChar w:fldCharType="begin"/>
        </w:r>
        <w:r w:rsidR="00AB12DC">
          <w:rPr>
            <w:noProof/>
            <w:webHidden/>
          </w:rPr>
          <w:instrText xml:space="preserve"> PAGEREF _Toc512243105 \h </w:instrText>
        </w:r>
        <w:r w:rsidR="00AB12DC">
          <w:rPr>
            <w:noProof/>
            <w:webHidden/>
          </w:rPr>
        </w:r>
        <w:r w:rsidR="00AB12DC">
          <w:rPr>
            <w:noProof/>
            <w:webHidden/>
          </w:rPr>
          <w:fldChar w:fldCharType="separate"/>
        </w:r>
        <w:r w:rsidR="00AB12DC">
          <w:rPr>
            <w:noProof/>
            <w:webHidden/>
          </w:rPr>
          <w:t>14</w:t>
        </w:r>
        <w:r w:rsidR="00AB12DC">
          <w:rPr>
            <w:noProof/>
            <w:webHidden/>
          </w:rPr>
          <w:fldChar w:fldCharType="end"/>
        </w:r>
      </w:hyperlink>
    </w:p>
    <w:p w14:paraId="5C5186A0" w14:textId="77777777" w:rsidR="00AB12DC" w:rsidRDefault="00AB344F">
      <w:pPr>
        <w:pStyle w:val="INNH2"/>
        <w:tabs>
          <w:tab w:val="right" w:pos="8777"/>
        </w:tabs>
        <w:rPr>
          <w:rFonts w:eastAsiaTheme="minorEastAsia" w:cstheme="minorBidi"/>
          <w:b w:val="0"/>
          <w:bCs w:val="0"/>
          <w:smallCaps w:val="0"/>
          <w:noProof/>
        </w:rPr>
      </w:pPr>
      <w:hyperlink w:anchor="_Toc512243106" w:history="1">
        <w:r w:rsidR="00AB12DC" w:rsidRPr="00A5355B">
          <w:rPr>
            <w:rStyle w:val="Hyperkobling"/>
            <w:noProof/>
          </w:rPr>
          <w:t>3.4 Opprette ansatt som bruker av VSArkiv, tildel rolle og passord</w:t>
        </w:r>
        <w:r w:rsidR="00AB12DC">
          <w:rPr>
            <w:noProof/>
            <w:webHidden/>
          </w:rPr>
          <w:tab/>
        </w:r>
        <w:r w:rsidR="00AB12DC">
          <w:rPr>
            <w:noProof/>
            <w:webHidden/>
          </w:rPr>
          <w:fldChar w:fldCharType="begin"/>
        </w:r>
        <w:r w:rsidR="00AB12DC">
          <w:rPr>
            <w:noProof/>
            <w:webHidden/>
          </w:rPr>
          <w:instrText xml:space="preserve"> PAGEREF _Toc512243106 \h </w:instrText>
        </w:r>
        <w:r w:rsidR="00AB12DC">
          <w:rPr>
            <w:noProof/>
            <w:webHidden/>
          </w:rPr>
        </w:r>
        <w:r w:rsidR="00AB12DC">
          <w:rPr>
            <w:noProof/>
            <w:webHidden/>
          </w:rPr>
          <w:fldChar w:fldCharType="separate"/>
        </w:r>
        <w:r w:rsidR="00AB12DC">
          <w:rPr>
            <w:noProof/>
            <w:webHidden/>
          </w:rPr>
          <w:t>16</w:t>
        </w:r>
        <w:r w:rsidR="00AB12DC">
          <w:rPr>
            <w:noProof/>
            <w:webHidden/>
          </w:rPr>
          <w:fldChar w:fldCharType="end"/>
        </w:r>
      </w:hyperlink>
    </w:p>
    <w:p w14:paraId="3EA6984B" w14:textId="77777777" w:rsidR="00AB12DC" w:rsidRDefault="00AB344F">
      <w:pPr>
        <w:pStyle w:val="INNH3"/>
        <w:tabs>
          <w:tab w:val="right" w:pos="8777"/>
        </w:tabs>
        <w:rPr>
          <w:rFonts w:eastAsiaTheme="minorEastAsia" w:cstheme="minorBidi"/>
          <w:smallCaps w:val="0"/>
          <w:noProof/>
        </w:rPr>
      </w:pPr>
      <w:hyperlink w:anchor="_Toc512243107" w:history="1">
        <w:r w:rsidR="00AB12DC" w:rsidRPr="00A5355B">
          <w:rPr>
            <w:rStyle w:val="Hyperkobling"/>
            <w:noProof/>
          </w:rPr>
          <w:t>3.4.0 Endre passord og legge til rolletilgang</w:t>
        </w:r>
        <w:r w:rsidR="00AB12DC">
          <w:rPr>
            <w:noProof/>
            <w:webHidden/>
          </w:rPr>
          <w:tab/>
        </w:r>
        <w:r w:rsidR="00AB12DC">
          <w:rPr>
            <w:noProof/>
            <w:webHidden/>
          </w:rPr>
          <w:fldChar w:fldCharType="begin"/>
        </w:r>
        <w:r w:rsidR="00AB12DC">
          <w:rPr>
            <w:noProof/>
            <w:webHidden/>
          </w:rPr>
          <w:instrText xml:space="preserve"> PAGEREF _Toc512243107 \h </w:instrText>
        </w:r>
        <w:r w:rsidR="00AB12DC">
          <w:rPr>
            <w:noProof/>
            <w:webHidden/>
          </w:rPr>
        </w:r>
        <w:r w:rsidR="00AB12DC">
          <w:rPr>
            <w:noProof/>
            <w:webHidden/>
          </w:rPr>
          <w:fldChar w:fldCharType="separate"/>
        </w:r>
        <w:r w:rsidR="00AB12DC">
          <w:rPr>
            <w:noProof/>
            <w:webHidden/>
          </w:rPr>
          <w:t>17</w:t>
        </w:r>
        <w:r w:rsidR="00AB12DC">
          <w:rPr>
            <w:noProof/>
            <w:webHidden/>
          </w:rPr>
          <w:fldChar w:fldCharType="end"/>
        </w:r>
      </w:hyperlink>
    </w:p>
    <w:p w14:paraId="182D4BDE" w14:textId="77777777" w:rsidR="00AB12DC" w:rsidRDefault="00AB344F">
      <w:pPr>
        <w:pStyle w:val="INNH3"/>
        <w:tabs>
          <w:tab w:val="right" w:pos="8777"/>
        </w:tabs>
        <w:rPr>
          <w:rFonts w:eastAsiaTheme="minorEastAsia" w:cstheme="minorBidi"/>
          <w:smallCaps w:val="0"/>
          <w:noProof/>
        </w:rPr>
      </w:pPr>
      <w:hyperlink w:anchor="_Toc512243108" w:history="1">
        <w:r w:rsidR="00AB12DC" w:rsidRPr="00A5355B">
          <w:rPr>
            <w:rStyle w:val="Hyperkobling"/>
            <w:noProof/>
          </w:rPr>
          <w:t>3.4.1 Tilgangsstyring</w:t>
        </w:r>
        <w:r w:rsidR="00AB12DC">
          <w:rPr>
            <w:noProof/>
            <w:webHidden/>
          </w:rPr>
          <w:tab/>
        </w:r>
        <w:r w:rsidR="00AB12DC">
          <w:rPr>
            <w:noProof/>
            <w:webHidden/>
          </w:rPr>
          <w:fldChar w:fldCharType="begin"/>
        </w:r>
        <w:r w:rsidR="00AB12DC">
          <w:rPr>
            <w:noProof/>
            <w:webHidden/>
          </w:rPr>
          <w:instrText xml:space="preserve"> PAGEREF _Toc512243108 \h </w:instrText>
        </w:r>
        <w:r w:rsidR="00AB12DC">
          <w:rPr>
            <w:noProof/>
            <w:webHidden/>
          </w:rPr>
        </w:r>
        <w:r w:rsidR="00AB12DC">
          <w:rPr>
            <w:noProof/>
            <w:webHidden/>
          </w:rPr>
          <w:fldChar w:fldCharType="separate"/>
        </w:r>
        <w:r w:rsidR="00AB12DC">
          <w:rPr>
            <w:noProof/>
            <w:webHidden/>
          </w:rPr>
          <w:t>17</w:t>
        </w:r>
        <w:r w:rsidR="00AB12DC">
          <w:rPr>
            <w:noProof/>
            <w:webHidden/>
          </w:rPr>
          <w:fldChar w:fldCharType="end"/>
        </w:r>
      </w:hyperlink>
    </w:p>
    <w:p w14:paraId="1CC4363A" w14:textId="77777777" w:rsidR="00AB12DC" w:rsidRDefault="00AB344F">
      <w:pPr>
        <w:pStyle w:val="INNH2"/>
        <w:tabs>
          <w:tab w:val="right" w:pos="8777"/>
        </w:tabs>
        <w:rPr>
          <w:rFonts w:eastAsiaTheme="minorEastAsia" w:cstheme="minorBidi"/>
          <w:b w:val="0"/>
          <w:bCs w:val="0"/>
          <w:smallCaps w:val="0"/>
          <w:noProof/>
        </w:rPr>
      </w:pPr>
      <w:hyperlink w:anchor="_Toc512243109" w:history="1">
        <w:r w:rsidR="00AB12DC" w:rsidRPr="00A5355B">
          <w:rPr>
            <w:rStyle w:val="Hyperkobling"/>
            <w:noProof/>
          </w:rPr>
          <w:t>3.5 Endringslogg</w:t>
        </w:r>
        <w:r w:rsidR="00AB12DC">
          <w:rPr>
            <w:noProof/>
            <w:webHidden/>
          </w:rPr>
          <w:tab/>
        </w:r>
        <w:r w:rsidR="00AB12DC">
          <w:rPr>
            <w:noProof/>
            <w:webHidden/>
          </w:rPr>
          <w:fldChar w:fldCharType="begin"/>
        </w:r>
        <w:r w:rsidR="00AB12DC">
          <w:rPr>
            <w:noProof/>
            <w:webHidden/>
          </w:rPr>
          <w:instrText xml:space="preserve"> PAGEREF _Toc512243109 \h </w:instrText>
        </w:r>
        <w:r w:rsidR="00AB12DC">
          <w:rPr>
            <w:noProof/>
            <w:webHidden/>
          </w:rPr>
        </w:r>
        <w:r w:rsidR="00AB12DC">
          <w:rPr>
            <w:noProof/>
            <w:webHidden/>
          </w:rPr>
          <w:fldChar w:fldCharType="separate"/>
        </w:r>
        <w:r w:rsidR="00AB12DC">
          <w:rPr>
            <w:noProof/>
            <w:webHidden/>
          </w:rPr>
          <w:t>18</w:t>
        </w:r>
        <w:r w:rsidR="00AB12DC">
          <w:rPr>
            <w:noProof/>
            <w:webHidden/>
          </w:rPr>
          <w:fldChar w:fldCharType="end"/>
        </w:r>
      </w:hyperlink>
    </w:p>
    <w:p w14:paraId="2E6119DA" w14:textId="77777777" w:rsidR="00AB12DC" w:rsidRDefault="00AB344F">
      <w:pPr>
        <w:pStyle w:val="INNH2"/>
        <w:tabs>
          <w:tab w:val="right" w:pos="8777"/>
        </w:tabs>
        <w:rPr>
          <w:rFonts w:eastAsiaTheme="minorEastAsia" w:cstheme="minorBidi"/>
          <w:b w:val="0"/>
          <w:bCs w:val="0"/>
          <w:smallCaps w:val="0"/>
          <w:noProof/>
        </w:rPr>
      </w:pPr>
      <w:hyperlink w:anchor="_Toc512243110" w:history="1">
        <w:r w:rsidR="00AB12DC" w:rsidRPr="00A5355B">
          <w:rPr>
            <w:rStyle w:val="Hyperkobling"/>
            <w:noProof/>
          </w:rPr>
          <w:t>3.6 Sporingslogg</w:t>
        </w:r>
        <w:r w:rsidR="00AB12DC">
          <w:rPr>
            <w:noProof/>
            <w:webHidden/>
          </w:rPr>
          <w:tab/>
        </w:r>
        <w:r w:rsidR="00AB12DC">
          <w:rPr>
            <w:noProof/>
            <w:webHidden/>
          </w:rPr>
          <w:fldChar w:fldCharType="begin"/>
        </w:r>
        <w:r w:rsidR="00AB12DC">
          <w:rPr>
            <w:noProof/>
            <w:webHidden/>
          </w:rPr>
          <w:instrText xml:space="preserve"> PAGEREF _Toc512243110 \h </w:instrText>
        </w:r>
        <w:r w:rsidR="00AB12DC">
          <w:rPr>
            <w:noProof/>
            <w:webHidden/>
          </w:rPr>
        </w:r>
        <w:r w:rsidR="00AB12DC">
          <w:rPr>
            <w:noProof/>
            <w:webHidden/>
          </w:rPr>
          <w:fldChar w:fldCharType="separate"/>
        </w:r>
        <w:r w:rsidR="00AB12DC">
          <w:rPr>
            <w:noProof/>
            <w:webHidden/>
          </w:rPr>
          <w:t>19</w:t>
        </w:r>
        <w:r w:rsidR="00AB12DC">
          <w:rPr>
            <w:noProof/>
            <w:webHidden/>
          </w:rPr>
          <w:fldChar w:fldCharType="end"/>
        </w:r>
      </w:hyperlink>
    </w:p>
    <w:p w14:paraId="5E297E4F" w14:textId="77777777" w:rsidR="00AB12DC" w:rsidRDefault="00AB344F">
      <w:pPr>
        <w:pStyle w:val="INNH2"/>
        <w:tabs>
          <w:tab w:val="right" w:pos="8777"/>
        </w:tabs>
        <w:rPr>
          <w:rFonts w:eastAsiaTheme="minorEastAsia" w:cstheme="minorBidi"/>
          <w:b w:val="0"/>
          <w:bCs w:val="0"/>
          <w:smallCaps w:val="0"/>
          <w:noProof/>
        </w:rPr>
      </w:pPr>
      <w:hyperlink w:anchor="_Toc512243111" w:history="1">
        <w:r w:rsidR="00AB12DC" w:rsidRPr="00A5355B">
          <w:rPr>
            <w:rStyle w:val="Hyperkobling"/>
            <w:noProof/>
          </w:rPr>
          <w:t>3.7 Fagsystem konfigurasjon</w:t>
        </w:r>
        <w:r w:rsidR="00AB12DC">
          <w:rPr>
            <w:noProof/>
            <w:webHidden/>
          </w:rPr>
          <w:tab/>
        </w:r>
        <w:r w:rsidR="00AB12DC">
          <w:rPr>
            <w:noProof/>
            <w:webHidden/>
          </w:rPr>
          <w:fldChar w:fldCharType="begin"/>
        </w:r>
        <w:r w:rsidR="00AB12DC">
          <w:rPr>
            <w:noProof/>
            <w:webHidden/>
          </w:rPr>
          <w:instrText xml:space="preserve"> PAGEREF _Toc512243111 \h </w:instrText>
        </w:r>
        <w:r w:rsidR="00AB12DC">
          <w:rPr>
            <w:noProof/>
            <w:webHidden/>
          </w:rPr>
        </w:r>
        <w:r w:rsidR="00AB12DC">
          <w:rPr>
            <w:noProof/>
            <w:webHidden/>
          </w:rPr>
          <w:fldChar w:fldCharType="separate"/>
        </w:r>
        <w:r w:rsidR="00AB12DC">
          <w:rPr>
            <w:noProof/>
            <w:webHidden/>
          </w:rPr>
          <w:t>20</w:t>
        </w:r>
        <w:r w:rsidR="00AB12DC">
          <w:rPr>
            <w:noProof/>
            <w:webHidden/>
          </w:rPr>
          <w:fldChar w:fldCharType="end"/>
        </w:r>
      </w:hyperlink>
    </w:p>
    <w:p w14:paraId="78DF8CCA" w14:textId="77777777" w:rsidR="00AB12DC" w:rsidRDefault="00AB344F">
      <w:pPr>
        <w:pStyle w:val="INNH2"/>
        <w:tabs>
          <w:tab w:val="right" w:pos="8777"/>
        </w:tabs>
        <w:rPr>
          <w:rFonts w:eastAsiaTheme="minorEastAsia" w:cstheme="minorBidi"/>
          <w:b w:val="0"/>
          <w:bCs w:val="0"/>
          <w:smallCaps w:val="0"/>
          <w:noProof/>
        </w:rPr>
      </w:pPr>
      <w:hyperlink w:anchor="_Toc512243112" w:history="1">
        <w:r w:rsidR="00AB12DC" w:rsidRPr="00A5355B">
          <w:rPr>
            <w:rStyle w:val="Hyperkobling"/>
            <w:noProof/>
          </w:rPr>
          <w:t>3.8 Feltforklaring – konfigurere SvarUt i Visma Samhandling Arkiv</w:t>
        </w:r>
        <w:r w:rsidR="00AB12DC">
          <w:rPr>
            <w:noProof/>
            <w:webHidden/>
          </w:rPr>
          <w:tab/>
        </w:r>
        <w:r w:rsidR="00AB12DC">
          <w:rPr>
            <w:noProof/>
            <w:webHidden/>
          </w:rPr>
          <w:fldChar w:fldCharType="begin"/>
        </w:r>
        <w:r w:rsidR="00AB12DC">
          <w:rPr>
            <w:noProof/>
            <w:webHidden/>
          </w:rPr>
          <w:instrText xml:space="preserve"> PAGEREF _Toc512243112 \h </w:instrText>
        </w:r>
        <w:r w:rsidR="00AB12DC">
          <w:rPr>
            <w:noProof/>
            <w:webHidden/>
          </w:rPr>
        </w:r>
        <w:r w:rsidR="00AB12DC">
          <w:rPr>
            <w:noProof/>
            <w:webHidden/>
          </w:rPr>
          <w:fldChar w:fldCharType="separate"/>
        </w:r>
        <w:r w:rsidR="00AB12DC">
          <w:rPr>
            <w:noProof/>
            <w:webHidden/>
          </w:rPr>
          <w:t>21</w:t>
        </w:r>
        <w:r w:rsidR="00AB12DC">
          <w:rPr>
            <w:noProof/>
            <w:webHidden/>
          </w:rPr>
          <w:fldChar w:fldCharType="end"/>
        </w:r>
      </w:hyperlink>
    </w:p>
    <w:p w14:paraId="33291765" w14:textId="77777777" w:rsidR="00AB12DC" w:rsidRDefault="00AB344F">
      <w:pPr>
        <w:pStyle w:val="INNH2"/>
        <w:tabs>
          <w:tab w:val="right" w:pos="8777"/>
        </w:tabs>
        <w:rPr>
          <w:rFonts w:eastAsiaTheme="minorEastAsia" w:cstheme="minorBidi"/>
          <w:b w:val="0"/>
          <w:bCs w:val="0"/>
          <w:smallCaps w:val="0"/>
          <w:noProof/>
        </w:rPr>
      </w:pPr>
      <w:hyperlink w:anchor="_Toc512243113" w:history="1">
        <w:r w:rsidR="00AB12DC" w:rsidRPr="00A5355B">
          <w:rPr>
            <w:rStyle w:val="Hyperkobling"/>
            <w:noProof/>
          </w:rPr>
          <w:t>3.9 Konfigurering av SvarUt i fagsystem</w:t>
        </w:r>
        <w:r w:rsidR="00AB12DC">
          <w:rPr>
            <w:noProof/>
            <w:webHidden/>
          </w:rPr>
          <w:tab/>
        </w:r>
        <w:r w:rsidR="00AB12DC">
          <w:rPr>
            <w:noProof/>
            <w:webHidden/>
          </w:rPr>
          <w:fldChar w:fldCharType="begin"/>
        </w:r>
        <w:r w:rsidR="00AB12DC">
          <w:rPr>
            <w:noProof/>
            <w:webHidden/>
          </w:rPr>
          <w:instrText xml:space="preserve"> PAGEREF _Toc512243113 \h </w:instrText>
        </w:r>
        <w:r w:rsidR="00AB12DC">
          <w:rPr>
            <w:noProof/>
            <w:webHidden/>
          </w:rPr>
        </w:r>
        <w:r w:rsidR="00AB12DC">
          <w:rPr>
            <w:noProof/>
            <w:webHidden/>
          </w:rPr>
          <w:fldChar w:fldCharType="separate"/>
        </w:r>
        <w:r w:rsidR="00AB12DC">
          <w:rPr>
            <w:noProof/>
            <w:webHidden/>
          </w:rPr>
          <w:t>22</w:t>
        </w:r>
        <w:r w:rsidR="00AB12DC">
          <w:rPr>
            <w:noProof/>
            <w:webHidden/>
          </w:rPr>
          <w:fldChar w:fldCharType="end"/>
        </w:r>
      </w:hyperlink>
    </w:p>
    <w:p w14:paraId="4A735AD4" w14:textId="77777777" w:rsidR="00AB12DC" w:rsidRDefault="00AB344F">
      <w:pPr>
        <w:pStyle w:val="INNH2"/>
        <w:tabs>
          <w:tab w:val="right" w:pos="8777"/>
        </w:tabs>
        <w:rPr>
          <w:rFonts w:eastAsiaTheme="minorEastAsia" w:cstheme="minorBidi"/>
          <w:b w:val="0"/>
          <w:bCs w:val="0"/>
          <w:smallCaps w:val="0"/>
          <w:noProof/>
        </w:rPr>
      </w:pPr>
      <w:hyperlink w:anchor="_Toc512243114" w:history="1">
        <w:r w:rsidR="00AB12DC" w:rsidRPr="00A5355B">
          <w:rPr>
            <w:rStyle w:val="Hyperkobling"/>
            <w:noProof/>
          </w:rPr>
          <w:t>3.10 KS SvarUt Web</w:t>
        </w:r>
        <w:r w:rsidR="00AB12DC">
          <w:rPr>
            <w:noProof/>
            <w:webHidden/>
          </w:rPr>
          <w:tab/>
        </w:r>
        <w:r w:rsidR="00AB12DC">
          <w:rPr>
            <w:noProof/>
            <w:webHidden/>
          </w:rPr>
          <w:fldChar w:fldCharType="begin"/>
        </w:r>
        <w:r w:rsidR="00AB12DC">
          <w:rPr>
            <w:noProof/>
            <w:webHidden/>
          </w:rPr>
          <w:instrText xml:space="preserve"> PAGEREF _Toc512243114 \h </w:instrText>
        </w:r>
        <w:r w:rsidR="00AB12DC">
          <w:rPr>
            <w:noProof/>
            <w:webHidden/>
          </w:rPr>
        </w:r>
        <w:r w:rsidR="00AB12DC">
          <w:rPr>
            <w:noProof/>
            <w:webHidden/>
          </w:rPr>
          <w:fldChar w:fldCharType="separate"/>
        </w:r>
        <w:r w:rsidR="00AB12DC">
          <w:rPr>
            <w:noProof/>
            <w:webHidden/>
          </w:rPr>
          <w:t>23</w:t>
        </w:r>
        <w:r w:rsidR="00AB12DC">
          <w:rPr>
            <w:noProof/>
            <w:webHidden/>
          </w:rPr>
          <w:fldChar w:fldCharType="end"/>
        </w:r>
      </w:hyperlink>
    </w:p>
    <w:p w14:paraId="46704863" w14:textId="77777777" w:rsidR="00AB12DC" w:rsidRDefault="00AB344F">
      <w:pPr>
        <w:pStyle w:val="INNH3"/>
        <w:tabs>
          <w:tab w:val="right" w:pos="8777"/>
        </w:tabs>
        <w:rPr>
          <w:rFonts w:eastAsiaTheme="minorEastAsia" w:cstheme="minorBidi"/>
          <w:smallCaps w:val="0"/>
          <w:noProof/>
        </w:rPr>
      </w:pPr>
      <w:hyperlink w:anchor="_Toc512243115" w:history="1">
        <w:r w:rsidR="00AB12DC" w:rsidRPr="00A5355B">
          <w:rPr>
            <w:rStyle w:val="Hyperkobling"/>
            <w:noProof/>
          </w:rPr>
          <w:t>3.10.0 KS SvarUt - forsendelser</w:t>
        </w:r>
        <w:r w:rsidR="00AB12DC">
          <w:rPr>
            <w:noProof/>
            <w:webHidden/>
          </w:rPr>
          <w:tab/>
        </w:r>
        <w:r w:rsidR="00AB12DC">
          <w:rPr>
            <w:noProof/>
            <w:webHidden/>
          </w:rPr>
          <w:fldChar w:fldCharType="begin"/>
        </w:r>
        <w:r w:rsidR="00AB12DC">
          <w:rPr>
            <w:noProof/>
            <w:webHidden/>
          </w:rPr>
          <w:instrText xml:space="preserve"> PAGEREF _Toc512243115 \h </w:instrText>
        </w:r>
        <w:r w:rsidR="00AB12DC">
          <w:rPr>
            <w:noProof/>
            <w:webHidden/>
          </w:rPr>
        </w:r>
        <w:r w:rsidR="00AB12DC">
          <w:rPr>
            <w:noProof/>
            <w:webHidden/>
          </w:rPr>
          <w:fldChar w:fldCharType="separate"/>
        </w:r>
        <w:r w:rsidR="00AB12DC">
          <w:rPr>
            <w:noProof/>
            <w:webHidden/>
          </w:rPr>
          <w:t>23</w:t>
        </w:r>
        <w:r w:rsidR="00AB12DC">
          <w:rPr>
            <w:noProof/>
            <w:webHidden/>
          </w:rPr>
          <w:fldChar w:fldCharType="end"/>
        </w:r>
      </w:hyperlink>
    </w:p>
    <w:p w14:paraId="5C95E1D8" w14:textId="77777777" w:rsidR="00AB12DC" w:rsidRDefault="00AB344F">
      <w:pPr>
        <w:pStyle w:val="INNH1"/>
        <w:tabs>
          <w:tab w:val="left" w:pos="526"/>
          <w:tab w:val="right" w:pos="8777"/>
        </w:tabs>
        <w:rPr>
          <w:rFonts w:eastAsiaTheme="minorEastAsia" w:cstheme="minorBidi"/>
          <w:b w:val="0"/>
          <w:bCs w:val="0"/>
          <w:caps w:val="0"/>
          <w:noProof/>
          <w:u w:val="none"/>
        </w:rPr>
      </w:pPr>
      <w:hyperlink w:anchor="_Toc512243116" w:history="1">
        <w:r w:rsidR="00AB12DC" w:rsidRPr="00A5355B">
          <w:rPr>
            <w:rStyle w:val="Hyperkobling"/>
            <w:rFonts w:ascii="Arial" w:hAnsi="Arial"/>
            <w:noProof/>
          </w:rPr>
          <w:t>4.0</w:t>
        </w:r>
        <w:r w:rsidR="00AB12DC">
          <w:rPr>
            <w:rFonts w:eastAsiaTheme="minorEastAsia" w:cstheme="minorBidi"/>
            <w:b w:val="0"/>
            <w:bCs w:val="0"/>
            <w:caps w:val="0"/>
            <w:noProof/>
            <w:u w:val="none"/>
          </w:rPr>
          <w:tab/>
        </w:r>
        <w:r w:rsidR="00AB12DC" w:rsidRPr="00A5355B">
          <w:rPr>
            <w:rStyle w:val="Hyperkobling"/>
            <w:rFonts w:ascii="Arial" w:hAnsi="Arial"/>
            <w:noProof/>
          </w:rPr>
          <w:t>Saksbehandling i fagsystem, se vedlegg</w:t>
        </w:r>
        <w:r w:rsidR="00AB12DC">
          <w:rPr>
            <w:noProof/>
            <w:webHidden/>
          </w:rPr>
          <w:tab/>
        </w:r>
        <w:r w:rsidR="00AB12DC">
          <w:rPr>
            <w:noProof/>
            <w:webHidden/>
          </w:rPr>
          <w:fldChar w:fldCharType="begin"/>
        </w:r>
        <w:r w:rsidR="00AB12DC">
          <w:rPr>
            <w:noProof/>
            <w:webHidden/>
          </w:rPr>
          <w:instrText xml:space="preserve"> PAGEREF _Toc512243116 \h </w:instrText>
        </w:r>
        <w:r w:rsidR="00AB12DC">
          <w:rPr>
            <w:noProof/>
            <w:webHidden/>
          </w:rPr>
        </w:r>
        <w:r w:rsidR="00AB12DC">
          <w:rPr>
            <w:noProof/>
            <w:webHidden/>
          </w:rPr>
          <w:fldChar w:fldCharType="separate"/>
        </w:r>
        <w:r w:rsidR="00AB12DC">
          <w:rPr>
            <w:noProof/>
            <w:webHidden/>
          </w:rPr>
          <w:t>24</w:t>
        </w:r>
        <w:r w:rsidR="00AB12DC">
          <w:rPr>
            <w:noProof/>
            <w:webHidden/>
          </w:rPr>
          <w:fldChar w:fldCharType="end"/>
        </w:r>
      </w:hyperlink>
    </w:p>
    <w:p w14:paraId="7D05FA2D" w14:textId="77777777" w:rsidR="00AB12DC" w:rsidRDefault="00AB344F">
      <w:pPr>
        <w:pStyle w:val="INNH1"/>
        <w:tabs>
          <w:tab w:val="right" w:pos="8777"/>
        </w:tabs>
        <w:rPr>
          <w:rFonts w:eastAsiaTheme="minorEastAsia" w:cstheme="minorBidi"/>
          <w:b w:val="0"/>
          <w:bCs w:val="0"/>
          <w:caps w:val="0"/>
          <w:noProof/>
          <w:u w:val="none"/>
        </w:rPr>
      </w:pPr>
      <w:hyperlink w:anchor="_Toc512243117" w:history="1">
        <w:r w:rsidR="00AB12DC" w:rsidRPr="00A5355B">
          <w:rPr>
            <w:rStyle w:val="Hyperkobling"/>
            <w:rFonts w:ascii="Arial" w:hAnsi="Arial"/>
            <w:noProof/>
          </w:rPr>
          <w:t>5.0 Søk i arkivinnhold</w:t>
        </w:r>
        <w:r w:rsidR="00AB12DC">
          <w:rPr>
            <w:noProof/>
            <w:webHidden/>
          </w:rPr>
          <w:tab/>
        </w:r>
        <w:r w:rsidR="00AB12DC">
          <w:rPr>
            <w:noProof/>
            <w:webHidden/>
          </w:rPr>
          <w:fldChar w:fldCharType="begin"/>
        </w:r>
        <w:r w:rsidR="00AB12DC">
          <w:rPr>
            <w:noProof/>
            <w:webHidden/>
          </w:rPr>
          <w:instrText xml:space="preserve"> PAGEREF _Toc512243117 \h </w:instrText>
        </w:r>
        <w:r w:rsidR="00AB12DC">
          <w:rPr>
            <w:noProof/>
            <w:webHidden/>
          </w:rPr>
        </w:r>
        <w:r w:rsidR="00AB12DC">
          <w:rPr>
            <w:noProof/>
            <w:webHidden/>
          </w:rPr>
          <w:fldChar w:fldCharType="separate"/>
        </w:r>
        <w:r w:rsidR="00AB12DC">
          <w:rPr>
            <w:noProof/>
            <w:webHidden/>
          </w:rPr>
          <w:t>24</w:t>
        </w:r>
        <w:r w:rsidR="00AB12DC">
          <w:rPr>
            <w:noProof/>
            <w:webHidden/>
          </w:rPr>
          <w:fldChar w:fldCharType="end"/>
        </w:r>
      </w:hyperlink>
    </w:p>
    <w:p w14:paraId="695B80F6" w14:textId="77777777" w:rsidR="00AB12DC" w:rsidRDefault="00AB344F">
      <w:pPr>
        <w:pStyle w:val="INNH2"/>
        <w:tabs>
          <w:tab w:val="right" w:pos="8777"/>
        </w:tabs>
        <w:rPr>
          <w:rFonts w:eastAsiaTheme="minorEastAsia" w:cstheme="minorBidi"/>
          <w:b w:val="0"/>
          <w:bCs w:val="0"/>
          <w:smallCaps w:val="0"/>
          <w:noProof/>
        </w:rPr>
      </w:pPr>
      <w:hyperlink w:anchor="_Toc512243118" w:history="1">
        <w:r w:rsidR="00AB12DC" w:rsidRPr="00A5355B">
          <w:rPr>
            <w:rStyle w:val="Hyperkobling"/>
            <w:noProof/>
          </w:rPr>
          <w:t>5.1 Funksjoner i arkivdel</w:t>
        </w:r>
        <w:r w:rsidR="00AB12DC">
          <w:rPr>
            <w:noProof/>
            <w:webHidden/>
          </w:rPr>
          <w:tab/>
        </w:r>
        <w:r w:rsidR="00AB12DC">
          <w:rPr>
            <w:noProof/>
            <w:webHidden/>
          </w:rPr>
          <w:fldChar w:fldCharType="begin"/>
        </w:r>
        <w:r w:rsidR="00AB12DC">
          <w:rPr>
            <w:noProof/>
            <w:webHidden/>
          </w:rPr>
          <w:instrText xml:space="preserve"> PAGEREF _Toc512243118 \h </w:instrText>
        </w:r>
        <w:r w:rsidR="00AB12DC">
          <w:rPr>
            <w:noProof/>
            <w:webHidden/>
          </w:rPr>
        </w:r>
        <w:r w:rsidR="00AB12DC">
          <w:rPr>
            <w:noProof/>
            <w:webHidden/>
          </w:rPr>
          <w:fldChar w:fldCharType="separate"/>
        </w:r>
        <w:r w:rsidR="00AB12DC">
          <w:rPr>
            <w:noProof/>
            <w:webHidden/>
          </w:rPr>
          <w:t>25</w:t>
        </w:r>
        <w:r w:rsidR="00AB12DC">
          <w:rPr>
            <w:noProof/>
            <w:webHidden/>
          </w:rPr>
          <w:fldChar w:fldCharType="end"/>
        </w:r>
      </w:hyperlink>
    </w:p>
    <w:p w14:paraId="766F5DDE" w14:textId="77777777" w:rsidR="00AB12DC" w:rsidRDefault="00AB344F">
      <w:pPr>
        <w:pStyle w:val="INNH2"/>
        <w:tabs>
          <w:tab w:val="right" w:pos="8777"/>
        </w:tabs>
        <w:rPr>
          <w:rFonts w:eastAsiaTheme="minorEastAsia" w:cstheme="minorBidi"/>
          <w:b w:val="0"/>
          <w:bCs w:val="0"/>
          <w:smallCaps w:val="0"/>
          <w:noProof/>
        </w:rPr>
      </w:pPr>
      <w:hyperlink w:anchor="_Toc512243119" w:history="1">
        <w:r w:rsidR="00AB12DC" w:rsidRPr="00A5355B">
          <w:rPr>
            <w:rStyle w:val="Hyperkobling"/>
            <w:noProof/>
          </w:rPr>
          <w:t>5.2 Visning mapper</w:t>
        </w:r>
        <w:r w:rsidR="00AB12DC">
          <w:rPr>
            <w:noProof/>
            <w:webHidden/>
          </w:rPr>
          <w:tab/>
        </w:r>
        <w:r w:rsidR="00AB12DC">
          <w:rPr>
            <w:noProof/>
            <w:webHidden/>
          </w:rPr>
          <w:fldChar w:fldCharType="begin"/>
        </w:r>
        <w:r w:rsidR="00AB12DC">
          <w:rPr>
            <w:noProof/>
            <w:webHidden/>
          </w:rPr>
          <w:instrText xml:space="preserve"> PAGEREF _Toc512243119 \h </w:instrText>
        </w:r>
        <w:r w:rsidR="00AB12DC">
          <w:rPr>
            <w:noProof/>
            <w:webHidden/>
          </w:rPr>
        </w:r>
        <w:r w:rsidR="00AB12DC">
          <w:rPr>
            <w:noProof/>
            <w:webHidden/>
          </w:rPr>
          <w:fldChar w:fldCharType="separate"/>
        </w:r>
        <w:r w:rsidR="00AB12DC">
          <w:rPr>
            <w:noProof/>
            <w:webHidden/>
          </w:rPr>
          <w:t>26</w:t>
        </w:r>
        <w:r w:rsidR="00AB12DC">
          <w:rPr>
            <w:noProof/>
            <w:webHidden/>
          </w:rPr>
          <w:fldChar w:fldCharType="end"/>
        </w:r>
      </w:hyperlink>
    </w:p>
    <w:p w14:paraId="2970FB32" w14:textId="77777777" w:rsidR="00AB12DC" w:rsidRDefault="00AB344F">
      <w:pPr>
        <w:pStyle w:val="INNH3"/>
        <w:tabs>
          <w:tab w:val="right" w:pos="8777"/>
        </w:tabs>
        <w:rPr>
          <w:rFonts w:eastAsiaTheme="minorEastAsia" w:cstheme="minorBidi"/>
          <w:smallCaps w:val="0"/>
          <w:noProof/>
        </w:rPr>
      </w:pPr>
      <w:hyperlink w:anchor="_Toc512243120" w:history="1">
        <w:r w:rsidR="00AB12DC" w:rsidRPr="00A5355B">
          <w:rPr>
            <w:rStyle w:val="Hyperkobling"/>
            <w:noProof/>
          </w:rPr>
          <w:t>5.2.0 Visning mapper, detaljert</w:t>
        </w:r>
        <w:r w:rsidR="00AB12DC">
          <w:rPr>
            <w:noProof/>
            <w:webHidden/>
          </w:rPr>
          <w:tab/>
        </w:r>
        <w:r w:rsidR="00AB12DC">
          <w:rPr>
            <w:noProof/>
            <w:webHidden/>
          </w:rPr>
          <w:fldChar w:fldCharType="begin"/>
        </w:r>
        <w:r w:rsidR="00AB12DC">
          <w:rPr>
            <w:noProof/>
            <w:webHidden/>
          </w:rPr>
          <w:instrText xml:space="preserve"> PAGEREF _Toc512243120 \h </w:instrText>
        </w:r>
        <w:r w:rsidR="00AB12DC">
          <w:rPr>
            <w:noProof/>
            <w:webHidden/>
          </w:rPr>
        </w:r>
        <w:r w:rsidR="00AB12DC">
          <w:rPr>
            <w:noProof/>
            <w:webHidden/>
          </w:rPr>
          <w:fldChar w:fldCharType="separate"/>
        </w:r>
        <w:r w:rsidR="00AB12DC">
          <w:rPr>
            <w:noProof/>
            <w:webHidden/>
          </w:rPr>
          <w:t>26</w:t>
        </w:r>
        <w:r w:rsidR="00AB12DC">
          <w:rPr>
            <w:noProof/>
            <w:webHidden/>
          </w:rPr>
          <w:fldChar w:fldCharType="end"/>
        </w:r>
      </w:hyperlink>
    </w:p>
    <w:p w14:paraId="6E617637" w14:textId="77777777" w:rsidR="00AB12DC" w:rsidRDefault="00AB344F">
      <w:pPr>
        <w:pStyle w:val="INNH3"/>
        <w:tabs>
          <w:tab w:val="right" w:pos="8777"/>
        </w:tabs>
        <w:rPr>
          <w:rFonts w:eastAsiaTheme="minorEastAsia" w:cstheme="minorBidi"/>
          <w:smallCaps w:val="0"/>
          <w:noProof/>
        </w:rPr>
      </w:pPr>
      <w:hyperlink w:anchor="_Toc512243121" w:history="1">
        <w:r w:rsidR="00AB12DC" w:rsidRPr="00A5355B">
          <w:rPr>
            <w:rStyle w:val="Hyperkobling"/>
            <w:noProof/>
          </w:rPr>
          <w:t>5.2.1 Endringer i dossiermappe</w:t>
        </w:r>
        <w:r w:rsidR="00AB12DC">
          <w:rPr>
            <w:noProof/>
            <w:webHidden/>
          </w:rPr>
          <w:tab/>
        </w:r>
        <w:r w:rsidR="00AB12DC">
          <w:rPr>
            <w:noProof/>
            <w:webHidden/>
          </w:rPr>
          <w:fldChar w:fldCharType="begin"/>
        </w:r>
        <w:r w:rsidR="00AB12DC">
          <w:rPr>
            <w:noProof/>
            <w:webHidden/>
          </w:rPr>
          <w:instrText xml:space="preserve"> PAGEREF _Toc512243121 \h </w:instrText>
        </w:r>
        <w:r w:rsidR="00AB12DC">
          <w:rPr>
            <w:noProof/>
            <w:webHidden/>
          </w:rPr>
        </w:r>
        <w:r w:rsidR="00AB12DC">
          <w:rPr>
            <w:noProof/>
            <w:webHidden/>
          </w:rPr>
          <w:fldChar w:fldCharType="separate"/>
        </w:r>
        <w:r w:rsidR="00AB12DC">
          <w:rPr>
            <w:noProof/>
            <w:webHidden/>
          </w:rPr>
          <w:t>27</w:t>
        </w:r>
        <w:r w:rsidR="00AB12DC">
          <w:rPr>
            <w:noProof/>
            <w:webHidden/>
          </w:rPr>
          <w:fldChar w:fldCharType="end"/>
        </w:r>
      </w:hyperlink>
    </w:p>
    <w:p w14:paraId="2C012001" w14:textId="77777777" w:rsidR="00AB12DC" w:rsidRDefault="00AB344F">
      <w:pPr>
        <w:pStyle w:val="INNH3"/>
        <w:tabs>
          <w:tab w:val="right" w:pos="8777"/>
        </w:tabs>
        <w:rPr>
          <w:rFonts w:eastAsiaTheme="minorEastAsia" w:cstheme="minorBidi"/>
          <w:smallCaps w:val="0"/>
          <w:noProof/>
        </w:rPr>
      </w:pPr>
      <w:hyperlink w:anchor="_Toc512243122" w:history="1">
        <w:r w:rsidR="00AB12DC" w:rsidRPr="00A5355B">
          <w:rPr>
            <w:rStyle w:val="Hyperkobling"/>
            <w:noProof/>
          </w:rPr>
          <w:t>5.2.2 Detaljert visning av mappe</w:t>
        </w:r>
        <w:r w:rsidR="00AB12DC">
          <w:rPr>
            <w:noProof/>
            <w:webHidden/>
          </w:rPr>
          <w:tab/>
        </w:r>
        <w:r w:rsidR="00AB12DC">
          <w:rPr>
            <w:noProof/>
            <w:webHidden/>
          </w:rPr>
          <w:fldChar w:fldCharType="begin"/>
        </w:r>
        <w:r w:rsidR="00AB12DC">
          <w:rPr>
            <w:noProof/>
            <w:webHidden/>
          </w:rPr>
          <w:instrText xml:space="preserve"> PAGEREF _Toc512243122 \h </w:instrText>
        </w:r>
        <w:r w:rsidR="00AB12DC">
          <w:rPr>
            <w:noProof/>
            <w:webHidden/>
          </w:rPr>
        </w:r>
        <w:r w:rsidR="00AB12DC">
          <w:rPr>
            <w:noProof/>
            <w:webHidden/>
          </w:rPr>
          <w:fldChar w:fldCharType="separate"/>
        </w:r>
        <w:r w:rsidR="00AB12DC">
          <w:rPr>
            <w:noProof/>
            <w:webHidden/>
          </w:rPr>
          <w:t>28</w:t>
        </w:r>
        <w:r w:rsidR="00AB12DC">
          <w:rPr>
            <w:noProof/>
            <w:webHidden/>
          </w:rPr>
          <w:fldChar w:fldCharType="end"/>
        </w:r>
      </w:hyperlink>
    </w:p>
    <w:p w14:paraId="4235A24D" w14:textId="77777777" w:rsidR="00AB12DC" w:rsidRDefault="00AB344F">
      <w:pPr>
        <w:pStyle w:val="INNH1"/>
        <w:tabs>
          <w:tab w:val="right" w:pos="8777"/>
        </w:tabs>
        <w:rPr>
          <w:rFonts w:eastAsiaTheme="minorEastAsia" w:cstheme="minorBidi"/>
          <w:b w:val="0"/>
          <w:bCs w:val="0"/>
          <w:caps w:val="0"/>
          <w:noProof/>
          <w:u w:val="none"/>
        </w:rPr>
      </w:pPr>
      <w:hyperlink w:anchor="_Toc512243123" w:history="1">
        <w:r w:rsidR="00AB12DC" w:rsidRPr="00A5355B">
          <w:rPr>
            <w:rStyle w:val="Hyperkobling"/>
            <w:rFonts w:ascii="Arial" w:hAnsi="Arial"/>
            <w:noProof/>
          </w:rPr>
          <w:t>6.0 Søkefunksjoner i VSArkiv</w:t>
        </w:r>
        <w:r w:rsidR="00AB12DC">
          <w:rPr>
            <w:noProof/>
            <w:webHidden/>
          </w:rPr>
          <w:tab/>
        </w:r>
        <w:r w:rsidR="00AB12DC">
          <w:rPr>
            <w:noProof/>
            <w:webHidden/>
          </w:rPr>
          <w:fldChar w:fldCharType="begin"/>
        </w:r>
        <w:r w:rsidR="00AB12DC">
          <w:rPr>
            <w:noProof/>
            <w:webHidden/>
          </w:rPr>
          <w:instrText xml:space="preserve"> PAGEREF _Toc512243123 \h </w:instrText>
        </w:r>
        <w:r w:rsidR="00AB12DC">
          <w:rPr>
            <w:noProof/>
            <w:webHidden/>
          </w:rPr>
        </w:r>
        <w:r w:rsidR="00AB12DC">
          <w:rPr>
            <w:noProof/>
            <w:webHidden/>
          </w:rPr>
          <w:fldChar w:fldCharType="separate"/>
        </w:r>
        <w:r w:rsidR="00AB12DC">
          <w:rPr>
            <w:noProof/>
            <w:webHidden/>
          </w:rPr>
          <w:t>29</w:t>
        </w:r>
        <w:r w:rsidR="00AB12DC">
          <w:rPr>
            <w:noProof/>
            <w:webHidden/>
          </w:rPr>
          <w:fldChar w:fldCharType="end"/>
        </w:r>
      </w:hyperlink>
    </w:p>
    <w:p w14:paraId="1EA038F2" w14:textId="77777777" w:rsidR="00AB12DC" w:rsidRDefault="00AB344F">
      <w:pPr>
        <w:pStyle w:val="INNH2"/>
        <w:tabs>
          <w:tab w:val="right" w:pos="8777"/>
        </w:tabs>
        <w:rPr>
          <w:rFonts w:eastAsiaTheme="minorEastAsia" w:cstheme="minorBidi"/>
          <w:b w:val="0"/>
          <w:bCs w:val="0"/>
          <w:smallCaps w:val="0"/>
          <w:noProof/>
        </w:rPr>
      </w:pPr>
      <w:hyperlink w:anchor="_Toc512243124" w:history="1">
        <w:r w:rsidR="00AB12DC" w:rsidRPr="00A5355B">
          <w:rPr>
            <w:rStyle w:val="Hyperkobling"/>
            <w:noProof/>
          </w:rPr>
          <w:t>6.1 Registreringer</w:t>
        </w:r>
        <w:r w:rsidR="00AB12DC">
          <w:rPr>
            <w:noProof/>
            <w:webHidden/>
          </w:rPr>
          <w:tab/>
        </w:r>
        <w:r w:rsidR="00AB12DC">
          <w:rPr>
            <w:noProof/>
            <w:webHidden/>
          </w:rPr>
          <w:fldChar w:fldCharType="begin"/>
        </w:r>
        <w:r w:rsidR="00AB12DC">
          <w:rPr>
            <w:noProof/>
            <w:webHidden/>
          </w:rPr>
          <w:instrText xml:space="preserve"> PAGEREF _Toc512243124 \h </w:instrText>
        </w:r>
        <w:r w:rsidR="00AB12DC">
          <w:rPr>
            <w:noProof/>
            <w:webHidden/>
          </w:rPr>
        </w:r>
        <w:r w:rsidR="00AB12DC">
          <w:rPr>
            <w:noProof/>
            <w:webHidden/>
          </w:rPr>
          <w:fldChar w:fldCharType="separate"/>
        </w:r>
        <w:r w:rsidR="00AB12DC">
          <w:rPr>
            <w:noProof/>
            <w:webHidden/>
          </w:rPr>
          <w:t>29</w:t>
        </w:r>
        <w:r w:rsidR="00AB12DC">
          <w:rPr>
            <w:noProof/>
            <w:webHidden/>
          </w:rPr>
          <w:fldChar w:fldCharType="end"/>
        </w:r>
      </w:hyperlink>
    </w:p>
    <w:p w14:paraId="03B54EA5" w14:textId="77777777" w:rsidR="00AB12DC" w:rsidRDefault="00AB344F">
      <w:pPr>
        <w:pStyle w:val="INNH2"/>
        <w:tabs>
          <w:tab w:val="right" w:pos="8777"/>
        </w:tabs>
        <w:rPr>
          <w:rFonts w:eastAsiaTheme="minorEastAsia" w:cstheme="minorBidi"/>
          <w:b w:val="0"/>
          <w:bCs w:val="0"/>
          <w:smallCaps w:val="0"/>
          <w:noProof/>
        </w:rPr>
      </w:pPr>
      <w:hyperlink w:anchor="_Toc512243125" w:history="1">
        <w:r w:rsidR="00AB12DC" w:rsidRPr="00A5355B">
          <w:rPr>
            <w:rStyle w:val="Hyperkobling"/>
            <w:noProof/>
          </w:rPr>
          <w:t>6.2 Mappe</w:t>
        </w:r>
        <w:r w:rsidR="00AB12DC">
          <w:rPr>
            <w:noProof/>
            <w:webHidden/>
          </w:rPr>
          <w:tab/>
        </w:r>
        <w:r w:rsidR="00AB12DC">
          <w:rPr>
            <w:noProof/>
            <w:webHidden/>
          </w:rPr>
          <w:fldChar w:fldCharType="begin"/>
        </w:r>
        <w:r w:rsidR="00AB12DC">
          <w:rPr>
            <w:noProof/>
            <w:webHidden/>
          </w:rPr>
          <w:instrText xml:space="preserve"> PAGEREF _Toc512243125 \h </w:instrText>
        </w:r>
        <w:r w:rsidR="00AB12DC">
          <w:rPr>
            <w:noProof/>
            <w:webHidden/>
          </w:rPr>
        </w:r>
        <w:r w:rsidR="00AB12DC">
          <w:rPr>
            <w:noProof/>
            <w:webHidden/>
          </w:rPr>
          <w:fldChar w:fldCharType="separate"/>
        </w:r>
        <w:r w:rsidR="00AB12DC">
          <w:rPr>
            <w:noProof/>
            <w:webHidden/>
          </w:rPr>
          <w:t>29</w:t>
        </w:r>
        <w:r w:rsidR="00AB12DC">
          <w:rPr>
            <w:noProof/>
            <w:webHidden/>
          </w:rPr>
          <w:fldChar w:fldCharType="end"/>
        </w:r>
      </w:hyperlink>
    </w:p>
    <w:p w14:paraId="5D96C24B" w14:textId="77777777" w:rsidR="00AB12DC" w:rsidRDefault="00AB344F">
      <w:pPr>
        <w:pStyle w:val="INNH2"/>
        <w:tabs>
          <w:tab w:val="right" w:pos="8777"/>
        </w:tabs>
        <w:rPr>
          <w:rFonts w:eastAsiaTheme="minorEastAsia" w:cstheme="minorBidi"/>
          <w:b w:val="0"/>
          <w:bCs w:val="0"/>
          <w:smallCaps w:val="0"/>
          <w:noProof/>
        </w:rPr>
      </w:pPr>
      <w:hyperlink w:anchor="_Toc512243126" w:history="1">
        <w:r w:rsidR="00AB12DC" w:rsidRPr="00A5355B">
          <w:rPr>
            <w:rStyle w:val="Hyperkobling"/>
            <w:noProof/>
          </w:rPr>
          <w:t>6.3 Fritekstsøk</w:t>
        </w:r>
        <w:r w:rsidR="00AB12DC">
          <w:rPr>
            <w:noProof/>
            <w:webHidden/>
          </w:rPr>
          <w:tab/>
        </w:r>
        <w:r w:rsidR="00AB12DC">
          <w:rPr>
            <w:noProof/>
            <w:webHidden/>
          </w:rPr>
          <w:fldChar w:fldCharType="begin"/>
        </w:r>
        <w:r w:rsidR="00AB12DC">
          <w:rPr>
            <w:noProof/>
            <w:webHidden/>
          </w:rPr>
          <w:instrText xml:space="preserve"> PAGEREF _Toc512243126 \h </w:instrText>
        </w:r>
        <w:r w:rsidR="00AB12DC">
          <w:rPr>
            <w:noProof/>
            <w:webHidden/>
          </w:rPr>
        </w:r>
        <w:r w:rsidR="00AB12DC">
          <w:rPr>
            <w:noProof/>
            <w:webHidden/>
          </w:rPr>
          <w:fldChar w:fldCharType="separate"/>
        </w:r>
        <w:r w:rsidR="00AB12DC">
          <w:rPr>
            <w:noProof/>
            <w:webHidden/>
          </w:rPr>
          <w:t>29</w:t>
        </w:r>
        <w:r w:rsidR="00AB12DC">
          <w:rPr>
            <w:noProof/>
            <w:webHidden/>
          </w:rPr>
          <w:fldChar w:fldCharType="end"/>
        </w:r>
      </w:hyperlink>
    </w:p>
    <w:p w14:paraId="7BA8937B" w14:textId="77777777" w:rsidR="00AB12DC" w:rsidRDefault="00AB344F">
      <w:pPr>
        <w:pStyle w:val="INNH2"/>
        <w:tabs>
          <w:tab w:val="right" w:pos="8777"/>
        </w:tabs>
        <w:rPr>
          <w:rFonts w:eastAsiaTheme="minorEastAsia" w:cstheme="minorBidi"/>
          <w:b w:val="0"/>
          <w:bCs w:val="0"/>
          <w:smallCaps w:val="0"/>
          <w:noProof/>
        </w:rPr>
      </w:pPr>
      <w:hyperlink w:anchor="_Toc512243127" w:history="1">
        <w:r w:rsidR="00AB12DC" w:rsidRPr="00A5355B">
          <w:rPr>
            <w:rStyle w:val="Hyperkobling"/>
            <w:noProof/>
          </w:rPr>
          <w:t>6.4 Manøvrere mellom arkiverte dokumenter i en dossiermappe</w:t>
        </w:r>
        <w:r w:rsidR="00AB12DC">
          <w:rPr>
            <w:noProof/>
            <w:webHidden/>
          </w:rPr>
          <w:tab/>
        </w:r>
        <w:r w:rsidR="00AB12DC">
          <w:rPr>
            <w:noProof/>
            <w:webHidden/>
          </w:rPr>
          <w:fldChar w:fldCharType="begin"/>
        </w:r>
        <w:r w:rsidR="00AB12DC">
          <w:rPr>
            <w:noProof/>
            <w:webHidden/>
          </w:rPr>
          <w:instrText xml:space="preserve"> PAGEREF _Toc512243127 \h </w:instrText>
        </w:r>
        <w:r w:rsidR="00AB12DC">
          <w:rPr>
            <w:noProof/>
            <w:webHidden/>
          </w:rPr>
        </w:r>
        <w:r w:rsidR="00AB12DC">
          <w:rPr>
            <w:noProof/>
            <w:webHidden/>
          </w:rPr>
          <w:fldChar w:fldCharType="separate"/>
        </w:r>
        <w:r w:rsidR="00AB12DC">
          <w:rPr>
            <w:noProof/>
            <w:webHidden/>
          </w:rPr>
          <w:t>30</w:t>
        </w:r>
        <w:r w:rsidR="00AB12DC">
          <w:rPr>
            <w:noProof/>
            <w:webHidden/>
          </w:rPr>
          <w:fldChar w:fldCharType="end"/>
        </w:r>
      </w:hyperlink>
    </w:p>
    <w:p w14:paraId="0D2EC687" w14:textId="77777777" w:rsidR="00AB12DC" w:rsidRDefault="00AB344F">
      <w:pPr>
        <w:pStyle w:val="INNH2"/>
        <w:tabs>
          <w:tab w:val="right" w:pos="8777"/>
        </w:tabs>
        <w:rPr>
          <w:rFonts w:eastAsiaTheme="minorEastAsia" w:cstheme="minorBidi"/>
          <w:b w:val="0"/>
          <w:bCs w:val="0"/>
          <w:smallCaps w:val="0"/>
          <w:noProof/>
        </w:rPr>
      </w:pPr>
      <w:hyperlink w:anchor="_Toc512243128" w:history="1">
        <w:r w:rsidR="00AB12DC" w:rsidRPr="00A5355B">
          <w:rPr>
            <w:rStyle w:val="Hyperkobling"/>
            <w:noProof/>
          </w:rPr>
          <w:t>6.5 Ikke arkiverte dokumenter</w:t>
        </w:r>
        <w:r w:rsidR="00AB12DC">
          <w:rPr>
            <w:noProof/>
            <w:webHidden/>
          </w:rPr>
          <w:tab/>
        </w:r>
        <w:r w:rsidR="00AB12DC">
          <w:rPr>
            <w:noProof/>
            <w:webHidden/>
          </w:rPr>
          <w:fldChar w:fldCharType="begin"/>
        </w:r>
        <w:r w:rsidR="00AB12DC">
          <w:rPr>
            <w:noProof/>
            <w:webHidden/>
          </w:rPr>
          <w:instrText xml:space="preserve"> PAGEREF _Toc512243128 \h </w:instrText>
        </w:r>
        <w:r w:rsidR="00AB12DC">
          <w:rPr>
            <w:noProof/>
            <w:webHidden/>
          </w:rPr>
        </w:r>
        <w:r w:rsidR="00AB12DC">
          <w:rPr>
            <w:noProof/>
            <w:webHidden/>
          </w:rPr>
          <w:fldChar w:fldCharType="separate"/>
        </w:r>
        <w:r w:rsidR="00AB12DC">
          <w:rPr>
            <w:noProof/>
            <w:webHidden/>
          </w:rPr>
          <w:t>31</w:t>
        </w:r>
        <w:r w:rsidR="00AB12DC">
          <w:rPr>
            <w:noProof/>
            <w:webHidden/>
          </w:rPr>
          <w:fldChar w:fldCharType="end"/>
        </w:r>
      </w:hyperlink>
    </w:p>
    <w:p w14:paraId="5682F1CC" w14:textId="77777777" w:rsidR="00AB12DC" w:rsidRDefault="00AB344F">
      <w:pPr>
        <w:pStyle w:val="INNH1"/>
        <w:tabs>
          <w:tab w:val="right" w:pos="8777"/>
        </w:tabs>
        <w:rPr>
          <w:rFonts w:eastAsiaTheme="minorEastAsia" w:cstheme="minorBidi"/>
          <w:b w:val="0"/>
          <w:bCs w:val="0"/>
          <w:caps w:val="0"/>
          <w:noProof/>
          <w:u w:val="none"/>
        </w:rPr>
      </w:pPr>
      <w:hyperlink w:anchor="_Toc512243129" w:history="1">
        <w:r w:rsidR="00AB12DC" w:rsidRPr="00A5355B">
          <w:rPr>
            <w:rStyle w:val="Hyperkobling"/>
            <w:rFonts w:ascii="Arial" w:hAnsi="Arial"/>
            <w:noProof/>
          </w:rPr>
          <w:t>7.0 Tvinge avslutting av en arkivdel</w:t>
        </w:r>
        <w:r w:rsidR="00AB12DC">
          <w:rPr>
            <w:noProof/>
            <w:webHidden/>
          </w:rPr>
          <w:tab/>
        </w:r>
        <w:r w:rsidR="00AB12DC">
          <w:rPr>
            <w:noProof/>
            <w:webHidden/>
          </w:rPr>
          <w:fldChar w:fldCharType="begin"/>
        </w:r>
        <w:r w:rsidR="00AB12DC">
          <w:rPr>
            <w:noProof/>
            <w:webHidden/>
          </w:rPr>
          <w:instrText xml:space="preserve"> PAGEREF _Toc512243129 \h </w:instrText>
        </w:r>
        <w:r w:rsidR="00AB12DC">
          <w:rPr>
            <w:noProof/>
            <w:webHidden/>
          </w:rPr>
        </w:r>
        <w:r w:rsidR="00AB12DC">
          <w:rPr>
            <w:noProof/>
            <w:webHidden/>
          </w:rPr>
          <w:fldChar w:fldCharType="separate"/>
        </w:r>
        <w:r w:rsidR="00AB12DC">
          <w:rPr>
            <w:noProof/>
            <w:webHidden/>
          </w:rPr>
          <w:t>32</w:t>
        </w:r>
        <w:r w:rsidR="00AB12DC">
          <w:rPr>
            <w:noProof/>
            <w:webHidden/>
          </w:rPr>
          <w:fldChar w:fldCharType="end"/>
        </w:r>
      </w:hyperlink>
    </w:p>
    <w:p w14:paraId="78830742" w14:textId="77777777" w:rsidR="00AB12DC" w:rsidRDefault="00AB344F">
      <w:pPr>
        <w:pStyle w:val="INNH2"/>
        <w:tabs>
          <w:tab w:val="right" w:pos="8777"/>
        </w:tabs>
        <w:rPr>
          <w:rFonts w:eastAsiaTheme="minorEastAsia" w:cstheme="minorBidi"/>
          <w:b w:val="0"/>
          <w:bCs w:val="0"/>
          <w:smallCaps w:val="0"/>
          <w:noProof/>
        </w:rPr>
      </w:pPr>
      <w:hyperlink w:anchor="_Toc512243130" w:history="1">
        <w:r w:rsidR="00AB12DC" w:rsidRPr="00A5355B">
          <w:rPr>
            <w:rStyle w:val="Hyperkobling"/>
            <w:noProof/>
          </w:rPr>
          <w:t>7.1 Rydde i arkivservicen mellom fagsystem og VSA</w:t>
        </w:r>
        <w:r w:rsidR="00AB12DC">
          <w:rPr>
            <w:noProof/>
            <w:webHidden/>
          </w:rPr>
          <w:tab/>
        </w:r>
        <w:r w:rsidR="00AB12DC">
          <w:rPr>
            <w:noProof/>
            <w:webHidden/>
          </w:rPr>
          <w:fldChar w:fldCharType="begin"/>
        </w:r>
        <w:r w:rsidR="00AB12DC">
          <w:rPr>
            <w:noProof/>
            <w:webHidden/>
          </w:rPr>
          <w:instrText xml:space="preserve"> PAGEREF _Toc512243130 \h </w:instrText>
        </w:r>
        <w:r w:rsidR="00AB12DC">
          <w:rPr>
            <w:noProof/>
            <w:webHidden/>
          </w:rPr>
        </w:r>
        <w:r w:rsidR="00AB12DC">
          <w:rPr>
            <w:noProof/>
            <w:webHidden/>
          </w:rPr>
          <w:fldChar w:fldCharType="separate"/>
        </w:r>
        <w:r w:rsidR="00AB12DC">
          <w:rPr>
            <w:noProof/>
            <w:webHidden/>
          </w:rPr>
          <w:t>32</w:t>
        </w:r>
        <w:r w:rsidR="00AB12DC">
          <w:rPr>
            <w:noProof/>
            <w:webHidden/>
          </w:rPr>
          <w:fldChar w:fldCharType="end"/>
        </w:r>
      </w:hyperlink>
    </w:p>
    <w:p w14:paraId="55BA5B3F" w14:textId="77777777" w:rsidR="00AB12DC" w:rsidRDefault="00AB344F">
      <w:pPr>
        <w:pStyle w:val="INNH2"/>
        <w:tabs>
          <w:tab w:val="right" w:pos="8777"/>
        </w:tabs>
        <w:rPr>
          <w:rFonts w:eastAsiaTheme="minorEastAsia" w:cstheme="minorBidi"/>
          <w:b w:val="0"/>
          <w:bCs w:val="0"/>
          <w:smallCaps w:val="0"/>
          <w:noProof/>
        </w:rPr>
      </w:pPr>
      <w:hyperlink w:anchor="_Toc512243131" w:history="1">
        <w:r w:rsidR="00AB12DC" w:rsidRPr="00A5355B">
          <w:rPr>
            <w:rStyle w:val="Hyperkobling"/>
            <w:noProof/>
          </w:rPr>
          <w:t>7.2 Tvinge avslutning av alle mapper i en arkivdel</w:t>
        </w:r>
        <w:r w:rsidR="00AB12DC">
          <w:rPr>
            <w:noProof/>
            <w:webHidden/>
          </w:rPr>
          <w:tab/>
        </w:r>
        <w:r w:rsidR="00AB12DC">
          <w:rPr>
            <w:noProof/>
            <w:webHidden/>
          </w:rPr>
          <w:fldChar w:fldCharType="begin"/>
        </w:r>
        <w:r w:rsidR="00AB12DC">
          <w:rPr>
            <w:noProof/>
            <w:webHidden/>
          </w:rPr>
          <w:instrText xml:space="preserve"> PAGEREF _Toc512243131 \h </w:instrText>
        </w:r>
        <w:r w:rsidR="00AB12DC">
          <w:rPr>
            <w:noProof/>
            <w:webHidden/>
          </w:rPr>
        </w:r>
        <w:r w:rsidR="00AB12DC">
          <w:rPr>
            <w:noProof/>
            <w:webHidden/>
          </w:rPr>
          <w:fldChar w:fldCharType="separate"/>
        </w:r>
        <w:r w:rsidR="00AB12DC">
          <w:rPr>
            <w:noProof/>
            <w:webHidden/>
          </w:rPr>
          <w:t>32</w:t>
        </w:r>
        <w:r w:rsidR="00AB12DC">
          <w:rPr>
            <w:noProof/>
            <w:webHidden/>
          </w:rPr>
          <w:fldChar w:fldCharType="end"/>
        </w:r>
      </w:hyperlink>
    </w:p>
    <w:p w14:paraId="694B6BDB" w14:textId="77777777" w:rsidR="00AB12DC" w:rsidRDefault="00AB344F">
      <w:pPr>
        <w:pStyle w:val="INNH1"/>
        <w:tabs>
          <w:tab w:val="right" w:pos="8777"/>
        </w:tabs>
        <w:rPr>
          <w:rFonts w:eastAsiaTheme="minorEastAsia" w:cstheme="minorBidi"/>
          <w:b w:val="0"/>
          <w:bCs w:val="0"/>
          <w:caps w:val="0"/>
          <w:noProof/>
          <w:u w:val="none"/>
        </w:rPr>
      </w:pPr>
      <w:hyperlink w:anchor="_Toc512243132" w:history="1">
        <w:r w:rsidR="00AB12DC" w:rsidRPr="00A5355B">
          <w:rPr>
            <w:rStyle w:val="Hyperkobling"/>
            <w:rFonts w:ascii="Arial" w:hAnsi="Arial"/>
            <w:noProof/>
          </w:rPr>
          <w:t>8.0 Tillegg, beskrivelse periodisering og deponering</w:t>
        </w:r>
        <w:r w:rsidR="00AB12DC">
          <w:rPr>
            <w:noProof/>
            <w:webHidden/>
          </w:rPr>
          <w:tab/>
        </w:r>
        <w:r w:rsidR="00AB12DC">
          <w:rPr>
            <w:noProof/>
            <w:webHidden/>
          </w:rPr>
          <w:fldChar w:fldCharType="begin"/>
        </w:r>
        <w:r w:rsidR="00AB12DC">
          <w:rPr>
            <w:noProof/>
            <w:webHidden/>
          </w:rPr>
          <w:instrText xml:space="preserve"> PAGEREF _Toc512243132 \h </w:instrText>
        </w:r>
        <w:r w:rsidR="00AB12DC">
          <w:rPr>
            <w:noProof/>
            <w:webHidden/>
          </w:rPr>
        </w:r>
        <w:r w:rsidR="00AB12DC">
          <w:rPr>
            <w:noProof/>
            <w:webHidden/>
          </w:rPr>
          <w:fldChar w:fldCharType="separate"/>
        </w:r>
        <w:r w:rsidR="00AB12DC">
          <w:rPr>
            <w:noProof/>
            <w:webHidden/>
          </w:rPr>
          <w:t>33</w:t>
        </w:r>
        <w:r w:rsidR="00AB12DC">
          <w:rPr>
            <w:noProof/>
            <w:webHidden/>
          </w:rPr>
          <w:fldChar w:fldCharType="end"/>
        </w:r>
      </w:hyperlink>
    </w:p>
    <w:p w14:paraId="0D75A6F3" w14:textId="77777777" w:rsidR="00AB12DC" w:rsidRDefault="00AB344F">
      <w:pPr>
        <w:pStyle w:val="INNH2"/>
        <w:tabs>
          <w:tab w:val="right" w:pos="8777"/>
        </w:tabs>
        <w:rPr>
          <w:rFonts w:eastAsiaTheme="minorEastAsia" w:cstheme="minorBidi"/>
          <w:b w:val="0"/>
          <w:bCs w:val="0"/>
          <w:smallCaps w:val="0"/>
          <w:noProof/>
        </w:rPr>
      </w:pPr>
      <w:hyperlink w:anchor="_Toc512243133" w:history="1">
        <w:r w:rsidR="00AB12DC" w:rsidRPr="00A5355B">
          <w:rPr>
            <w:rStyle w:val="Hyperkobling"/>
            <w:noProof/>
          </w:rPr>
          <w:t>8.1 Filene i en avleveringspakke</w:t>
        </w:r>
        <w:r w:rsidR="00AB12DC">
          <w:rPr>
            <w:noProof/>
            <w:webHidden/>
          </w:rPr>
          <w:tab/>
        </w:r>
        <w:r w:rsidR="00AB12DC">
          <w:rPr>
            <w:noProof/>
            <w:webHidden/>
          </w:rPr>
          <w:fldChar w:fldCharType="begin"/>
        </w:r>
        <w:r w:rsidR="00AB12DC">
          <w:rPr>
            <w:noProof/>
            <w:webHidden/>
          </w:rPr>
          <w:instrText xml:space="preserve"> PAGEREF _Toc512243133 \h </w:instrText>
        </w:r>
        <w:r w:rsidR="00AB12DC">
          <w:rPr>
            <w:noProof/>
            <w:webHidden/>
          </w:rPr>
        </w:r>
        <w:r w:rsidR="00AB12DC">
          <w:rPr>
            <w:noProof/>
            <w:webHidden/>
          </w:rPr>
          <w:fldChar w:fldCharType="separate"/>
        </w:r>
        <w:r w:rsidR="00AB12DC">
          <w:rPr>
            <w:noProof/>
            <w:webHidden/>
          </w:rPr>
          <w:t>33</w:t>
        </w:r>
        <w:r w:rsidR="00AB12DC">
          <w:rPr>
            <w:noProof/>
            <w:webHidden/>
          </w:rPr>
          <w:fldChar w:fldCharType="end"/>
        </w:r>
      </w:hyperlink>
    </w:p>
    <w:p w14:paraId="75926B73" w14:textId="77777777" w:rsidR="00AB12DC" w:rsidRDefault="00AB344F">
      <w:pPr>
        <w:pStyle w:val="INNH1"/>
        <w:tabs>
          <w:tab w:val="right" w:pos="8777"/>
        </w:tabs>
        <w:rPr>
          <w:rFonts w:eastAsiaTheme="minorEastAsia" w:cstheme="minorBidi"/>
          <w:b w:val="0"/>
          <w:bCs w:val="0"/>
          <w:caps w:val="0"/>
          <w:noProof/>
          <w:u w:val="none"/>
        </w:rPr>
      </w:pPr>
      <w:hyperlink w:anchor="_Toc512243134" w:history="1">
        <w:r w:rsidR="00AB12DC" w:rsidRPr="00A5355B">
          <w:rPr>
            <w:rStyle w:val="Hyperkobling"/>
            <w:rFonts w:ascii="Arial" w:hAnsi="Arial"/>
            <w:noProof/>
          </w:rPr>
          <w:t>9.0 Forberedelser før periodisering utføres</w:t>
        </w:r>
        <w:r w:rsidR="00AB12DC">
          <w:rPr>
            <w:noProof/>
            <w:webHidden/>
          </w:rPr>
          <w:tab/>
        </w:r>
        <w:r w:rsidR="00AB12DC">
          <w:rPr>
            <w:noProof/>
            <w:webHidden/>
          </w:rPr>
          <w:fldChar w:fldCharType="begin"/>
        </w:r>
        <w:r w:rsidR="00AB12DC">
          <w:rPr>
            <w:noProof/>
            <w:webHidden/>
          </w:rPr>
          <w:instrText xml:space="preserve"> PAGEREF _Toc512243134 \h </w:instrText>
        </w:r>
        <w:r w:rsidR="00AB12DC">
          <w:rPr>
            <w:noProof/>
            <w:webHidden/>
          </w:rPr>
        </w:r>
        <w:r w:rsidR="00AB12DC">
          <w:rPr>
            <w:noProof/>
            <w:webHidden/>
          </w:rPr>
          <w:fldChar w:fldCharType="separate"/>
        </w:r>
        <w:r w:rsidR="00AB12DC">
          <w:rPr>
            <w:noProof/>
            <w:webHidden/>
          </w:rPr>
          <w:t>34</w:t>
        </w:r>
        <w:r w:rsidR="00AB12DC">
          <w:rPr>
            <w:noProof/>
            <w:webHidden/>
          </w:rPr>
          <w:fldChar w:fldCharType="end"/>
        </w:r>
      </w:hyperlink>
    </w:p>
    <w:p w14:paraId="0D311D4E" w14:textId="77777777" w:rsidR="00AB12DC" w:rsidRDefault="00AB344F">
      <w:pPr>
        <w:pStyle w:val="INNH2"/>
        <w:tabs>
          <w:tab w:val="right" w:pos="8777"/>
        </w:tabs>
        <w:rPr>
          <w:rFonts w:eastAsiaTheme="minorEastAsia" w:cstheme="minorBidi"/>
          <w:b w:val="0"/>
          <w:bCs w:val="0"/>
          <w:smallCaps w:val="0"/>
          <w:noProof/>
        </w:rPr>
      </w:pPr>
      <w:hyperlink w:anchor="_Toc512243135" w:history="1">
        <w:r w:rsidR="00AB12DC" w:rsidRPr="00A5355B">
          <w:rPr>
            <w:rStyle w:val="Hyperkobling"/>
            <w:noProof/>
          </w:rPr>
          <w:t>9.1 Manuelt avslutte dossiermapper i akrivkjernen</w:t>
        </w:r>
        <w:r w:rsidR="00AB12DC">
          <w:rPr>
            <w:noProof/>
            <w:webHidden/>
          </w:rPr>
          <w:tab/>
        </w:r>
        <w:r w:rsidR="00AB12DC">
          <w:rPr>
            <w:noProof/>
            <w:webHidden/>
          </w:rPr>
          <w:fldChar w:fldCharType="begin"/>
        </w:r>
        <w:r w:rsidR="00AB12DC">
          <w:rPr>
            <w:noProof/>
            <w:webHidden/>
          </w:rPr>
          <w:instrText xml:space="preserve"> PAGEREF _Toc512243135 \h </w:instrText>
        </w:r>
        <w:r w:rsidR="00AB12DC">
          <w:rPr>
            <w:noProof/>
            <w:webHidden/>
          </w:rPr>
        </w:r>
        <w:r w:rsidR="00AB12DC">
          <w:rPr>
            <w:noProof/>
            <w:webHidden/>
          </w:rPr>
          <w:fldChar w:fldCharType="separate"/>
        </w:r>
        <w:r w:rsidR="00AB12DC">
          <w:rPr>
            <w:noProof/>
            <w:webHidden/>
          </w:rPr>
          <w:t>34</w:t>
        </w:r>
        <w:r w:rsidR="00AB12DC">
          <w:rPr>
            <w:noProof/>
            <w:webHidden/>
          </w:rPr>
          <w:fldChar w:fldCharType="end"/>
        </w:r>
      </w:hyperlink>
    </w:p>
    <w:p w14:paraId="303DFCFF" w14:textId="77777777" w:rsidR="00AB12DC" w:rsidRDefault="00AB344F">
      <w:pPr>
        <w:pStyle w:val="INNH2"/>
        <w:tabs>
          <w:tab w:val="right" w:pos="8777"/>
        </w:tabs>
        <w:rPr>
          <w:rFonts w:eastAsiaTheme="minorEastAsia" w:cstheme="minorBidi"/>
          <w:b w:val="0"/>
          <w:bCs w:val="0"/>
          <w:smallCaps w:val="0"/>
          <w:noProof/>
        </w:rPr>
      </w:pPr>
      <w:hyperlink w:anchor="_Toc512243136" w:history="1">
        <w:r w:rsidR="00AB12DC" w:rsidRPr="00A5355B">
          <w:rPr>
            <w:rStyle w:val="Hyperkobling"/>
            <w:noProof/>
          </w:rPr>
          <w:t>9.2 Periodisering</w:t>
        </w:r>
        <w:r w:rsidR="00AB12DC">
          <w:rPr>
            <w:noProof/>
            <w:webHidden/>
          </w:rPr>
          <w:tab/>
        </w:r>
        <w:r w:rsidR="00AB12DC">
          <w:rPr>
            <w:noProof/>
            <w:webHidden/>
          </w:rPr>
          <w:fldChar w:fldCharType="begin"/>
        </w:r>
        <w:r w:rsidR="00AB12DC">
          <w:rPr>
            <w:noProof/>
            <w:webHidden/>
          </w:rPr>
          <w:instrText xml:space="preserve"> PAGEREF _Toc512243136 \h </w:instrText>
        </w:r>
        <w:r w:rsidR="00AB12DC">
          <w:rPr>
            <w:noProof/>
            <w:webHidden/>
          </w:rPr>
        </w:r>
        <w:r w:rsidR="00AB12DC">
          <w:rPr>
            <w:noProof/>
            <w:webHidden/>
          </w:rPr>
          <w:fldChar w:fldCharType="separate"/>
        </w:r>
        <w:r w:rsidR="00AB12DC">
          <w:rPr>
            <w:noProof/>
            <w:webHidden/>
          </w:rPr>
          <w:t>35</w:t>
        </w:r>
        <w:r w:rsidR="00AB12DC">
          <w:rPr>
            <w:noProof/>
            <w:webHidden/>
          </w:rPr>
          <w:fldChar w:fldCharType="end"/>
        </w:r>
      </w:hyperlink>
    </w:p>
    <w:p w14:paraId="551F9D4D" w14:textId="77777777" w:rsidR="00AB12DC" w:rsidRDefault="00AB344F">
      <w:pPr>
        <w:pStyle w:val="INNH1"/>
        <w:tabs>
          <w:tab w:val="right" w:pos="8777"/>
        </w:tabs>
        <w:rPr>
          <w:rFonts w:eastAsiaTheme="minorEastAsia" w:cstheme="minorBidi"/>
          <w:b w:val="0"/>
          <w:bCs w:val="0"/>
          <w:caps w:val="0"/>
          <w:noProof/>
          <w:u w:val="none"/>
        </w:rPr>
      </w:pPr>
      <w:hyperlink w:anchor="_Toc512243137" w:history="1">
        <w:r w:rsidR="00AB12DC" w:rsidRPr="00A5355B">
          <w:rPr>
            <w:rStyle w:val="Hyperkobling"/>
            <w:rFonts w:ascii="Arial" w:hAnsi="Arial"/>
            <w:noProof/>
          </w:rPr>
          <w:t>10.0 Deponering</w:t>
        </w:r>
        <w:r w:rsidR="00AB12DC">
          <w:rPr>
            <w:noProof/>
            <w:webHidden/>
          </w:rPr>
          <w:tab/>
        </w:r>
        <w:r w:rsidR="00AB12DC">
          <w:rPr>
            <w:noProof/>
            <w:webHidden/>
          </w:rPr>
          <w:fldChar w:fldCharType="begin"/>
        </w:r>
        <w:r w:rsidR="00AB12DC">
          <w:rPr>
            <w:noProof/>
            <w:webHidden/>
          </w:rPr>
          <w:instrText xml:space="preserve"> PAGEREF _Toc512243137 \h </w:instrText>
        </w:r>
        <w:r w:rsidR="00AB12DC">
          <w:rPr>
            <w:noProof/>
            <w:webHidden/>
          </w:rPr>
        </w:r>
        <w:r w:rsidR="00AB12DC">
          <w:rPr>
            <w:noProof/>
            <w:webHidden/>
          </w:rPr>
          <w:fldChar w:fldCharType="separate"/>
        </w:r>
        <w:r w:rsidR="00AB12DC">
          <w:rPr>
            <w:noProof/>
            <w:webHidden/>
          </w:rPr>
          <w:t>38</w:t>
        </w:r>
        <w:r w:rsidR="00AB12DC">
          <w:rPr>
            <w:noProof/>
            <w:webHidden/>
          </w:rPr>
          <w:fldChar w:fldCharType="end"/>
        </w:r>
      </w:hyperlink>
    </w:p>
    <w:p w14:paraId="38E26492" w14:textId="77777777" w:rsidR="00AB12DC" w:rsidRDefault="00AB344F">
      <w:pPr>
        <w:pStyle w:val="INNH2"/>
        <w:tabs>
          <w:tab w:val="right" w:pos="8777"/>
        </w:tabs>
        <w:rPr>
          <w:rFonts w:eastAsiaTheme="minorEastAsia" w:cstheme="minorBidi"/>
          <w:b w:val="0"/>
          <w:bCs w:val="0"/>
          <w:smallCaps w:val="0"/>
          <w:noProof/>
        </w:rPr>
      </w:pPr>
      <w:hyperlink w:anchor="_Toc512243138" w:history="1">
        <w:r w:rsidR="00AB12DC" w:rsidRPr="00A5355B">
          <w:rPr>
            <w:rStyle w:val="Hyperkobling"/>
            <w:noProof/>
          </w:rPr>
          <w:t>10.1 Visning av gjennomført deponering</w:t>
        </w:r>
        <w:r w:rsidR="00AB12DC">
          <w:rPr>
            <w:noProof/>
            <w:webHidden/>
          </w:rPr>
          <w:tab/>
        </w:r>
        <w:r w:rsidR="00AB12DC">
          <w:rPr>
            <w:noProof/>
            <w:webHidden/>
          </w:rPr>
          <w:fldChar w:fldCharType="begin"/>
        </w:r>
        <w:r w:rsidR="00AB12DC">
          <w:rPr>
            <w:noProof/>
            <w:webHidden/>
          </w:rPr>
          <w:instrText xml:space="preserve"> PAGEREF _Toc512243138 \h </w:instrText>
        </w:r>
        <w:r w:rsidR="00AB12DC">
          <w:rPr>
            <w:noProof/>
            <w:webHidden/>
          </w:rPr>
        </w:r>
        <w:r w:rsidR="00AB12DC">
          <w:rPr>
            <w:noProof/>
            <w:webHidden/>
          </w:rPr>
          <w:fldChar w:fldCharType="separate"/>
        </w:r>
        <w:r w:rsidR="00AB12DC">
          <w:rPr>
            <w:noProof/>
            <w:webHidden/>
          </w:rPr>
          <w:t>39</w:t>
        </w:r>
        <w:r w:rsidR="00AB12DC">
          <w:rPr>
            <w:noProof/>
            <w:webHidden/>
          </w:rPr>
          <w:fldChar w:fldCharType="end"/>
        </w:r>
      </w:hyperlink>
    </w:p>
    <w:p w14:paraId="60390775" w14:textId="77777777" w:rsidR="00AB12DC" w:rsidRDefault="00AB344F">
      <w:pPr>
        <w:pStyle w:val="INNH2"/>
        <w:tabs>
          <w:tab w:val="right" w:pos="8777"/>
        </w:tabs>
        <w:rPr>
          <w:rFonts w:eastAsiaTheme="minorEastAsia" w:cstheme="minorBidi"/>
          <w:b w:val="0"/>
          <w:bCs w:val="0"/>
          <w:smallCaps w:val="0"/>
          <w:noProof/>
        </w:rPr>
      </w:pPr>
      <w:hyperlink w:anchor="_Toc512243139" w:history="1">
        <w:r w:rsidR="00AB12DC" w:rsidRPr="00A5355B">
          <w:rPr>
            <w:rStyle w:val="Hyperkobling"/>
            <w:noProof/>
          </w:rPr>
          <w:t>10.2 Merk som avlevert</w:t>
        </w:r>
        <w:r w:rsidR="00AB12DC">
          <w:rPr>
            <w:noProof/>
            <w:webHidden/>
          </w:rPr>
          <w:tab/>
        </w:r>
        <w:r w:rsidR="00AB12DC">
          <w:rPr>
            <w:noProof/>
            <w:webHidden/>
          </w:rPr>
          <w:fldChar w:fldCharType="begin"/>
        </w:r>
        <w:r w:rsidR="00AB12DC">
          <w:rPr>
            <w:noProof/>
            <w:webHidden/>
          </w:rPr>
          <w:instrText xml:space="preserve"> PAGEREF _Toc512243139 \h </w:instrText>
        </w:r>
        <w:r w:rsidR="00AB12DC">
          <w:rPr>
            <w:noProof/>
            <w:webHidden/>
          </w:rPr>
        </w:r>
        <w:r w:rsidR="00AB12DC">
          <w:rPr>
            <w:noProof/>
            <w:webHidden/>
          </w:rPr>
          <w:fldChar w:fldCharType="separate"/>
        </w:r>
        <w:r w:rsidR="00AB12DC">
          <w:rPr>
            <w:noProof/>
            <w:webHidden/>
          </w:rPr>
          <w:t>40</w:t>
        </w:r>
        <w:r w:rsidR="00AB12DC">
          <w:rPr>
            <w:noProof/>
            <w:webHidden/>
          </w:rPr>
          <w:fldChar w:fldCharType="end"/>
        </w:r>
      </w:hyperlink>
    </w:p>
    <w:p w14:paraId="06E00C38" w14:textId="77777777" w:rsidR="00AB12DC" w:rsidRDefault="00AB344F">
      <w:pPr>
        <w:pStyle w:val="INNH1"/>
        <w:tabs>
          <w:tab w:val="right" w:pos="8777"/>
        </w:tabs>
        <w:rPr>
          <w:rFonts w:eastAsiaTheme="minorEastAsia" w:cstheme="minorBidi"/>
          <w:b w:val="0"/>
          <w:bCs w:val="0"/>
          <w:caps w:val="0"/>
          <w:noProof/>
          <w:u w:val="none"/>
        </w:rPr>
      </w:pPr>
      <w:hyperlink w:anchor="_Toc512243140" w:history="1">
        <w:r w:rsidR="00AB12DC" w:rsidRPr="00A5355B">
          <w:rPr>
            <w:rStyle w:val="Hyperkobling"/>
            <w:rFonts w:ascii="Arial" w:hAnsi="Arial"/>
            <w:noProof/>
          </w:rPr>
          <w:t>11.0 Avslutt alle mapper</w:t>
        </w:r>
        <w:r w:rsidR="00AB12DC">
          <w:rPr>
            <w:noProof/>
            <w:webHidden/>
          </w:rPr>
          <w:tab/>
        </w:r>
        <w:r w:rsidR="00AB12DC">
          <w:rPr>
            <w:noProof/>
            <w:webHidden/>
          </w:rPr>
          <w:fldChar w:fldCharType="begin"/>
        </w:r>
        <w:r w:rsidR="00AB12DC">
          <w:rPr>
            <w:noProof/>
            <w:webHidden/>
          </w:rPr>
          <w:instrText xml:space="preserve"> PAGEREF _Toc512243140 \h </w:instrText>
        </w:r>
        <w:r w:rsidR="00AB12DC">
          <w:rPr>
            <w:noProof/>
            <w:webHidden/>
          </w:rPr>
        </w:r>
        <w:r w:rsidR="00AB12DC">
          <w:rPr>
            <w:noProof/>
            <w:webHidden/>
          </w:rPr>
          <w:fldChar w:fldCharType="separate"/>
        </w:r>
        <w:r w:rsidR="00AB12DC">
          <w:rPr>
            <w:noProof/>
            <w:webHidden/>
          </w:rPr>
          <w:t>41</w:t>
        </w:r>
        <w:r w:rsidR="00AB12DC">
          <w:rPr>
            <w:noProof/>
            <w:webHidden/>
          </w:rPr>
          <w:fldChar w:fldCharType="end"/>
        </w:r>
      </w:hyperlink>
    </w:p>
    <w:p w14:paraId="5C41655B" w14:textId="77777777" w:rsidR="00AB12DC" w:rsidRDefault="00AB344F">
      <w:pPr>
        <w:pStyle w:val="INNH2"/>
        <w:tabs>
          <w:tab w:val="right" w:pos="8777"/>
        </w:tabs>
        <w:rPr>
          <w:rFonts w:eastAsiaTheme="minorEastAsia" w:cstheme="minorBidi"/>
          <w:b w:val="0"/>
          <w:bCs w:val="0"/>
          <w:smallCaps w:val="0"/>
          <w:noProof/>
        </w:rPr>
      </w:pPr>
      <w:hyperlink w:anchor="_Toc512243141" w:history="1">
        <w:r w:rsidR="00AB12DC" w:rsidRPr="00A5355B">
          <w:rPr>
            <w:rStyle w:val="Hyperkobling"/>
            <w:noProof/>
          </w:rPr>
          <w:t>11.1 Avslutt arkivdel</w:t>
        </w:r>
        <w:r w:rsidR="00AB12DC">
          <w:rPr>
            <w:noProof/>
            <w:webHidden/>
          </w:rPr>
          <w:tab/>
        </w:r>
        <w:r w:rsidR="00AB12DC">
          <w:rPr>
            <w:noProof/>
            <w:webHidden/>
          </w:rPr>
          <w:fldChar w:fldCharType="begin"/>
        </w:r>
        <w:r w:rsidR="00AB12DC">
          <w:rPr>
            <w:noProof/>
            <w:webHidden/>
          </w:rPr>
          <w:instrText xml:space="preserve"> PAGEREF _Toc512243141 \h </w:instrText>
        </w:r>
        <w:r w:rsidR="00AB12DC">
          <w:rPr>
            <w:noProof/>
            <w:webHidden/>
          </w:rPr>
        </w:r>
        <w:r w:rsidR="00AB12DC">
          <w:rPr>
            <w:noProof/>
            <w:webHidden/>
          </w:rPr>
          <w:fldChar w:fldCharType="separate"/>
        </w:r>
        <w:r w:rsidR="00AB12DC">
          <w:rPr>
            <w:noProof/>
            <w:webHidden/>
          </w:rPr>
          <w:t>41</w:t>
        </w:r>
        <w:r w:rsidR="00AB12DC">
          <w:rPr>
            <w:noProof/>
            <w:webHidden/>
          </w:rPr>
          <w:fldChar w:fldCharType="end"/>
        </w:r>
      </w:hyperlink>
    </w:p>
    <w:p w14:paraId="726E6483" w14:textId="476CD8D2" w:rsidR="008C2F78" w:rsidRDefault="00AB12DC" w:rsidP="008C2F78">
      <w:r>
        <w:rPr>
          <w:rFonts w:ascii="Arial" w:hAnsi="Arial"/>
          <w:caps/>
          <w:sz w:val="22"/>
          <w:szCs w:val="22"/>
          <w:u w:val="single"/>
        </w:rPr>
        <w:fldChar w:fldCharType="end"/>
      </w:r>
    </w:p>
    <w:p w14:paraId="3B49FFE5" w14:textId="77777777" w:rsidR="008C2F78" w:rsidRDefault="008C2F78" w:rsidP="008C2F78"/>
    <w:p w14:paraId="755DF73A" w14:textId="77777777" w:rsidR="008C2F78" w:rsidRDefault="008C2F78" w:rsidP="008C2F78"/>
    <w:p w14:paraId="30E27231" w14:textId="77777777" w:rsidR="008C2F78" w:rsidRDefault="008C2F78" w:rsidP="008C2F78"/>
    <w:p w14:paraId="7A43A108" w14:textId="77777777" w:rsidR="008C2F78" w:rsidRDefault="008C2F78" w:rsidP="008C2F78"/>
    <w:p w14:paraId="0F85AAF1" w14:textId="77777777" w:rsidR="008C2F78" w:rsidRDefault="008C2F78" w:rsidP="008C2F78"/>
    <w:p w14:paraId="15FB9CEC" w14:textId="77777777" w:rsidR="008C2F78" w:rsidRDefault="008C2F78" w:rsidP="008C2F78"/>
    <w:p w14:paraId="70BFB424" w14:textId="77777777" w:rsidR="008C2F78" w:rsidRDefault="008C2F78" w:rsidP="008C2F78"/>
    <w:p w14:paraId="056EC1F1" w14:textId="77777777" w:rsidR="008C2F78" w:rsidRDefault="008C2F78" w:rsidP="008C2F78"/>
    <w:p w14:paraId="0512ED95" w14:textId="77777777" w:rsidR="008C2F78" w:rsidRDefault="008C2F78" w:rsidP="008C2F78"/>
    <w:p w14:paraId="423114FE" w14:textId="77777777" w:rsidR="008C2F78" w:rsidRDefault="008C2F78" w:rsidP="008C2F78"/>
    <w:p w14:paraId="6FFF2006" w14:textId="77777777" w:rsidR="008C2F78" w:rsidRDefault="008C2F78" w:rsidP="008C2F78"/>
    <w:p w14:paraId="297C7886" w14:textId="77777777" w:rsidR="008C2F78" w:rsidRDefault="008C2F78" w:rsidP="008C2F78"/>
    <w:p w14:paraId="2728675A" w14:textId="77777777" w:rsidR="008C2F78" w:rsidRDefault="008C2F78" w:rsidP="008C2F78"/>
    <w:p w14:paraId="5411A3C9" w14:textId="77777777" w:rsidR="008C2F78" w:rsidRDefault="008C2F78" w:rsidP="008C2F78"/>
    <w:p w14:paraId="43C549C9" w14:textId="77777777" w:rsidR="008C2F78" w:rsidRDefault="008C2F78" w:rsidP="008C2F78"/>
    <w:p w14:paraId="02AC6FDA" w14:textId="77777777" w:rsidR="008C2F78" w:rsidRDefault="008C2F78" w:rsidP="008C2F78"/>
    <w:p w14:paraId="2C4BAAC7" w14:textId="77777777" w:rsidR="008C2F78" w:rsidRDefault="008C2F78" w:rsidP="008C2F78"/>
    <w:p w14:paraId="6DE3710E" w14:textId="77777777" w:rsidR="008C2F78" w:rsidRDefault="008C2F78" w:rsidP="008C2F78"/>
    <w:p w14:paraId="497511FC" w14:textId="77777777" w:rsidR="008C2F78" w:rsidRDefault="008C2F78" w:rsidP="008C2F78"/>
    <w:p w14:paraId="2B3FB99B" w14:textId="77777777" w:rsidR="008C2F78" w:rsidRDefault="008C2F78" w:rsidP="008C2F78"/>
    <w:p w14:paraId="46C0269B" w14:textId="77777777" w:rsidR="008C2F78" w:rsidRDefault="008C2F78" w:rsidP="008C2F78"/>
    <w:p w14:paraId="5495E418" w14:textId="77777777" w:rsidR="008C2F78" w:rsidRDefault="008C2F78" w:rsidP="008C2F78"/>
    <w:p w14:paraId="155C5A1E" w14:textId="77777777" w:rsidR="008C2F78" w:rsidRDefault="008C2F78" w:rsidP="008C2F78"/>
    <w:p w14:paraId="12F9EBDF" w14:textId="77777777" w:rsidR="008C2F78" w:rsidRDefault="008C2F78" w:rsidP="008C2F78"/>
    <w:p w14:paraId="18DA7B9E" w14:textId="77777777" w:rsidR="008C2F78" w:rsidRDefault="008C2F78" w:rsidP="008C2F78"/>
    <w:p w14:paraId="10C51951" w14:textId="77777777" w:rsidR="008C2F78" w:rsidRDefault="008C2F78" w:rsidP="008C2F78"/>
    <w:p w14:paraId="746905C0" w14:textId="77777777" w:rsidR="008C2F78" w:rsidRDefault="008C2F78" w:rsidP="008C2F78"/>
    <w:p w14:paraId="7C0E81F8" w14:textId="77777777" w:rsidR="008C2F78" w:rsidRDefault="008C2F78" w:rsidP="008C2F78"/>
    <w:p w14:paraId="539D0499" w14:textId="77777777" w:rsidR="008C2F78" w:rsidRDefault="008C2F78" w:rsidP="008C2F78"/>
    <w:p w14:paraId="49C64503" w14:textId="77777777" w:rsidR="008C2F78" w:rsidRDefault="008C2F78" w:rsidP="008C2F78"/>
    <w:p w14:paraId="56525F5A" w14:textId="77777777" w:rsidR="008C2F78" w:rsidRDefault="008C2F78" w:rsidP="008C2F78"/>
    <w:p w14:paraId="3120E2AD" w14:textId="77777777" w:rsidR="008C2F78" w:rsidRDefault="008C2F78" w:rsidP="008C2F78"/>
    <w:p w14:paraId="5F25AEEB" w14:textId="77777777" w:rsidR="008C2F78" w:rsidRDefault="008C2F78" w:rsidP="008C2F78"/>
    <w:p w14:paraId="422D7E0A" w14:textId="1012D8E0" w:rsidR="00B5329A" w:rsidRPr="009D1BFA" w:rsidRDefault="00F0108E" w:rsidP="00106A50">
      <w:pPr>
        <w:pStyle w:val="Overskrift1"/>
        <w:rPr>
          <w:rFonts w:ascii="Arial" w:hAnsi="Arial"/>
        </w:rPr>
      </w:pPr>
      <w:bookmarkStart w:id="3" w:name="_Toc512243092"/>
      <w:r w:rsidRPr="009D1BFA">
        <w:rPr>
          <w:rFonts w:ascii="Arial" w:hAnsi="Arial"/>
        </w:rPr>
        <w:lastRenderedPageBreak/>
        <w:t>1</w:t>
      </w:r>
      <w:r w:rsidR="00B5329A" w:rsidRPr="009D1BFA">
        <w:rPr>
          <w:rFonts w:ascii="Arial" w:hAnsi="Arial"/>
        </w:rPr>
        <w:t>.0 Om Visma Samhandling Arkiv</w:t>
      </w:r>
      <w:bookmarkEnd w:id="3"/>
    </w:p>
    <w:p w14:paraId="664916DA" w14:textId="77777777" w:rsidR="00B5329A" w:rsidRPr="009D1BFA" w:rsidRDefault="00B5329A" w:rsidP="00B5329A">
      <w:pPr>
        <w:pStyle w:val="NormalWeb"/>
        <w:rPr>
          <w:rFonts w:ascii="Arial" w:hAnsi="Arial" w:cs="Arial"/>
          <w:sz w:val="21"/>
          <w:szCs w:val="21"/>
        </w:rPr>
      </w:pPr>
      <w:r w:rsidRPr="009D1BFA">
        <w:rPr>
          <w:rFonts w:ascii="Arial" w:hAnsi="Arial" w:cs="Arial"/>
          <w:sz w:val="20"/>
          <w:szCs w:val="20"/>
        </w:rPr>
        <w:t xml:space="preserve">Visma opplever stadig sterkere krav fra kommuner om arkivering for fagsystemene i sikker sone. Dette med bakgrunn i at kommunene ønsker å støtte myndighetskrav i tilknytning til arkivering og avlevering til arkivdepot. Den nye arkivstandarden – Noark 5 – har aktualisert dette ytterligere. </w:t>
      </w:r>
    </w:p>
    <w:p w14:paraId="1CFEA581" w14:textId="77777777" w:rsidR="00B5329A" w:rsidRPr="009D1BFA" w:rsidRDefault="00B5329A" w:rsidP="00B5329A">
      <w:pPr>
        <w:pStyle w:val="NormalWeb"/>
        <w:rPr>
          <w:rFonts w:ascii="Arial" w:hAnsi="Arial" w:cs="Arial"/>
          <w:sz w:val="21"/>
          <w:szCs w:val="21"/>
        </w:rPr>
      </w:pPr>
      <w:r w:rsidRPr="009D1BFA">
        <w:rPr>
          <w:rFonts w:ascii="Arial" w:hAnsi="Arial" w:cs="Arial"/>
          <w:sz w:val="20"/>
          <w:szCs w:val="20"/>
        </w:rPr>
        <w:t xml:space="preserve">Noark arkivering muliggjør effektivisering gjennom </w:t>
      </w:r>
      <w:r w:rsidR="00786CE3" w:rsidRPr="009D1BFA">
        <w:rPr>
          <w:rFonts w:ascii="Arial" w:hAnsi="Arial" w:cs="Arial"/>
          <w:sz w:val="20"/>
          <w:szCs w:val="20"/>
        </w:rPr>
        <w:t>å kvitte seg</w:t>
      </w:r>
      <w:r w:rsidRPr="009D1BFA">
        <w:rPr>
          <w:rFonts w:ascii="Arial" w:hAnsi="Arial" w:cs="Arial"/>
          <w:sz w:val="20"/>
          <w:szCs w:val="20"/>
        </w:rPr>
        <w:t xml:space="preserve"> med papiret og bli helelektronisk gjennom hele verdikjeden.</w:t>
      </w:r>
    </w:p>
    <w:p w14:paraId="70200673" w14:textId="77777777" w:rsidR="00B5329A" w:rsidRPr="009D1BFA" w:rsidRDefault="00B5329A" w:rsidP="00B5329A">
      <w:pPr>
        <w:pStyle w:val="NormalWeb"/>
        <w:rPr>
          <w:rFonts w:ascii="Arial" w:hAnsi="Arial" w:cs="Arial"/>
          <w:color w:val="000000"/>
          <w:sz w:val="20"/>
          <w:szCs w:val="20"/>
        </w:rPr>
      </w:pPr>
      <w:r w:rsidRPr="009D1BFA">
        <w:rPr>
          <w:rFonts w:ascii="Arial" w:hAnsi="Arial" w:cs="Arial"/>
          <w:color w:val="000000"/>
          <w:sz w:val="20"/>
          <w:szCs w:val="20"/>
        </w:rPr>
        <w:t>Noark pålegger offentlige organ å arkivere dokumentene sine, sammen med opplysninger om den sammenhengen dokumentet inngår i. I tillegg foreligger bestemmelser om hvordan opplysninger og dokumenter i ett datasystem skal kunne transporteres over til nye systemer, uten at innholdet går tapt, kan manipuleres eller forringes. Det foreligger også bestemmelser om hvordan dokumentene skal overføres til arkivdepot.</w:t>
      </w:r>
    </w:p>
    <w:p w14:paraId="17A459A6" w14:textId="77777777" w:rsidR="00EE168B" w:rsidRPr="009D1BFA" w:rsidRDefault="00EE168B" w:rsidP="00732C61">
      <w:pPr>
        <w:pStyle w:val="NormalWeb"/>
        <w:rPr>
          <w:rFonts w:ascii="Arial" w:hAnsi="Arial" w:cs="Arial"/>
          <w:sz w:val="20"/>
          <w:szCs w:val="20"/>
        </w:rPr>
      </w:pPr>
      <w:r w:rsidRPr="009D1BFA">
        <w:rPr>
          <w:rFonts w:ascii="Arial" w:hAnsi="Arial" w:cs="Arial"/>
          <w:sz w:val="20"/>
          <w:szCs w:val="20"/>
        </w:rPr>
        <w:t xml:space="preserve">Det er viktig å vite at Noark standardene til og med Noark4, var </w:t>
      </w:r>
      <w:r w:rsidRPr="009D1BFA">
        <w:rPr>
          <w:rFonts w:ascii="Arial" w:hAnsi="Arial" w:cs="Arial"/>
          <w:b/>
          <w:sz w:val="20"/>
          <w:szCs w:val="20"/>
        </w:rPr>
        <w:t>saksbehandling og arkivering</w:t>
      </w:r>
      <w:r w:rsidRPr="009D1BFA">
        <w:rPr>
          <w:rFonts w:ascii="Arial" w:hAnsi="Arial" w:cs="Arial"/>
          <w:sz w:val="20"/>
          <w:szCs w:val="20"/>
        </w:rPr>
        <w:t xml:space="preserve"> knyttet sammen, mens det i </w:t>
      </w:r>
      <w:r w:rsidRPr="009D1BFA">
        <w:rPr>
          <w:rFonts w:ascii="Arial" w:hAnsi="Arial" w:cs="Arial"/>
          <w:b/>
          <w:sz w:val="20"/>
          <w:szCs w:val="20"/>
        </w:rPr>
        <w:t>Noark5 kun er en ren arkivkjerne</w:t>
      </w:r>
      <w:r w:rsidRPr="009D1BFA">
        <w:rPr>
          <w:rFonts w:ascii="Arial" w:hAnsi="Arial" w:cs="Arial"/>
          <w:sz w:val="20"/>
          <w:szCs w:val="20"/>
        </w:rPr>
        <w:t xml:space="preserve"> som kobles mot det eller de fagsystemer hvor man gjør saksbehandlingen.</w:t>
      </w:r>
    </w:p>
    <w:p w14:paraId="170FF020" w14:textId="77777777" w:rsidR="00732C61" w:rsidRPr="009D1BFA" w:rsidRDefault="007A295C" w:rsidP="007A295C">
      <w:pPr>
        <w:pStyle w:val="Overskrift2"/>
      </w:pPr>
      <w:bookmarkStart w:id="4" w:name="_Toc512243093"/>
      <w:r w:rsidRPr="009D1BFA">
        <w:t>1</w:t>
      </w:r>
      <w:r w:rsidR="002A7A25" w:rsidRPr="009D1BFA">
        <w:t>.1 Arkivering i VSArkiv</w:t>
      </w:r>
      <w:bookmarkEnd w:id="4"/>
    </w:p>
    <w:p w14:paraId="597BC5A7" w14:textId="77777777" w:rsidR="0029627D" w:rsidRPr="009D1BFA" w:rsidRDefault="003D78CB" w:rsidP="00A62C16">
      <w:pPr>
        <w:pStyle w:val="NormalWeb"/>
        <w:jc w:val="center"/>
        <w:rPr>
          <w:rFonts w:ascii="Arial" w:hAnsi="Arial" w:cs="Arial"/>
          <w:sz w:val="20"/>
          <w:szCs w:val="20"/>
        </w:rPr>
      </w:pPr>
      <w:r w:rsidRPr="009D1BFA">
        <w:rPr>
          <w:rFonts w:ascii="Arial" w:hAnsi="Arial" w:cs="Arial"/>
          <w:noProof/>
          <w:sz w:val="20"/>
          <w:szCs w:val="20"/>
        </w:rPr>
        <w:drawing>
          <wp:inline distT="0" distB="0" distL="0" distR="0" wp14:anchorId="1F5E4F9B" wp14:editId="0020A67C">
            <wp:extent cx="4977685" cy="2897201"/>
            <wp:effectExtent l="0" t="0" r="0" b="0"/>
            <wp:docPr id="5"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4995645" cy="2907654"/>
                    </a:xfrm>
                    <a:prstGeom prst="rect">
                      <a:avLst/>
                    </a:prstGeom>
                    <a:noFill/>
                    <a:ln w="9525">
                      <a:noFill/>
                      <a:miter lim="800000"/>
                      <a:headEnd/>
                      <a:tailEnd/>
                    </a:ln>
                  </pic:spPr>
                </pic:pic>
              </a:graphicData>
            </a:graphic>
          </wp:inline>
        </w:drawing>
      </w:r>
    </w:p>
    <w:p w14:paraId="7C5A8330" w14:textId="77777777" w:rsidR="003D78CB" w:rsidRPr="009D1BFA" w:rsidRDefault="003D78CB" w:rsidP="003D78CB">
      <w:pPr>
        <w:pStyle w:val="Overskrift2"/>
      </w:pPr>
      <w:bookmarkStart w:id="5" w:name="_Toc512243094"/>
      <w:r w:rsidRPr="009D1BFA">
        <w:t>1.2 Strukturering i arkivet</w:t>
      </w:r>
      <w:bookmarkEnd w:id="5"/>
    </w:p>
    <w:p w14:paraId="3767BB61" w14:textId="77777777" w:rsidR="00B91B8B" w:rsidRPr="009D1BFA" w:rsidRDefault="00B91B8B" w:rsidP="00B91B8B">
      <w:pPr>
        <w:jc w:val="center"/>
        <w:rPr>
          <w:rFonts w:ascii="Arial" w:hAnsi="Arial" w:cs="Arial"/>
        </w:rPr>
      </w:pPr>
      <w:r w:rsidRPr="009D1BFA">
        <w:rPr>
          <w:rFonts w:ascii="Arial" w:hAnsi="Arial" w:cs="Arial"/>
          <w:noProof/>
        </w:rPr>
        <mc:AlternateContent>
          <mc:Choice Requires="wpg">
            <w:drawing>
              <wp:inline distT="0" distB="0" distL="0" distR="0" wp14:anchorId="7F9F86DC" wp14:editId="26059F62">
                <wp:extent cx="6377160" cy="2406480"/>
                <wp:effectExtent l="0" t="0" r="0" b="0"/>
                <wp:docPr id="79" name="Gruppe 31"/>
                <wp:cNvGraphicFramePr/>
                <a:graphic xmlns:a="http://schemas.openxmlformats.org/drawingml/2006/main">
                  <a:graphicData uri="http://schemas.microsoft.com/office/word/2010/wordprocessingGroup">
                    <wpg:wgp>
                      <wpg:cNvGrpSpPr/>
                      <wpg:grpSpPr>
                        <a:xfrm>
                          <a:off x="0" y="0"/>
                          <a:ext cx="6377160" cy="2406480"/>
                          <a:chOff x="169788" y="1387010"/>
                          <a:chExt cx="11460140" cy="5157681"/>
                        </a:xfrm>
                      </wpg:grpSpPr>
                      <pic:pic xmlns:pic="http://schemas.openxmlformats.org/drawingml/2006/picture">
                        <pic:nvPicPr>
                          <pic:cNvPr id="86" name="Picture 86"/>
                          <pic:cNvPicPr>
                            <a:picLocks noChangeAspect="1" noChangeArrowheads="1"/>
                          </pic:cNvPicPr>
                        </pic:nvPicPr>
                        <pic:blipFill>
                          <a:blip r:embed="rId10" cstate="print"/>
                          <a:srcRect/>
                          <a:stretch>
                            <a:fillRect/>
                          </a:stretch>
                        </pic:blipFill>
                        <pic:spPr bwMode="auto">
                          <a:xfrm>
                            <a:off x="169788" y="1387010"/>
                            <a:ext cx="3436939" cy="3271836"/>
                          </a:xfrm>
                          <a:prstGeom prst="rect">
                            <a:avLst/>
                          </a:prstGeom>
                          <a:noFill/>
                          <a:ln w="9525">
                            <a:noFill/>
                            <a:miter lim="800000"/>
                            <a:headEnd/>
                            <a:tailEnd/>
                          </a:ln>
                        </pic:spPr>
                      </pic:pic>
                      <wps:wsp>
                        <wps:cNvPr id="87" name="Rektangel 41"/>
                        <wps:cNvSpPr/>
                        <wps:spPr>
                          <a:xfrm>
                            <a:off x="5335588" y="2403475"/>
                            <a:ext cx="1439862" cy="576263"/>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4E813FF"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wps:txbx>
                        <wps:bodyPr anchor="ctr"/>
                      </wps:wsp>
                      <wps:wsp>
                        <wps:cNvPr id="89" name="Rektangel 40"/>
                        <wps:cNvSpPr/>
                        <wps:spPr>
                          <a:xfrm>
                            <a:off x="5235575" y="2460625"/>
                            <a:ext cx="1439863" cy="576263"/>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EE50E02"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wps:txbx>
                        <wps:bodyPr anchor="ctr"/>
                      </wps:wsp>
                      <wps:wsp>
                        <wps:cNvPr id="90" name="Rektangel 38"/>
                        <wps:cNvSpPr/>
                        <wps:spPr>
                          <a:xfrm>
                            <a:off x="5457825" y="3249613"/>
                            <a:ext cx="1439863" cy="576262"/>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2CF4BEE"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wps:txbx>
                        <wps:bodyPr anchor="ctr"/>
                      </wps:wsp>
                      <wps:wsp>
                        <wps:cNvPr id="92" name="Rektangel 37"/>
                        <wps:cNvSpPr/>
                        <wps:spPr>
                          <a:xfrm>
                            <a:off x="5364163" y="3306763"/>
                            <a:ext cx="1439862" cy="576262"/>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75985A4"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wps:txbx>
                        <wps:bodyPr anchor="ctr"/>
                      </wps:wsp>
                      <wps:wsp>
                        <wps:cNvPr id="93" name="Ellipse 6"/>
                        <wps:cNvSpPr/>
                        <wps:spPr>
                          <a:xfrm>
                            <a:off x="641350" y="1541463"/>
                            <a:ext cx="1476375" cy="431800"/>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5" name="Ellipse 7"/>
                        <wps:cNvSpPr/>
                        <wps:spPr>
                          <a:xfrm>
                            <a:off x="768350" y="2055813"/>
                            <a:ext cx="1066800" cy="180975"/>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6" name="Ellipse 8"/>
                        <wps:cNvSpPr/>
                        <wps:spPr>
                          <a:xfrm>
                            <a:off x="250825" y="3652838"/>
                            <a:ext cx="1866900" cy="973137"/>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7" name="Pil høyre 9"/>
                        <wps:cNvSpPr/>
                        <wps:spPr>
                          <a:xfrm>
                            <a:off x="3995738" y="1793875"/>
                            <a:ext cx="787400" cy="360363"/>
                          </a:xfrm>
                          <a:prstGeom prst="rightArrow">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8" name="Rektangel 10"/>
                        <wps:cNvSpPr/>
                        <wps:spPr>
                          <a:xfrm>
                            <a:off x="5070475" y="1677988"/>
                            <a:ext cx="1439863" cy="576262"/>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B1EFA6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 i sikker sone</w:t>
                              </w:r>
                            </w:p>
                          </w:txbxContent>
                        </wps:txbx>
                        <wps:bodyPr anchor="ctr"/>
                      </wps:wsp>
                      <wps:wsp>
                        <wps:cNvPr id="99" name="Rektangel 11"/>
                        <wps:cNvSpPr/>
                        <wps:spPr>
                          <a:xfrm>
                            <a:off x="5083175" y="2506663"/>
                            <a:ext cx="1439863" cy="576262"/>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F8EF187"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wps:txbx>
                        <wps:bodyPr anchor="ctr"/>
                      </wps:wsp>
                      <wps:wsp>
                        <wps:cNvPr id="100" name="Rektangel 12"/>
                        <wps:cNvSpPr/>
                        <wps:spPr>
                          <a:xfrm>
                            <a:off x="4921250" y="3365500"/>
                            <a:ext cx="1765300" cy="576263"/>
                          </a:xfrm>
                          <a:prstGeom prst="rec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6CFF7C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Mappe</w:t>
                              </w:r>
                            </w:p>
                            <w:p w14:paraId="536198E2"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«løpenr» 121</w:t>
                              </w:r>
                            </w:p>
                          </w:txbxContent>
                        </wps:txbx>
                        <wps:bodyPr anchor="ctr"/>
                      </wps:wsp>
                      <wps:wsp>
                        <wps:cNvPr id="101" name="Dokument 13"/>
                        <wps:cNvSpPr/>
                        <wps:spPr>
                          <a:xfrm>
                            <a:off x="6298782" y="4161533"/>
                            <a:ext cx="1589600" cy="689699"/>
                          </a:xfrm>
                          <a:prstGeom prst="flowChartDocumen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97347F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Dokument</w:t>
                              </w:r>
                            </w:p>
                          </w:txbxContent>
                        </wps:txbx>
                        <wps:bodyPr anchor="ctr"/>
                      </wps:wsp>
                      <wps:wsp>
                        <wps:cNvPr id="102" name="Multidokument 14"/>
                        <wps:cNvSpPr/>
                        <wps:spPr>
                          <a:xfrm>
                            <a:off x="6300119" y="4996909"/>
                            <a:ext cx="1587841" cy="820853"/>
                          </a:xfrm>
                          <a:prstGeom prst="flowChartMultidocumen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9C6CC7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Sak</w:t>
                              </w:r>
                            </w:p>
                          </w:txbxContent>
                        </wps:txbx>
                        <wps:bodyPr anchor="ctr"/>
                      </wps:wsp>
                      <wps:wsp>
                        <wps:cNvPr id="103" name="Rett pil 16"/>
                        <wps:cNvCnPr>
                          <a:stCxn id="98" idx="2"/>
                          <a:endCxn id="99" idx="0"/>
                        </wps:cNvCnPr>
                        <wps:spPr>
                          <a:xfrm>
                            <a:off x="5789613" y="2254250"/>
                            <a:ext cx="14287" cy="252413"/>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04" name="Rett pil 18"/>
                        <wps:cNvCnPr>
                          <a:stCxn id="99" idx="2"/>
                          <a:endCxn id="100" idx="0"/>
                        </wps:cNvCnPr>
                        <wps:spPr>
                          <a:xfrm>
                            <a:off x="5803900" y="3082925"/>
                            <a:ext cx="0" cy="2825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05" name="Rett linje 22"/>
                        <wps:cNvCnPr>
                          <a:stCxn id="100" idx="2"/>
                        </wps:cNvCnPr>
                        <wps:spPr>
                          <a:xfrm>
                            <a:off x="5803900" y="3941763"/>
                            <a:ext cx="12700" cy="143986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6" name="Rett pil 25"/>
                        <wps:cNvCnPr>
                          <a:endCxn id="101" idx="1"/>
                        </wps:cNvCnPr>
                        <wps:spPr>
                          <a:xfrm>
                            <a:off x="5808406" y="4450361"/>
                            <a:ext cx="490376" cy="5600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07" name="Rett pil 27"/>
                        <wps:cNvCnPr>
                          <a:endCxn id="102" idx="1"/>
                        </wps:cNvCnPr>
                        <wps:spPr>
                          <a:xfrm>
                            <a:off x="5809635" y="5342932"/>
                            <a:ext cx="490484" cy="643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08" name="TekstSylinder 28"/>
                        <wps:cNvSpPr txBox="1">
                          <a:spLocks noChangeArrowheads="1"/>
                        </wps:cNvSpPr>
                        <wps:spPr bwMode="auto">
                          <a:xfrm>
                            <a:off x="6603454" y="1677966"/>
                            <a:ext cx="2510592" cy="476127"/>
                          </a:xfrm>
                          <a:prstGeom prst="rect">
                            <a:avLst/>
                          </a:prstGeom>
                          <a:noFill/>
                          <a:ln w="9525">
                            <a:noFill/>
                            <a:miter lim="800000"/>
                            <a:headEnd/>
                            <a:tailEnd/>
                          </a:ln>
                        </wps:spPr>
                        <wps:txbx>
                          <w:txbxContent>
                            <w:p w14:paraId="5E9E2120"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Ett arkiv i sikker sone</w:t>
                              </w:r>
                            </w:p>
                          </w:txbxContent>
                        </wps:txbx>
                        <wps:bodyPr wrap="square">
                          <a:noAutofit/>
                        </wps:bodyPr>
                      </wps:wsp>
                      <wps:wsp>
                        <wps:cNvPr id="109" name="TekstSylinder 29"/>
                        <wps:cNvSpPr txBox="1">
                          <a:spLocks noChangeArrowheads="1"/>
                        </wps:cNvSpPr>
                        <wps:spPr bwMode="auto">
                          <a:xfrm>
                            <a:off x="6826712" y="2262492"/>
                            <a:ext cx="2613193" cy="842433"/>
                          </a:xfrm>
                          <a:prstGeom prst="rect">
                            <a:avLst/>
                          </a:prstGeom>
                          <a:noFill/>
                          <a:ln w="9525">
                            <a:noFill/>
                            <a:miter lim="800000"/>
                            <a:headEnd/>
                            <a:tailEnd/>
                          </a:ln>
                        </wps:spPr>
                        <wps:txbx>
                          <w:txbxContent>
                            <w:p w14:paraId="37175A91"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En arkivdel pr fagsystem</w:t>
                              </w:r>
                            </w:p>
                          </w:txbxContent>
                        </wps:txbx>
                        <wps:bodyPr wrap="square">
                          <a:spAutoFit/>
                        </wps:bodyPr>
                      </wps:wsp>
                      <wps:wsp>
                        <wps:cNvPr id="110" name="TekstSylinder 30"/>
                        <wps:cNvSpPr txBox="1">
                          <a:spLocks noChangeArrowheads="1"/>
                        </wps:cNvSpPr>
                        <wps:spPr bwMode="auto">
                          <a:xfrm>
                            <a:off x="6897050" y="3085535"/>
                            <a:ext cx="3178449" cy="856238"/>
                          </a:xfrm>
                          <a:prstGeom prst="rect">
                            <a:avLst/>
                          </a:prstGeom>
                          <a:noFill/>
                          <a:ln w="9525">
                            <a:noFill/>
                            <a:miter lim="800000"/>
                            <a:headEnd/>
                            <a:tailEnd/>
                          </a:ln>
                        </wps:spPr>
                        <wps:txbx>
                          <w:txbxContent>
                            <w:p w14:paraId="3BDD99BB"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En arkivmappe pr «bruker» m/fnr som arkivnøkkel</w:t>
                              </w:r>
                            </w:p>
                          </w:txbxContent>
                        </wps:txbx>
                        <wps:bodyPr wrap="square">
                          <a:noAutofit/>
                        </wps:bodyPr>
                      </wps:wsp>
                      <wps:wsp>
                        <wps:cNvPr id="111" name="TekstSylinder 31"/>
                        <wps:cNvSpPr txBox="1">
                          <a:spLocks noChangeArrowheads="1"/>
                        </wps:cNvSpPr>
                        <wps:spPr bwMode="auto">
                          <a:xfrm>
                            <a:off x="7972614" y="3941771"/>
                            <a:ext cx="3202018" cy="1145656"/>
                          </a:xfrm>
                          <a:prstGeom prst="rect">
                            <a:avLst/>
                          </a:prstGeom>
                          <a:noFill/>
                          <a:ln w="9525">
                            <a:noFill/>
                            <a:miter lim="800000"/>
                            <a:headEnd/>
                            <a:tailEnd/>
                          </a:ln>
                        </wps:spPr>
                        <wps:txbx>
                          <w:txbxContent>
                            <w:p w14:paraId="4C37DFCA"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Enkeltdokument ikke tilknyttet en sak som journalpost</w:t>
                              </w:r>
                            </w:p>
                          </w:txbxContent>
                        </wps:txbx>
                        <wps:bodyPr wrap="square">
                          <a:noAutofit/>
                        </wps:bodyPr>
                      </wps:wsp>
                      <wps:wsp>
                        <wps:cNvPr id="113" name="TekstSylinder 32"/>
                        <wps:cNvSpPr txBox="1">
                          <a:spLocks noChangeArrowheads="1"/>
                        </wps:cNvSpPr>
                        <wps:spPr bwMode="auto">
                          <a:xfrm>
                            <a:off x="7972598" y="4981411"/>
                            <a:ext cx="3657330" cy="842433"/>
                          </a:xfrm>
                          <a:prstGeom prst="rect">
                            <a:avLst/>
                          </a:prstGeom>
                          <a:noFill/>
                          <a:ln w="9525">
                            <a:noFill/>
                            <a:miter lim="800000"/>
                            <a:headEnd/>
                            <a:tailEnd/>
                          </a:ln>
                        </wps:spPr>
                        <wps:txbx>
                          <w:txbxContent>
                            <w:p w14:paraId="5BA3964E"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Alle dokument til en sak i saksmappe</w:t>
                              </w:r>
                            </w:p>
                          </w:txbxContent>
                        </wps:txbx>
                        <wps:bodyPr wrap="square">
                          <a:spAutoFit/>
                        </wps:bodyPr>
                      </wps:wsp>
                      <wps:wsp>
                        <wps:cNvPr id="114" name="Dokument 33"/>
                        <wps:cNvSpPr/>
                        <wps:spPr>
                          <a:xfrm>
                            <a:off x="3994912" y="4658827"/>
                            <a:ext cx="1536165" cy="1308564"/>
                          </a:xfrm>
                          <a:prstGeom prst="flowChartDocument">
                            <a:avLst/>
                          </a:prstGeom>
                          <a:solidFill>
                            <a:srgbClr val="0070C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CA82100"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«Journal-notat»</w:t>
                              </w:r>
                            </w:p>
                          </w:txbxContent>
                        </wps:txbx>
                        <wps:bodyPr anchor="ctr"/>
                      </wps:wsp>
                      <wps:wsp>
                        <wps:cNvPr id="115" name="TekstSylinder 34"/>
                        <wps:cNvSpPr txBox="1">
                          <a:spLocks noChangeArrowheads="1"/>
                        </wps:cNvSpPr>
                        <wps:spPr bwMode="auto">
                          <a:xfrm>
                            <a:off x="1835122" y="4811899"/>
                            <a:ext cx="2095036" cy="1155454"/>
                          </a:xfrm>
                          <a:prstGeom prst="rect">
                            <a:avLst/>
                          </a:prstGeom>
                          <a:noFill/>
                          <a:ln w="9525">
                            <a:noFill/>
                            <a:miter lim="800000"/>
                            <a:headEnd/>
                            <a:tailEnd/>
                          </a:ln>
                        </wps:spPr>
                        <wps:txbx>
                          <w:txbxContent>
                            <w:p w14:paraId="35A95093"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Arkivverdige journalnotat som «registrering»</w:t>
                              </w:r>
                            </w:p>
                          </w:txbxContent>
                        </wps:txbx>
                        <wps:bodyPr wrap="square">
                          <a:spAutoFit/>
                        </wps:bodyPr>
                      </wps:wsp>
                      <wps:wsp>
                        <wps:cNvPr id="116" name="Rett pil 36"/>
                        <wps:cNvCnPr>
                          <a:endCxn id="114" idx="3"/>
                        </wps:cNvCnPr>
                        <wps:spPr>
                          <a:xfrm flipH="1">
                            <a:off x="5530992" y="4947563"/>
                            <a:ext cx="271069" cy="365546"/>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17" name="TekstSylinder 39"/>
                        <wps:cNvSpPr txBox="1">
                          <a:spLocks noChangeArrowheads="1"/>
                        </wps:cNvSpPr>
                        <wps:spPr bwMode="auto">
                          <a:xfrm>
                            <a:off x="7972578" y="5702258"/>
                            <a:ext cx="2800339" cy="842433"/>
                          </a:xfrm>
                          <a:prstGeom prst="rect">
                            <a:avLst/>
                          </a:prstGeom>
                          <a:noFill/>
                          <a:ln w="9525">
                            <a:noFill/>
                            <a:miter lim="800000"/>
                            <a:headEnd/>
                            <a:tailEnd/>
                          </a:ln>
                        </wps:spPr>
                        <wps:txbx>
                          <w:txbxContent>
                            <w:p w14:paraId="72171802"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Sakstype som sekundær arkivnøkkel</w:t>
                              </w:r>
                            </w:p>
                          </w:txbxContent>
                        </wps:txbx>
                        <wps:bodyPr wrap="square">
                          <a:spAutoFit/>
                        </wps:bodyPr>
                      </wps:wsp>
                    </wpg:wgp>
                  </a:graphicData>
                </a:graphic>
              </wp:inline>
            </w:drawing>
          </mc:Choice>
          <mc:Fallback>
            <w:pict>
              <v:group w14:anchorId="7F9F86DC" id="Gruppe 31" o:spid="_x0000_s1026" style="width:502.15pt;height:189.5pt;mso-position-horizontal-relative:char;mso-position-vertical-relative:line" coordorigin="1697,13870" coordsize="114601,515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 o:spid="_x0000_s1027" type="#_x0000_t75" style="position:absolute;left:1697;top:13870;width:34370;height:32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">
                  <v:imagedata r:id="rId11" o:title=""/>
                </v:shape>
                <v:rect id="Rektangel 41" o:spid="_x0000_s1028" style="position:absolute;left:53355;top:24034;width:14399;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" fillcolor="#0070c0" strokecolor="#243f60 [1604]" strokeweight="2pt">
                  <v:textbox>
                    <w:txbxContent>
                      <w:p w14:paraId="54E813FF"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v:textbox>
                </v:rect>
                <v:rect id="Rektangel 40" o:spid="_x0000_s1029" style="position:absolute;left:52355;top:24606;width:14399;height:5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" fillcolor="#0070c0" strokecolor="#243f60 [1604]" strokeweight="2pt">
                  <v:textbox>
                    <w:txbxContent>
                      <w:p w14:paraId="3EE50E02"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v:textbox>
                </v:rect>
                <v:rect id="Rektangel 38" o:spid="_x0000_s1030" style="position:absolute;left:54578;top:32496;width:14398;height:5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" fillcolor="#0070c0" strokecolor="#243f60 [1604]" strokeweight="2pt">
                  <v:textbox>
                    <w:txbxContent>
                      <w:p w14:paraId="52CF4BEE"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v:textbox>
                </v:rect>
                <v:rect id="Rektangel 37" o:spid="_x0000_s1031" style="position:absolute;left:53641;top:33067;width:14399;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" fillcolor="#0070c0" strokecolor="#243f60 [1604]" strokeweight="2pt">
                  <v:textbox>
                    <w:txbxContent>
                      <w:p w14:paraId="375985A4"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v:textbox>
                </v:rect>
                <v:oval id="Ellipse 6" o:spid="_x0000_s1032" style="position:absolute;left:6413;top:15414;width:14764;height:43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" filled="f" strokecolor="#c00000" strokeweight="2pt"/>
                <v:oval id="Ellipse 7" o:spid="_x0000_s1033" style="position:absolute;left:7683;top:20558;width:10668;height:18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" filled="f" strokecolor="#c00000" strokeweight="2pt"/>
                <v:oval id="Ellipse 8" o:spid="_x0000_s1034" style="position:absolute;left:2508;top:36528;width:18669;height:9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" filled="f" strokecolor="#c00000" strokeweight="2p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l høyre 9" o:spid="_x0000_s1035" type="#_x0000_t13" style="position:absolute;left:39957;top:17938;width:7874;height:36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" adj="16657" fillcolor="#0070c0" strokecolor="#243f60 [1604]" strokeweight="2pt"/>
                <v:rect id="Rektangel 10" o:spid="_x0000_s1036" style="position:absolute;left:50704;top:16779;width:14399;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" fillcolor="#0070c0" strokecolor="#243f60 [1604]" strokeweight="2pt">
                  <v:textbox>
                    <w:txbxContent>
                      <w:p w14:paraId="4B1EFA6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 i sikker sone</w:t>
                        </w:r>
                      </w:p>
                    </w:txbxContent>
                  </v:textbox>
                </v:rect>
                <v:rect id="Rektangel 11" o:spid="_x0000_s1037" style="position:absolute;left:50831;top:25066;width:14399;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" fillcolor="#0070c0" strokecolor="#243f60 [1604]" strokeweight="2pt">
                  <v:textbox>
                    <w:txbxContent>
                      <w:p w14:paraId="0F8EF187"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Arkivdel Profil</w:t>
                        </w:r>
                      </w:p>
                    </w:txbxContent>
                  </v:textbox>
                </v:rect>
                <v:rect id="Rektangel 12" o:spid="_x0000_s1038" style="position:absolute;left:49212;top:33655;width:17653;height:5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" fillcolor="#0070c0" strokecolor="#243f60 [1604]" strokeweight="2pt">
                  <v:textbox>
                    <w:txbxContent>
                      <w:p w14:paraId="66CFF7C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Mappe</w:t>
                        </w:r>
                      </w:p>
                      <w:p w14:paraId="536198E2"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«løpenr» 121</w:t>
                        </w:r>
                      </w:p>
                    </w:txbxContent>
                  </v:textbox>
                </v:re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Dokument 13" o:spid="_x0000_s1039" type="#_x0000_t114" style="position:absolute;left:62987;top:41615;width:15896;height:68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" fillcolor="#0070c0" strokecolor="#243f60 [1604]" strokeweight="2pt">
                  <v:textbox>
                    <w:txbxContent>
                      <w:p w14:paraId="597347F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Dokument</w:t>
                        </w:r>
                      </w:p>
                    </w:txbxContent>
                  </v:textbox>
                </v:shape>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Multidokument 14" o:spid="_x0000_s1040" type="#_x0000_t115" style="position:absolute;left:63001;top:49969;width:15878;height:82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" fillcolor="#0070c0" strokecolor="#243f60 [1604]" strokeweight="2pt">
                  <v:textbox>
                    <w:txbxContent>
                      <w:p w14:paraId="39C6CC78"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Sak</w:t>
                        </w:r>
                      </w:p>
                    </w:txbxContent>
                  </v:textbox>
                </v:shape>
                <v:shapetype id="_x0000_t32" coordsize="21600,21600" o:spt="32" o:oned="t" path="m,l21600,21600e" filled="f">
                  <v:path arrowok="t" fillok="f" o:connecttype="none"/>
                  <o:lock v:ext="edit" shapetype="t"/>
                </v:shapetype>
                <v:shape id="Rett pil 16" o:spid="_x0000_s1041" type="#_x0000_t32" style="position:absolute;left:57896;top:22542;width:143;height:25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" strokecolor="#4579b8 [3044]">
                  <v:stroke endarrow="open"/>
                </v:shape>
                <v:shape id="Rett pil 18" o:spid="_x0000_s1042" type="#_x0000_t32" style="position:absolute;left:58039;top:30829;width:0;height:28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" strokecolor="#4579b8 [3044]">
                  <v:stroke endarrow="open"/>
                </v:shape>
                <v:line id="Rett linje 22" o:spid="_x0000_s1043" style="position:absolute;visibility:visible;mso-wrap-style:square" from="58039,39417" to="58166,53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" strokecolor="#4579b8 [3044]"/>
                <v:shape id="Rett pil 25" o:spid="_x0000_s1044" type="#_x0000_t32" style="position:absolute;left:58084;top:44503;width:4903;height:5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" strokecolor="#4579b8 [3044]">
                  <v:stroke endarrow="open"/>
                </v:shape>
                <v:shape id="Rett pil 27" o:spid="_x0000_s1045" type="#_x0000_t32" style="position:absolute;left:58096;top:53429;width:4905;height:6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" strokecolor="#4579b8 [3044]">
                  <v:stroke endarrow="open"/>
                </v:shape>
                <v:shapetype id="_x0000_t202" coordsize="21600,21600" o:spt="202" path="m,l,21600r21600,l21600,xe">
                  <v:stroke joinstyle="miter"/>
                  <v:path gradientshapeok="t" o:connecttype="rect"/>
                </v:shapetype>
                <v:shape id="TekstSylinder 28" o:spid="_x0000_s1046" type="#_x0000_t202" style="position:absolute;left:66034;top:16779;width:25106;height:4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" filled="f" stroked="f">
                  <v:textbox>
                    <w:txbxContent>
                      <w:p w14:paraId="5E9E2120"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Ett arkiv i sikker sone</w:t>
                        </w:r>
                      </w:p>
                    </w:txbxContent>
                  </v:textbox>
                </v:shape>
                <v:shape id="TekstSylinder 29" o:spid="_x0000_s1047" type="#_x0000_t202" style="position:absolute;left:68267;top:22624;width:26132;height:8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" filled="f" stroked="f">
                  <v:textbox style="mso-fit-shape-to-text:t">
                    <w:txbxContent>
                      <w:p w14:paraId="37175A91"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En arkivdel pr fagsystem</w:t>
                        </w:r>
                      </w:p>
                    </w:txbxContent>
                  </v:textbox>
                </v:shape>
                <v:shape id="TekstSylinder 30" o:spid="_x0000_s1048" type="#_x0000_t202" style="position:absolute;left:68970;top:30855;width:31784;height:85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" filled="f" stroked="f">
                  <v:textbox>
                    <w:txbxContent>
                      <w:p w14:paraId="3BDD99BB"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En arkivmappe pr «bruker» m/fnr som arkivnøkkel</w:t>
                        </w:r>
                      </w:p>
                    </w:txbxContent>
                  </v:textbox>
                </v:shape>
                <v:shape id="TekstSylinder 31" o:spid="_x0000_s1049" type="#_x0000_t202" style="position:absolute;left:79726;top:39417;width:32020;height:11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" filled="f" stroked="f">
                  <v:textbox>
                    <w:txbxContent>
                      <w:p w14:paraId="4C37DFCA"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Enkeltdokument ikke tilknyttet en sak som journalpost</w:t>
                        </w:r>
                      </w:p>
                    </w:txbxContent>
                  </v:textbox>
                </v:shape>
                <v:shape id="TekstSylinder 32" o:spid="_x0000_s1050" type="#_x0000_t202" style="position:absolute;left:79725;top:49814;width:36574;height:8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" filled="f" stroked="f">
                  <v:textbox style="mso-fit-shape-to-text:t">
                    <w:txbxContent>
                      <w:p w14:paraId="5BA3964E"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Alle dokument til en sak i saksmappe</w:t>
                        </w:r>
                      </w:p>
                    </w:txbxContent>
                  </v:textbox>
                </v:shape>
                <v:shape id="Dokument 33" o:spid="_x0000_s1051" type="#_x0000_t114" style="position:absolute;left:39949;top:46588;width:15361;height:130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" fillcolor="#0070c0" strokecolor="#243f60 [1604]" strokeweight="2pt">
                  <v:textbox>
                    <w:txbxContent>
                      <w:p w14:paraId="3CA82100" w14:textId="77777777" w:rsidR="00AB12DC" w:rsidRDefault="00AB12DC" w:rsidP="008226ED">
                        <w:pPr>
                          <w:pStyle w:val="NormalWeb"/>
                          <w:spacing w:before="0" w:beforeAutospacing="0" w:after="0" w:afterAutospacing="0"/>
                          <w:jc w:val="center"/>
                          <w:textAlignment w:val="baseline"/>
                        </w:pPr>
                        <w:r>
                          <w:rPr>
                            <w:rFonts w:asciiTheme="minorHAnsi" w:hAnsi="Calibri" w:cstheme="minorBidi"/>
                            <w:color w:val="FFFFFF" w:themeColor="light1"/>
                            <w:kern w:val="24"/>
                          </w:rPr>
                          <w:t>«Journal-notat»</w:t>
                        </w:r>
                      </w:p>
                    </w:txbxContent>
                  </v:textbox>
                </v:shape>
                <v:shape id="TekstSylinder 34" o:spid="_x0000_s1052" type="#_x0000_t202" style="position:absolute;left:18351;top:48118;width:20950;height:11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" filled="f" stroked="f">
                  <v:textbox style="mso-fit-shape-to-text:t">
                    <w:txbxContent>
                      <w:p w14:paraId="35A95093"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Arkivverdige journalnotat som «registrering»</w:t>
                        </w:r>
                      </w:p>
                    </w:txbxContent>
                  </v:textbox>
                </v:shape>
                <v:shape id="Rett pil 36" o:spid="_x0000_s1053" type="#_x0000_t32" style="position:absolute;left:55309;top:49475;width:2711;height:365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" strokecolor="#4579b8 [3044]">
                  <v:stroke endarrow="open"/>
                </v:shape>
                <v:shape id="TekstSylinder 39" o:spid="_x0000_s1054" type="#_x0000_t202" style="position:absolute;left:79725;top:57022;width:28004;height:8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" filled="f" stroked="f">
                  <v:textbox style="mso-fit-shape-to-text:t">
                    <w:txbxContent>
                      <w:p w14:paraId="72171802" w14:textId="77777777" w:rsidR="00AB12DC" w:rsidRPr="00486780" w:rsidRDefault="00AB12DC" w:rsidP="008226ED">
                        <w:pPr>
                          <w:pStyle w:val="NormalWeb"/>
                          <w:spacing w:before="0" w:beforeAutospacing="0" w:after="0" w:afterAutospacing="0"/>
                          <w:textAlignment w:val="baseline"/>
                          <w:rPr>
                            <w:sz w:val="20"/>
                            <w:szCs w:val="20"/>
                          </w:rPr>
                        </w:pPr>
                        <w:r w:rsidRPr="00486780">
                          <w:rPr>
                            <w:rFonts w:ascii="Arial" w:hAnsi="Arial" w:cstheme="minorBidi"/>
                            <w:color w:val="000000" w:themeColor="text1"/>
                            <w:kern w:val="24"/>
                            <w:sz w:val="20"/>
                            <w:szCs w:val="20"/>
                          </w:rPr>
                          <w:t>Sakstype som sekundær arkivnøkkel</w:t>
                        </w:r>
                      </w:p>
                    </w:txbxContent>
                  </v:textbox>
                </v:shape>
                <w10:anchorlock/>
              </v:group>
            </w:pict>
          </mc:Fallback>
        </mc:AlternateContent>
      </w:r>
    </w:p>
    <w:p w14:paraId="218C444B" w14:textId="77777777" w:rsidR="0029627D" w:rsidRPr="009D1BFA" w:rsidRDefault="008226ED" w:rsidP="00B91B8B">
      <w:pPr>
        <w:pStyle w:val="Overskrift1"/>
        <w:rPr>
          <w:rFonts w:ascii="Arial" w:hAnsi="Arial"/>
        </w:rPr>
      </w:pPr>
      <w:bookmarkStart w:id="6" w:name="_Toc512243095"/>
      <w:r w:rsidRPr="009D1BFA">
        <w:rPr>
          <w:rFonts w:ascii="Arial" w:hAnsi="Arial"/>
          <w:noProof/>
          <w:sz w:val="20"/>
          <w:szCs w:val="20"/>
        </w:rPr>
        <w:lastRenderedPageBreak/>
        <mc:AlternateContent>
          <mc:Choice Requires="wps">
            <w:drawing>
              <wp:anchor distT="0" distB="0" distL="114300" distR="114300" simplePos="0" relativeHeight="251677696" behindDoc="0" locked="0" layoutInCell="1" allowOverlap="1" wp14:anchorId="40C04566" wp14:editId="2B3328E1">
                <wp:simplePos x="0" y="0"/>
                <wp:positionH relativeFrom="column">
                  <wp:posOffset>464185</wp:posOffset>
                </wp:positionH>
                <wp:positionV relativeFrom="paragraph">
                  <wp:posOffset>104775</wp:posOffset>
                </wp:positionV>
                <wp:extent cx="510540" cy="270510"/>
                <wp:effectExtent l="6985" t="2540" r="6350" b="3175"/>
                <wp:wrapNone/>
                <wp:docPr id="78"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 cy="270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6EF87B" w14:textId="77777777" w:rsidR="00AB12DC" w:rsidRPr="003D78CB" w:rsidRDefault="00AB12DC">
                            <w:pPr>
                              <w:rPr>
                                <w:rFonts w:ascii="Arial" w:hAnsi="Arial" w:cs="Arial"/>
                                <w:color w:val="F2F2F2" w:themeColor="background1" w:themeShade="F2"/>
                              </w:rPr>
                            </w:pPr>
                            <w:r w:rsidRPr="003D78CB">
                              <w:rPr>
                                <w:rFonts w:ascii="Arial" w:hAnsi="Arial" w:cs="Arial"/>
                                <w:color w:val="F2F2F2" w:themeColor="background1" w:themeShade="F2"/>
                              </w:rPr>
                              <w:t>Arkivdel</w:t>
                            </w:r>
                          </w:p>
                          <w:p w14:paraId="6C3F88AF" w14:textId="77777777" w:rsidR="00AB12DC" w:rsidRPr="003D78CB" w:rsidRDefault="00AB12DC">
                            <w:pPr>
                              <w:rPr>
                                <w:rFonts w:ascii="Arial" w:hAnsi="Arial" w:cs="Arial"/>
                                <w:color w:val="F2F2F2" w:themeColor="background1" w:themeShade="F2"/>
                              </w:rPr>
                            </w:pPr>
                            <w:r w:rsidRPr="003D78CB">
                              <w:rPr>
                                <w:rFonts w:ascii="Arial" w:hAnsi="Arial" w:cs="Arial"/>
                                <w:color w:val="F2F2F2" w:themeColor="background1" w:themeShade="F2"/>
                              </w:rPr>
                              <w:t>Profil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0C04566" id="Text Box 185" o:spid="_x0000_s1055" type="#_x0000_t202" style="position:absolute;margin-left:36.55pt;margin-top:8.25pt;width:40.2pt;height:21.3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" stroked="f">
                <v:fill opacity="0"/>
                <v:textbox style="mso-fit-shape-to-text:t">
                  <w:txbxContent>
                    <w:p w14:paraId="706EF87B" w14:textId="77777777" w:rsidR="00AB12DC" w:rsidRPr="003D78CB" w:rsidRDefault="00AB12DC">
                      <w:pPr>
                        <w:rPr>
                          <w:rFonts w:ascii="Arial" w:hAnsi="Arial" w:cs="Arial"/>
                          <w:color w:val="F2F2F2" w:themeColor="background1" w:themeShade="F2"/>
                        </w:rPr>
                      </w:pPr>
                      <w:r w:rsidRPr="003D78CB">
                        <w:rPr>
                          <w:rFonts w:ascii="Arial" w:hAnsi="Arial" w:cs="Arial"/>
                          <w:color w:val="F2F2F2" w:themeColor="background1" w:themeShade="F2"/>
                        </w:rPr>
                        <w:t>Arkivdel</w:t>
                      </w:r>
                    </w:p>
                    <w:p w14:paraId="6C3F88AF" w14:textId="77777777" w:rsidR="00AB12DC" w:rsidRPr="003D78CB" w:rsidRDefault="00AB12DC">
                      <w:pPr>
                        <w:rPr>
                          <w:rFonts w:ascii="Arial" w:hAnsi="Arial" w:cs="Arial"/>
                          <w:color w:val="F2F2F2" w:themeColor="background1" w:themeShade="F2"/>
                        </w:rPr>
                      </w:pPr>
                      <w:r w:rsidRPr="003D78CB">
                        <w:rPr>
                          <w:rFonts w:ascii="Arial" w:hAnsi="Arial" w:cs="Arial"/>
                          <w:color w:val="F2F2F2" w:themeColor="background1" w:themeShade="F2"/>
                        </w:rPr>
                        <w:t>Profil</w:t>
                      </w:r>
                    </w:p>
                  </w:txbxContent>
                </v:textbox>
              </v:shape>
            </w:pict>
          </mc:Fallback>
        </mc:AlternateContent>
      </w:r>
      <w:r w:rsidRPr="009D1BFA">
        <w:rPr>
          <w:rFonts w:ascii="Arial" w:hAnsi="Arial"/>
          <w:noProof/>
          <w:sz w:val="20"/>
          <w:szCs w:val="20"/>
        </w:rPr>
        <mc:AlternateContent>
          <mc:Choice Requires="wps">
            <w:drawing>
              <wp:anchor distT="0" distB="0" distL="114300" distR="114300" simplePos="0" relativeHeight="251670528" behindDoc="0" locked="0" layoutInCell="1" allowOverlap="1" wp14:anchorId="64B41CDF" wp14:editId="6CC48EBF">
                <wp:simplePos x="0" y="0"/>
                <wp:positionH relativeFrom="column">
                  <wp:posOffset>2005965</wp:posOffset>
                </wp:positionH>
                <wp:positionV relativeFrom="paragraph">
                  <wp:posOffset>295910</wp:posOffset>
                </wp:positionV>
                <wp:extent cx="588010" cy="233680"/>
                <wp:effectExtent l="0" t="0" r="0" b="0"/>
                <wp:wrapNone/>
                <wp:docPr id="77"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010" cy="233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967928" id="Rectangle 180" o:spid="_x0000_s1026" style="position:absolute;margin-left:157.95pt;margin-top:23.3pt;width:46.3pt;height:18.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" filled="f" stroked="f"/>
            </w:pict>
          </mc:Fallback>
        </mc:AlternateContent>
      </w:r>
      <w:r w:rsidRPr="009D1BFA">
        <w:rPr>
          <w:rFonts w:ascii="Arial" w:hAnsi="Arial"/>
          <w:noProof/>
          <w:sz w:val="20"/>
          <w:szCs w:val="20"/>
        </w:rPr>
        <mc:AlternateContent>
          <mc:Choice Requires="wps">
            <w:drawing>
              <wp:anchor distT="0" distB="0" distL="114300" distR="114300" simplePos="0" relativeHeight="251678720" behindDoc="0" locked="0" layoutInCell="1" allowOverlap="1" wp14:anchorId="4BA51944" wp14:editId="17C7247D">
                <wp:simplePos x="0" y="0"/>
                <wp:positionH relativeFrom="column">
                  <wp:posOffset>2720340</wp:posOffset>
                </wp:positionH>
                <wp:positionV relativeFrom="paragraph">
                  <wp:posOffset>295275</wp:posOffset>
                </wp:positionV>
                <wp:extent cx="551815" cy="251460"/>
                <wp:effectExtent l="0" t="0" r="1270" b="0"/>
                <wp:wrapNone/>
                <wp:docPr id="76" name="AutoShap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51460"/>
                        </a:xfrm>
                        <a:prstGeom prst="flowChartDocumen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56F5BB" id="AutoShape 186" o:spid="_x0000_s1026" type="#_x0000_t114" style="position:absolute;margin-left:214.2pt;margin-top:23.25pt;width:43.45pt;height:19.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" filled="f" stroked="f"/>
            </w:pict>
          </mc:Fallback>
        </mc:AlternateContent>
      </w:r>
      <w:r w:rsidR="004E10F4" w:rsidRPr="009D1BFA">
        <w:rPr>
          <w:rFonts w:ascii="Arial" w:hAnsi="Arial"/>
        </w:rPr>
        <w:t>2.0</w:t>
      </w:r>
      <w:r w:rsidR="0029627D" w:rsidRPr="009D1BFA">
        <w:rPr>
          <w:rFonts w:ascii="Arial" w:hAnsi="Arial"/>
        </w:rPr>
        <w:t xml:space="preserve"> Innlogging</w:t>
      </w:r>
      <w:bookmarkEnd w:id="6"/>
    </w:p>
    <w:p w14:paraId="1D24B2BC" w14:textId="77777777" w:rsidR="0029627D" w:rsidRPr="009D1BFA" w:rsidRDefault="0029627D" w:rsidP="0029627D">
      <w:pPr>
        <w:rPr>
          <w:rFonts w:ascii="Arial" w:hAnsi="Arial" w:cs="Arial"/>
        </w:rPr>
      </w:pPr>
    </w:p>
    <w:p w14:paraId="23E9A6B2" w14:textId="77777777" w:rsidR="0029627D" w:rsidRPr="009D1BFA" w:rsidRDefault="0029627D" w:rsidP="0029627D">
      <w:pPr>
        <w:rPr>
          <w:rFonts w:ascii="Arial" w:hAnsi="Arial" w:cs="Arial"/>
        </w:rPr>
      </w:pPr>
      <w:r w:rsidRPr="009D1BFA">
        <w:rPr>
          <w:rFonts w:ascii="Arial" w:hAnsi="Arial" w:cs="Arial"/>
        </w:rPr>
        <w:t>VSArkiv startes i en nettleser for eksempel via en link eller et ikon man har i arbeidsflaten hvor programmer en vanligvis bruker ligger. Alle som skal bruke VSArkiv opprettes som bruker med eget passord og tildeles en roll (som styrer rettighetene du får i VSArkiv), se senere.</w:t>
      </w:r>
    </w:p>
    <w:p w14:paraId="55ACD0AE" w14:textId="77777777" w:rsidR="0029627D" w:rsidRPr="009D1BFA" w:rsidRDefault="0029627D" w:rsidP="0029627D">
      <w:pPr>
        <w:rPr>
          <w:rFonts w:ascii="Arial" w:hAnsi="Arial" w:cs="Arial"/>
        </w:rPr>
      </w:pPr>
    </w:p>
    <w:p w14:paraId="61CE9121" w14:textId="77777777" w:rsidR="0029627D" w:rsidRPr="009D1BFA" w:rsidRDefault="0029627D" w:rsidP="0029627D">
      <w:pPr>
        <w:jc w:val="center"/>
        <w:rPr>
          <w:rFonts w:ascii="Arial" w:hAnsi="Arial" w:cs="Arial"/>
        </w:rPr>
      </w:pPr>
      <w:r w:rsidRPr="009D1BFA">
        <w:rPr>
          <w:rFonts w:ascii="Arial" w:hAnsi="Arial" w:cs="Arial"/>
          <w:noProof/>
        </w:rPr>
        <w:drawing>
          <wp:inline distT="0" distB="0" distL="0" distR="0" wp14:anchorId="4DCFA0A2" wp14:editId="31523CCC">
            <wp:extent cx="3273814" cy="3052963"/>
            <wp:effectExtent l="19050" t="0" r="2786" b="0"/>
            <wp:docPr id="112" name="Bild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2" cstate="print"/>
                    <a:srcRect/>
                    <a:stretch>
                      <a:fillRect/>
                    </a:stretch>
                  </pic:blipFill>
                  <pic:spPr bwMode="auto">
                    <a:xfrm>
                      <a:off x="0" y="0"/>
                      <a:ext cx="3282882" cy="3061419"/>
                    </a:xfrm>
                    <a:prstGeom prst="rect">
                      <a:avLst/>
                    </a:prstGeom>
                    <a:noFill/>
                    <a:ln w="9525">
                      <a:noFill/>
                      <a:miter lim="800000"/>
                      <a:headEnd/>
                      <a:tailEnd/>
                    </a:ln>
                  </pic:spPr>
                </pic:pic>
              </a:graphicData>
            </a:graphic>
          </wp:inline>
        </w:drawing>
      </w:r>
    </w:p>
    <w:p w14:paraId="4CA28ABC" w14:textId="77777777" w:rsidR="003A7AFF" w:rsidRPr="009D1BFA" w:rsidRDefault="003A7AFF" w:rsidP="003A7AFF">
      <w:pPr>
        <w:rPr>
          <w:rFonts w:ascii="Arial" w:hAnsi="Arial" w:cs="Arial"/>
        </w:rPr>
      </w:pPr>
    </w:p>
    <w:p w14:paraId="12B12FC8" w14:textId="77777777" w:rsidR="0029627D" w:rsidRPr="009D1BFA" w:rsidRDefault="008606CE" w:rsidP="00732C61">
      <w:pPr>
        <w:pStyle w:val="NormalWeb"/>
        <w:rPr>
          <w:rFonts w:ascii="Arial" w:hAnsi="Arial" w:cs="Arial"/>
          <w:sz w:val="20"/>
          <w:szCs w:val="20"/>
        </w:rPr>
      </w:pPr>
      <w:r w:rsidRPr="009D1BFA">
        <w:rPr>
          <w:rFonts w:ascii="Arial" w:hAnsi="Arial" w:cs="Arial"/>
          <w:noProof/>
          <w:sz w:val="20"/>
          <w:szCs w:val="20"/>
        </w:rPr>
        <mc:AlternateContent>
          <mc:Choice Requires="wps">
            <w:drawing>
              <wp:anchor distT="0" distB="0" distL="114300" distR="114300" simplePos="0" relativeHeight="251669504" behindDoc="0" locked="0" layoutInCell="1" allowOverlap="1" wp14:anchorId="3AF31EB3" wp14:editId="1BED8289">
                <wp:simplePos x="0" y="0"/>
                <wp:positionH relativeFrom="column">
                  <wp:posOffset>4953616</wp:posOffset>
                </wp:positionH>
                <wp:positionV relativeFrom="paragraph">
                  <wp:posOffset>252793</wp:posOffset>
                </wp:positionV>
                <wp:extent cx="328411" cy="315532"/>
                <wp:effectExtent l="0" t="0" r="14605" b="123190"/>
                <wp:wrapNone/>
                <wp:docPr id="75" name="AutoShap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411" cy="315532"/>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344D96E" w14:textId="77777777" w:rsidR="00AB12DC" w:rsidRDefault="00AB12DC">
                            <w:r>
                              <w:rPr>
                                <w:sz w:val="16"/>
                                <w:szCs w:val="16"/>
                              </w:rPr>
                              <w:t>2</w:t>
                            </w:r>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F31EB3"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179" o:spid="_x0000_s1056" type="#_x0000_t63" style="position:absolute;margin-left:390.05pt;margin-top:19.9pt;width:25.85pt;height:24.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" fillcolor="yellow" strokecolor="black [3200]" strokeweight=".5pt">
                <v:shadow color="#868686"/>
                <v:textbox>
                  <w:txbxContent>
                    <w:p w14:paraId="2344D96E" w14:textId="77777777" w:rsidR="00AB12DC" w:rsidRDefault="00AB12DC">
                      <w:r>
                        <w:rPr>
                          <w:sz w:val="16"/>
                          <w:szCs w:val="16"/>
                        </w:rPr>
                        <w:t>2</w:t>
                      </w:r>
                      <w:r>
                        <w:t>2</w:t>
                      </w:r>
                    </w:p>
                  </w:txbxContent>
                </v:textbox>
              </v:shape>
            </w:pict>
          </mc:Fallback>
        </mc:AlternateContent>
      </w:r>
      <w:r w:rsidRPr="009D1BFA">
        <w:rPr>
          <w:rFonts w:ascii="Arial" w:hAnsi="Arial" w:cs="Arial"/>
          <w:noProof/>
          <w:sz w:val="20"/>
          <w:szCs w:val="20"/>
        </w:rPr>
        <mc:AlternateContent>
          <mc:Choice Requires="wps">
            <w:drawing>
              <wp:anchor distT="0" distB="0" distL="114300" distR="114300" simplePos="0" relativeHeight="251663360" behindDoc="0" locked="0" layoutInCell="1" allowOverlap="1" wp14:anchorId="01B57C84" wp14:editId="2A769704">
                <wp:simplePos x="0" y="0"/>
                <wp:positionH relativeFrom="column">
                  <wp:posOffset>2080895</wp:posOffset>
                </wp:positionH>
                <wp:positionV relativeFrom="paragraph">
                  <wp:posOffset>400345</wp:posOffset>
                </wp:positionV>
                <wp:extent cx="257810" cy="276895"/>
                <wp:effectExtent l="0" t="0" r="27940" b="123190"/>
                <wp:wrapNone/>
                <wp:docPr id="74"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276895"/>
                        </a:xfrm>
                        <a:prstGeom prst="wedgeEllipseCallout">
                          <a:avLst>
                            <a:gd name="adj1" fmla="val -41630"/>
                            <a:gd name="adj2" fmla="val 69606"/>
                          </a:avLst>
                        </a:prstGeom>
                        <a:solidFill>
                          <a:srgbClr val="FFFF00"/>
                        </a:solidFill>
                        <a:ln w="6350">
                          <a:solidFill>
                            <a:schemeClr val="tx1">
                              <a:lumMod val="100000"/>
                              <a:lumOff val="0"/>
                            </a:schemeClr>
                          </a:solidFill>
                          <a:miter lim="800000"/>
                          <a:headEnd/>
                          <a:tailEnd/>
                        </a:ln>
                      </wps:spPr>
                      <wps:txbx>
                        <w:txbxContent>
                          <w:p w14:paraId="35FDADF9" w14:textId="77777777" w:rsidR="00AB12DC" w:rsidRPr="008606CE" w:rsidRDefault="00AB12DC" w:rsidP="00EB6DDC">
                            <w:pPr>
                              <w:rPr>
                                <w:sz w:val="16"/>
                                <w:szCs w:val="16"/>
                              </w:rPr>
                            </w:pPr>
                            <w:r>
                              <w:rPr>
                                <w:sz w:val="16"/>
                                <w:szCs w:val="16"/>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57C84" id="AutoShape 170" o:spid="_x0000_s1057" type="#_x0000_t63" style="position:absolute;margin-left:163.85pt;margin-top:31.5pt;width:20.3pt;height:2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" adj="1808,25835" fillcolor="yellow" strokecolor="black [3213]" strokeweight=".5pt">
                <v:textbox>
                  <w:txbxContent>
                    <w:p w14:paraId="35FDADF9" w14:textId="77777777" w:rsidR="00AB12DC" w:rsidRPr="008606CE" w:rsidRDefault="00AB12DC" w:rsidP="00EB6DDC">
                      <w:pPr>
                        <w:rPr>
                          <w:sz w:val="16"/>
                          <w:szCs w:val="16"/>
                        </w:rPr>
                      </w:pPr>
                      <w:r>
                        <w:rPr>
                          <w:sz w:val="16"/>
                          <w:szCs w:val="16"/>
                        </w:rPr>
                        <w:t>1</w:t>
                      </w:r>
                    </w:p>
                  </w:txbxContent>
                </v:textbox>
              </v:shape>
            </w:pict>
          </mc:Fallback>
        </mc:AlternateContent>
      </w:r>
      <w:r w:rsidR="0029627D" w:rsidRPr="009D1BFA">
        <w:rPr>
          <w:rFonts w:ascii="Arial" w:hAnsi="Arial" w:cs="Arial"/>
          <w:sz w:val="20"/>
          <w:szCs w:val="20"/>
        </w:rPr>
        <w:t>Etter innlogging kommer du til bildet som viser forsiden i VSArkiv.</w:t>
      </w:r>
    </w:p>
    <w:p w14:paraId="3282CB32" w14:textId="77777777" w:rsidR="0029627D" w:rsidRPr="009D1BFA" w:rsidRDefault="008226ED" w:rsidP="0029627D">
      <w:pPr>
        <w:pStyle w:val="NormalWeb"/>
        <w:jc w:val="center"/>
        <w:rPr>
          <w:rFonts w:ascii="Arial" w:hAnsi="Arial" w:cs="Arial"/>
          <w:sz w:val="20"/>
          <w:szCs w:val="20"/>
        </w:rPr>
      </w:pPr>
      <w:r w:rsidRPr="009D1BFA">
        <w:rPr>
          <w:rFonts w:ascii="Arial" w:hAnsi="Arial" w:cs="Arial"/>
          <w:noProof/>
          <w:sz w:val="20"/>
          <w:szCs w:val="20"/>
        </w:rPr>
        <mc:AlternateContent>
          <mc:Choice Requires="wps">
            <w:drawing>
              <wp:anchor distT="0" distB="0" distL="114300" distR="114300" simplePos="0" relativeHeight="251665408" behindDoc="0" locked="0" layoutInCell="1" allowOverlap="1" wp14:anchorId="228C3DBD" wp14:editId="79293880">
                <wp:simplePos x="0" y="0"/>
                <wp:positionH relativeFrom="column">
                  <wp:posOffset>1231623</wp:posOffset>
                </wp:positionH>
                <wp:positionV relativeFrom="paragraph">
                  <wp:posOffset>1715171</wp:posOffset>
                </wp:positionV>
                <wp:extent cx="257810" cy="283335"/>
                <wp:effectExtent l="0" t="0" r="27940" b="21590"/>
                <wp:wrapNone/>
                <wp:docPr id="73" name="AutoShap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283335"/>
                        </a:xfrm>
                        <a:prstGeom prst="wedgeEllipseCallout">
                          <a:avLst>
                            <a:gd name="adj1" fmla="val -43796"/>
                            <a:gd name="adj2" fmla="val 45296"/>
                          </a:avLst>
                        </a:prstGeom>
                        <a:solidFill>
                          <a:srgbClr val="FFFF00"/>
                        </a:solidFill>
                        <a:ln w="6350">
                          <a:solidFill>
                            <a:schemeClr val="tx1">
                              <a:lumMod val="100000"/>
                              <a:lumOff val="0"/>
                            </a:schemeClr>
                          </a:solidFill>
                          <a:miter lim="800000"/>
                          <a:headEnd/>
                          <a:tailEnd/>
                        </a:ln>
                      </wps:spPr>
                      <wps:txbx>
                        <w:txbxContent>
                          <w:p w14:paraId="2C87C266" w14:textId="77777777" w:rsidR="00AB12DC" w:rsidRPr="008606CE" w:rsidRDefault="00AB12DC" w:rsidP="00EB6DDC">
                            <w:pPr>
                              <w:rPr>
                                <w:sz w:val="16"/>
                                <w:szCs w:val="16"/>
                              </w:rPr>
                            </w:pPr>
                            <w:r>
                              <w:rPr>
                                <w:sz w:val="16"/>
                                <w:szCs w:val="16"/>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8C3DBD" id="AutoShape 172" o:spid="_x0000_s1058" type="#_x0000_t63" style="position:absolute;left:0;text-align:left;margin-left:97pt;margin-top:135.05pt;width:20.3pt;height:22.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" adj="1340,20584" fillcolor="yellow" strokecolor="black [3213]" strokeweight=".5pt">
                <v:textbox>
                  <w:txbxContent>
                    <w:p w14:paraId="2C87C266" w14:textId="77777777" w:rsidR="00AB12DC" w:rsidRPr="008606CE" w:rsidRDefault="00AB12DC" w:rsidP="00EB6DDC">
                      <w:pPr>
                        <w:rPr>
                          <w:sz w:val="16"/>
                          <w:szCs w:val="16"/>
                        </w:rPr>
                      </w:pPr>
                      <w:r>
                        <w:rPr>
                          <w:sz w:val="16"/>
                          <w:szCs w:val="16"/>
                        </w:rPr>
                        <w:t>3</w:t>
                      </w:r>
                    </w:p>
                  </w:txbxContent>
                </v:textbox>
              </v:shape>
            </w:pict>
          </mc:Fallback>
        </mc:AlternateContent>
      </w:r>
      <w:r w:rsidR="00F56DA8" w:rsidRPr="009D1BFA">
        <w:rPr>
          <w:rFonts w:ascii="Arial" w:hAnsi="Arial" w:cs="Arial"/>
          <w:noProof/>
          <w:szCs w:val="20"/>
        </w:rPr>
        <w:drawing>
          <wp:inline distT="0" distB="0" distL="0" distR="0" wp14:anchorId="3D697339" wp14:editId="11761AC4">
            <wp:extent cx="4500196" cy="2417496"/>
            <wp:effectExtent l="19050" t="0" r="0" b="0"/>
            <wp:docPr id="26"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4498063" cy="2416350"/>
                    </a:xfrm>
                    <a:prstGeom prst="rect">
                      <a:avLst/>
                    </a:prstGeom>
                    <a:noFill/>
                    <a:ln w="9525">
                      <a:noFill/>
                      <a:miter lim="800000"/>
                      <a:headEnd/>
                      <a:tailEnd/>
                    </a:ln>
                  </pic:spPr>
                </pic:pic>
              </a:graphicData>
            </a:graphic>
          </wp:inline>
        </w:drawing>
      </w:r>
    </w:p>
    <w:p w14:paraId="5EBA1833" w14:textId="77777777" w:rsidR="002A7A25" w:rsidRPr="009D1BFA" w:rsidRDefault="0060459B" w:rsidP="00EA517E">
      <w:pPr>
        <w:pStyle w:val="NormalWeb"/>
        <w:numPr>
          <w:ilvl w:val="0"/>
          <w:numId w:val="2"/>
        </w:numPr>
        <w:rPr>
          <w:rFonts w:ascii="Arial" w:hAnsi="Arial" w:cs="Arial"/>
          <w:sz w:val="20"/>
          <w:szCs w:val="20"/>
        </w:rPr>
      </w:pPr>
      <w:bookmarkStart w:id="7" w:name="_Ref306086857"/>
      <w:r w:rsidRPr="009D1BFA">
        <w:rPr>
          <w:rFonts w:ascii="Arial" w:hAnsi="Arial" w:cs="Arial"/>
          <w:sz w:val="20"/>
          <w:szCs w:val="20"/>
        </w:rPr>
        <w:t>Skillekort</w:t>
      </w:r>
      <w:bookmarkEnd w:id="7"/>
      <w:r w:rsidR="0096775F" w:rsidRPr="009D1BFA">
        <w:rPr>
          <w:rFonts w:ascii="Arial" w:hAnsi="Arial" w:cs="Arial"/>
          <w:sz w:val="20"/>
          <w:szCs w:val="20"/>
        </w:rPr>
        <w:t>alternativ;</w:t>
      </w:r>
      <w:r w:rsidR="00B34D15" w:rsidRPr="009D1BFA">
        <w:rPr>
          <w:rFonts w:ascii="Arial" w:hAnsi="Arial" w:cs="Arial"/>
          <w:sz w:val="20"/>
          <w:szCs w:val="20"/>
        </w:rPr>
        <w:t xml:space="preserve"> Hjem, arkiv og administrasjon.</w:t>
      </w:r>
    </w:p>
    <w:p w14:paraId="243F50F8" w14:textId="77777777" w:rsidR="0060459B" w:rsidRPr="009D1BFA" w:rsidRDefault="0060459B" w:rsidP="00EA517E">
      <w:pPr>
        <w:pStyle w:val="NormalWeb"/>
        <w:numPr>
          <w:ilvl w:val="0"/>
          <w:numId w:val="2"/>
        </w:numPr>
        <w:rPr>
          <w:rFonts w:ascii="Arial" w:hAnsi="Arial" w:cs="Arial"/>
          <w:sz w:val="20"/>
          <w:szCs w:val="20"/>
        </w:rPr>
      </w:pPr>
      <w:r w:rsidRPr="009D1BFA">
        <w:rPr>
          <w:rFonts w:ascii="Arial" w:hAnsi="Arial" w:cs="Arial"/>
          <w:sz w:val="20"/>
          <w:szCs w:val="20"/>
        </w:rPr>
        <w:t>Viser om du er pålogget, klikk på rød sirkel for å logge ut av VSArkiv.</w:t>
      </w:r>
    </w:p>
    <w:p w14:paraId="2C11F7E9" w14:textId="77777777" w:rsidR="0060459B" w:rsidRPr="009D1BFA" w:rsidRDefault="0060459B" w:rsidP="00EA517E">
      <w:pPr>
        <w:pStyle w:val="NormalWeb"/>
        <w:numPr>
          <w:ilvl w:val="0"/>
          <w:numId w:val="2"/>
        </w:numPr>
        <w:rPr>
          <w:rFonts w:ascii="Arial" w:hAnsi="Arial" w:cs="Arial"/>
          <w:sz w:val="20"/>
          <w:szCs w:val="20"/>
        </w:rPr>
      </w:pPr>
      <w:r w:rsidRPr="009D1BFA">
        <w:rPr>
          <w:rFonts w:ascii="Arial" w:hAnsi="Arial" w:cs="Arial"/>
          <w:sz w:val="20"/>
          <w:szCs w:val="20"/>
        </w:rPr>
        <w:t>Lenker til relevante webområder og kundestøtte, fagforum.</w:t>
      </w:r>
    </w:p>
    <w:p w14:paraId="486079DD" w14:textId="77777777" w:rsidR="00F56DA8" w:rsidRPr="009D1BFA" w:rsidRDefault="00F56DA8" w:rsidP="00F56DA8">
      <w:pPr>
        <w:pStyle w:val="Overskrift2"/>
      </w:pPr>
      <w:bookmarkStart w:id="8" w:name="_Toc512243096"/>
      <w:r w:rsidRPr="009D1BFA">
        <w:lastRenderedPageBreak/>
        <w:t>2.1 Endre passord</w:t>
      </w:r>
      <w:bookmarkEnd w:id="8"/>
    </w:p>
    <w:p w14:paraId="382FF36B" w14:textId="77777777" w:rsidR="00F56DA8" w:rsidRPr="009D1BFA" w:rsidRDefault="00786CE3" w:rsidP="00F56DA8">
      <w:pPr>
        <w:pStyle w:val="NormalWeb"/>
        <w:jc w:val="center"/>
        <w:rPr>
          <w:rFonts w:ascii="Arial" w:hAnsi="Arial" w:cs="Arial"/>
          <w:sz w:val="20"/>
          <w:szCs w:val="20"/>
        </w:rPr>
      </w:pPr>
      <w:r w:rsidRPr="009D1BFA">
        <w:rPr>
          <w:rFonts w:ascii="Arial" w:hAnsi="Arial" w:cs="Arial"/>
          <w:noProof/>
        </w:rPr>
        <w:drawing>
          <wp:inline distT="0" distB="0" distL="0" distR="0" wp14:anchorId="7AED887F" wp14:editId="059A724B">
            <wp:extent cx="4659923" cy="168588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78233" cy="1692512"/>
                    </a:xfrm>
                    <a:prstGeom prst="rect">
                      <a:avLst/>
                    </a:prstGeom>
                  </pic:spPr>
                </pic:pic>
              </a:graphicData>
            </a:graphic>
          </wp:inline>
        </w:drawing>
      </w:r>
    </w:p>
    <w:p w14:paraId="229A2B70" w14:textId="77777777" w:rsidR="00F56DA8" w:rsidRPr="009D1BFA" w:rsidRDefault="00F56DA8" w:rsidP="00F56DA8">
      <w:pPr>
        <w:rPr>
          <w:rFonts w:ascii="Arial" w:hAnsi="Arial" w:cs="Arial"/>
        </w:rPr>
      </w:pPr>
      <w:r w:rsidRPr="009D1BFA">
        <w:rPr>
          <w:rFonts w:ascii="Arial" w:hAnsi="Arial" w:cs="Arial"/>
        </w:rPr>
        <w:t xml:space="preserve">Ved endring av passord stilles det krav til passordets styrke. </w:t>
      </w:r>
      <w:r w:rsidR="00092535" w:rsidRPr="009D1BFA">
        <w:rPr>
          <w:rFonts w:ascii="Arial" w:hAnsi="Arial" w:cs="Arial"/>
          <w:u w:val="single"/>
        </w:rPr>
        <w:t>Det må være minst åtte</w:t>
      </w:r>
      <w:r w:rsidRPr="009D1BFA">
        <w:rPr>
          <w:rFonts w:ascii="Arial" w:hAnsi="Arial" w:cs="Arial"/>
          <w:u w:val="single"/>
        </w:rPr>
        <w:t xml:space="preserve"> tegn, både store og små bokstaver og</w:t>
      </w:r>
      <w:r w:rsidR="00786CE3" w:rsidRPr="009D1BFA">
        <w:rPr>
          <w:rFonts w:ascii="Arial" w:hAnsi="Arial" w:cs="Arial"/>
          <w:u w:val="single"/>
        </w:rPr>
        <w:t xml:space="preserve"> inneholde minst 2</w:t>
      </w:r>
      <w:r w:rsidRPr="009D1BFA">
        <w:rPr>
          <w:rFonts w:ascii="Arial" w:hAnsi="Arial" w:cs="Arial"/>
          <w:u w:val="single"/>
        </w:rPr>
        <w:t xml:space="preserve"> tall.</w:t>
      </w:r>
      <w:r w:rsidRPr="009D1BFA">
        <w:rPr>
          <w:rFonts w:ascii="Arial" w:hAnsi="Arial" w:cs="Arial"/>
        </w:rPr>
        <w:t xml:space="preserve"> Se rød skrift i bildet.</w:t>
      </w:r>
    </w:p>
    <w:p w14:paraId="0F8119D1" w14:textId="77777777" w:rsidR="003A7AFF" w:rsidRPr="009D1BFA" w:rsidRDefault="00B77A6C" w:rsidP="003A7AFF">
      <w:pPr>
        <w:pStyle w:val="Overskrift2"/>
      </w:pPr>
      <w:bookmarkStart w:id="9" w:name="_Toc512243097"/>
      <w:r w:rsidRPr="009D1BFA">
        <w:t>2.2</w:t>
      </w:r>
      <w:r w:rsidR="003A7AFF" w:rsidRPr="009D1BFA">
        <w:t xml:space="preserve"> Captcha</w:t>
      </w:r>
      <w:bookmarkEnd w:id="9"/>
    </w:p>
    <w:p w14:paraId="66C82E41" w14:textId="77777777" w:rsidR="00F56DA8" w:rsidRPr="009D1BFA" w:rsidRDefault="003A7AFF" w:rsidP="003A7AFF">
      <w:pPr>
        <w:rPr>
          <w:rFonts w:ascii="Arial" w:hAnsi="Arial" w:cs="Arial"/>
        </w:rPr>
      </w:pPr>
      <w:r w:rsidRPr="009D1BFA">
        <w:rPr>
          <w:rFonts w:ascii="Arial" w:hAnsi="Arial" w:cs="Arial"/>
        </w:rPr>
        <w:t>I versjon 2.0 av Visma Samhandling Arkiv, er tilpasning til pålogging til Saas-miljø implementert (skyløsninger). Dersom du innenfor en gitt tidsramme logger deg på med feil brukernavn og/eller passord, må du bekrefte at du er et menneske og ikke en maskin (hacking), ved å taste inn et navn som vises i et bilde.</w:t>
      </w:r>
      <w:r w:rsidR="00F56DA8" w:rsidRPr="009D1BFA">
        <w:rPr>
          <w:rFonts w:ascii="Arial" w:hAnsi="Arial" w:cs="Arial"/>
        </w:rPr>
        <w:t xml:space="preserve"> </w:t>
      </w:r>
    </w:p>
    <w:p w14:paraId="28A370D2" w14:textId="77777777" w:rsidR="00F56DA8" w:rsidRPr="009D1BFA" w:rsidRDefault="00F56DA8" w:rsidP="003A7AFF">
      <w:pPr>
        <w:rPr>
          <w:rFonts w:ascii="Arial" w:hAnsi="Arial" w:cs="Arial"/>
        </w:rPr>
      </w:pPr>
    </w:p>
    <w:p w14:paraId="212BEFC6" w14:textId="77777777" w:rsidR="003A7AFF" w:rsidRPr="009D1BFA" w:rsidRDefault="00F56DA8" w:rsidP="00F56DA8">
      <w:pPr>
        <w:jc w:val="center"/>
        <w:rPr>
          <w:rFonts w:ascii="Arial" w:hAnsi="Arial" w:cs="Arial"/>
        </w:rPr>
      </w:pPr>
      <w:r w:rsidRPr="009D1BFA">
        <w:rPr>
          <w:rFonts w:ascii="Arial" w:hAnsi="Arial" w:cs="Arial"/>
          <w:noProof/>
        </w:rPr>
        <w:drawing>
          <wp:inline distT="0" distB="0" distL="0" distR="0" wp14:anchorId="111F47FE" wp14:editId="78199D35">
            <wp:extent cx="3840480" cy="950976"/>
            <wp:effectExtent l="19050" t="0" r="7620" b="0"/>
            <wp:docPr id="29" name="Bilde 1" descr="http://vus-helseso-app/VSA_Demo/Help/embim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vus-helseso-app/VSA_Demo/Help/embim2.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48240" cy="952898"/>
                    </a:xfrm>
                    <a:prstGeom prst="rect">
                      <a:avLst/>
                    </a:prstGeom>
                    <a:noFill/>
                    <a:ln>
                      <a:noFill/>
                    </a:ln>
                  </pic:spPr>
                </pic:pic>
              </a:graphicData>
            </a:graphic>
          </wp:inline>
        </w:drawing>
      </w:r>
    </w:p>
    <w:p w14:paraId="2D9A3D59" w14:textId="77777777" w:rsidR="00F56DA8" w:rsidRPr="009D1BFA" w:rsidRDefault="00F56DA8" w:rsidP="00F56DA8">
      <w:pPr>
        <w:rPr>
          <w:rFonts w:ascii="Arial" w:hAnsi="Arial" w:cs="Arial"/>
        </w:rPr>
      </w:pPr>
    </w:p>
    <w:p w14:paraId="11303E93" w14:textId="77777777" w:rsidR="00F56DA8" w:rsidRPr="009D1BFA" w:rsidRDefault="00F56DA8" w:rsidP="00F56DA8">
      <w:pPr>
        <w:rPr>
          <w:rFonts w:ascii="Arial" w:hAnsi="Arial" w:cs="Arial"/>
        </w:rPr>
      </w:pPr>
      <w:r w:rsidRPr="009D1BFA">
        <w:rPr>
          <w:rFonts w:ascii="Arial" w:hAnsi="Arial" w:cs="Arial"/>
        </w:rPr>
        <w:t>Klarer du ikke lese ordet/ordene, bruker du</w:t>
      </w:r>
      <w:r w:rsidRPr="009D1BFA">
        <w:rPr>
          <w:rFonts w:ascii="Arial" w:hAnsi="Arial" w:cs="Arial"/>
          <w:noProof/>
        </w:rPr>
        <w:drawing>
          <wp:inline distT="0" distB="0" distL="0" distR="0" wp14:anchorId="09B0F477" wp14:editId="649F3698">
            <wp:extent cx="212090" cy="197485"/>
            <wp:effectExtent l="19050" t="0" r="0" b="0"/>
            <wp:docPr id="40"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212090" cy="197485"/>
                    </a:xfrm>
                    <a:prstGeom prst="rect">
                      <a:avLst/>
                    </a:prstGeom>
                    <a:noFill/>
                    <a:ln w="9525">
                      <a:noFill/>
                      <a:miter lim="800000"/>
                      <a:headEnd/>
                      <a:tailEnd/>
                    </a:ln>
                  </pic:spPr>
                </pic:pic>
              </a:graphicData>
            </a:graphic>
          </wp:inline>
        </w:drawing>
      </w:r>
      <w:r w:rsidRPr="009D1BFA">
        <w:rPr>
          <w:rFonts w:ascii="Arial" w:hAnsi="Arial" w:cs="Arial"/>
        </w:rPr>
        <w:t xml:space="preserve"> knappen for å få et nytt ord.</w:t>
      </w:r>
    </w:p>
    <w:p w14:paraId="02DD4C92" w14:textId="77777777" w:rsidR="00F56DA8" w:rsidRPr="009D1BFA" w:rsidRDefault="00F56DA8" w:rsidP="003A7AFF">
      <w:pPr>
        <w:rPr>
          <w:rFonts w:ascii="Arial" w:hAnsi="Arial" w:cs="Arial"/>
        </w:rPr>
      </w:pPr>
    </w:p>
    <w:p w14:paraId="7ECF353B" w14:textId="77777777" w:rsidR="001E4BAD" w:rsidRPr="009D1BFA" w:rsidRDefault="00B77A6C" w:rsidP="001E4BAD">
      <w:pPr>
        <w:pStyle w:val="Overskrift2"/>
      </w:pPr>
      <w:bookmarkStart w:id="10" w:name="_Toc512243098"/>
      <w:r w:rsidRPr="009D1BFA">
        <w:t>2.3</w:t>
      </w:r>
      <w:r w:rsidR="001E4BAD" w:rsidRPr="009D1BFA">
        <w:t xml:space="preserve"> To faset pålogging i Saasmiljø</w:t>
      </w:r>
      <w:bookmarkEnd w:id="10"/>
    </w:p>
    <w:p w14:paraId="6E3A217A" w14:textId="77777777" w:rsidR="001E4BAD" w:rsidRPr="009D1BFA" w:rsidRDefault="001E4BAD" w:rsidP="001E4BAD">
      <w:pPr>
        <w:rPr>
          <w:rFonts w:ascii="Arial" w:hAnsi="Arial" w:cs="Arial"/>
        </w:rPr>
      </w:pPr>
      <w:r w:rsidRPr="009D1BFA">
        <w:rPr>
          <w:rFonts w:ascii="Arial" w:hAnsi="Arial" w:cs="Arial"/>
        </w:rPr>
        <w:t>I Saasmiljø kreves pålogging med pinkode i tillegg til pålogging med brukernavn og passord. Email og mobilnummer må oppgis i tilgangsadministrasjon for hver bruker. Bruker velger selv om pinkode skal motas per email eller mobil.</w:t>
      </w:r>
    </w:p>
    <w:p w14:paraId="47233EA1" w14:textId="77777777" w:rsidR="001E4BAD" w:rsidRPr="009D1BFA" w:rsidRDefault="001E4BAD" w:rsidP="001E4BAD">
      <w:pPr>
        <w:rPr>
          <w:rFonts w:ascii="Arial" w:hAnsi="Arial" w:cs="Arial"/>
        </w:rPr>
      </w:pPr>
    </w:p>
    <w:p w14:paraId="2E268353" w14:textId="77777777" w:rsidR="0022704C" w:rsidRPr="009D1BFA" w:rsidRDefault="0022704C" w:rsidP="0022704C">
      <w:pPr>
        <w:rPr>
          <w:rFonts w:ascii="Arial" w:hAnsi="Arial" w:cs="Arial"/>
        </w:rPr>
      </w:pPr>
    </w:p>
    <w:p w14:paraId="1688E304" w14:textId="77777777" w:rsidR="0022704C" w:rsidRPr="009D1BFA" w:rsidRDefault="0022704C" w:rsidP="0022704C">
      <w:pPr>
        <w:rPr>
          <w:rFonts w:ascii="Arial" w:hAnsi="Arial" w:cs="Arial"/>
        </w:rPr>
      </w:pPr>
    </w:p>
    <w:p w14:paraId="1C79DE75" w14:textId="77777777" w:rsidR="0022704C" w:rsidRPr="009D1BFA" w:rsidRDefault="0022704C" w:rsidP="0022704C">
      <w:pPr>
        <w:rPr>
          <w:rFonts w:ascii="Arial" w:hAnsi="Arial" w:cs="Arial"/>
        </w:rPr>
      </w:pPr>
    </w:p>
    <w:p w14:paraId="0A57E55B" w14:textId="77777777" w:rsidR="0022704C" w:rsidRPr="009D1BFA" w:rsidRDefault="0022704C" w:rsidP="0022704C">
      <w:pPr>
        <w:rPr>
          <w:rFonts w:ascii="Arial" w:hAnsi="Arial" w:cs="Arial"/>
        </w:rPr>
      </w:pPr>
    </w:p>
    <w:p w14:paraId="69068609" w14:textId="77777777" w:rsidR="0022704C" w:rsidRPr="009D1BFA" w:rsidRDefault="0022704C" w:rsidP="0022704C">
      <w:pPr>
        <w:rPr>
          <w:rFonts w:ascii="Arial" w:hAnsi="Arial" w:cs="Arial"/>
        </w:rPr>
      </w:pPr>
    </w:p>
    <w:p w14:paraId="3A50E707" w14:textId="77777777" w:rsidR="0022704C" w:rsidRPr="009D1BFA" w:rsidRDefault="0022704C" w:rsidP="0022704C">
      <w:pPr>
        <w:rPr>
          <w:rFonts w:ascii="Arial" w:hAnsi="Arial" w:cs="Arial"/>
        </w:rPr>
      </w:pPr>
    </w:p>
    <w:p w14:paraId="4CBBD6A0" w14:textId="77777777" w:rsidR="0022704C" w:rsidRPr="009D1BFA" w:rsidRDefault="0022704C" w:rsidP="0022704C">
      <w:pPr>
        <w:rPr>
          <w:rFonts w:ascii="Arial" w:hAnsi="Arial" w:cs="Arial"/>
        </w:rPr>
      </w:pPr>
    </w:p>
    <w:p w14:paraId="5D25A538" w14:textId="77777777" w:rsidR="0022704C" w:rsidRPr="009D1BFA" w:rsidRDefault="0022704C" w:rsidP="0022704C">
      <w:pPr>
        <w:rPr>
          <w:rFonts w:ascii="Arial" w:hAnsi="Arial" w:cs="Arial"/>
        </w:rPr>
      </w:pPr>
    </w:p>
    <w:p w14:paraId="0840412B" w14:textId="77777777" w:rsidR="0022704C" w:rsidRPr="009D1BFA" w:rsidRDefault="0022704C" w:rsidP="0022704C">
      <w:pPr>
        <w:rPr>
          <w:rFonts w:ascii="Arial" w:hAnsi="Arial" w:cs="Arial"/>
        </w:rPr>
      </w:pPr>
    </w:p>
    <w:p w14:paraId="2410D0B6" w14:textId="77777777" w:rsidR="0022704C" w:rsidRPr="009D1BFA" w:rsidRDefault="0022704C" w:rsidP="0022704C">
      <w:pPr>
        <w:rPr>
          <w:rFonts w:ascii="Arial" w:hAnsi="Arial" w:cs="Arial"/>
        </w:rPr>
      </w:pPr>
    </w:p>
    <w:p w14:paraId="34239189" w14:textId="77777777" w:rsidR="0022704C" w:rsidRPr="009D1BFA" w:rsidRDefault="0022704C" w:rsidP="0022704C">
      <w:pPr>
        <w:rPr>
          <w:rFonts w:ascii="Arial" w:hAnsi="Arial" w:cs="Arial"/>
        </w:rPr>
      </w:pPr>
    </w:p>
    <w:p w14:paraId="5393102E" w14:textId="77777777" w:rsidR="0022704C" w:rsidRPr="009D1BFA" w:rsidRDefault="0022704C" w:rsidP="0022704C">
      <w:pPr>
        <w:rPr>
          <w:rFonts w:ascii="Arial" w:hAnsi="Arial" w:cs="Arial"/>
        </w:rPr>
      </w:pPr>
    </w:p>
    <w:p w14:paraId="4BE0A5A1" w14:textId="77777777" w:rsidR="0022704C" w:rsidRPr="009D1BFA" w:rsidRDefault="0022704C" w:rsidP="0022704C">
      <w:pPr>
        <w:rPr>
          <w:rFonts w:ascii="Arial" w:hAnsi="Arial" w:cs="Arial"/>
        </w:rPr>
      </w:pPr>
    </w:p>
    <w:p w14:paraId="043EE111" w14:textId="77777777" w:rsidR="0022704C" w:rsidRPr="009D1BFA" w:rsidRDefault="0022704C" w:rsidP="0022704C">
      <w:pPr>
        <w:rPr>
          <w:rFonts w:ascii="Arial" w:hAnsi="Arial" w:cs="Arial"/>
        </w:rPr>
      </w:pPr>
    </w:p>
    <w:p w14:paraId="7B4CF8E7" w14:textId="77777777" w:rsidR="0022704C" w:rsidRPr="009D1BFA" w:rsidRDefault="0022704C" w:rsidP="0022704C">
      <w:pPr>
        <w:rPr>
          <w:rFonts w:ascii="Arial" w:hAnsi="Arial" w:cs="Arial"/>
        </w:rPr>
      </w:pPr>
    </w:p>
    <w:p w14:paraId="52F5AACE" w14:textId="77777777" w:rsidR="0022704C" w:rsidRPr="009D1BFA" w:rsidRDefault="0022704C" w:rsidP="0022704C">
      <w:pPr>
        <w:rPr>
          <w:rFonts w:ascii="Arial" w:hAnsi="Arial" w:cs="Arial"/>
        </w:rPr>
      </w:pPr>
    </w:p>
    <w:p w14:paraId="35A68876" w14:textId="77777777" w:rsidR="0022704C" w:rsidRPr="009D1BFA" w:rsidRDefault="0022704C" w:rsidP="0022704C">
      <w:pPr>
        <w:rPr>
          <w:rFonts w:ascii="Arial" w:hAnsi="Arial" w:cs="Arial"/>
        </w:rPr>
      </w:pPr>
    </w:p>
    <w:p w14:paraId="50CDF8B9" w14:textId="77777777" w:rsidR="0022704C" w:rsidRPr="009D1BFA" w:rsidRDefault="0022704C" w:rsidP="0022704C">
      <w:pPr>
        <w:rPr>
          <w:rFonts w:ascii="Arial" w:hAnsi="Arial" w:cs="Arial"/>
        </w:rPr>
      </w:pPr>
    </w:p>
    <w:p w14:paraId="08CBB397" w14:textId="77777777" w:rsidR="0022704C" w:rsidRPr="009D1BFA" w:rsidRDefault="0022704C" w:rsidP="0022704C">
      <w:pPr>
        <w:rPr>
          <w:rFonts w:ascii="Arial" w:hAnsi="Arial" w:cs="Arial"/>
        </w:rPr>
      </w:pPr>
    </w:p>
    <w:p w14:paraId="09B56E4B" w14:textId="77777777" w:rsidR="0022704C" w:rsidRPr="009D1BFA" w:rsidRDefault="0022704C" w:rsidP="0022704C">
      <w:pPr>
        <w:rPr>
          <w:rFonts w:ascii="Arial" w:hAnsi="Arial" w:cs="Arial"/>
        </w:rPr>
      </w:pPr>
    </w:p>
    <w:p w14:paraId="1054DCD6" w14:textId="77777777" w:rsidR="0029627D" w:rsidRPr="009D1BFA" w:rsidRDefault="00804A0F" w:rsidP="00804A0F">
      <w:pPr>
        <w:pStyle w:val="Overskrift1"/>
        <w:rPr>
          <w:rFonts w:ascii="Arial" w:hAnsi="Arial"/>
        </w:rPr>
      </w:pPr>
      <w:bookmarkStart w:id="11" w:name="_Toc512243099"/>
      <w:r w:rsidRPr="009D1BFA">
        <w:rPr>
          <w:rFonts w:ascii="Arial" w:hAnsi="Arial"/>
        </w:rPr>
        <w:lastRenderedPageBreak/>
        <w:t>3.0 Administrasjon av VSArkiv</w:t>
      </w:r>
      <w:bookmarkEnd w:id="11"/>
    </w:p>
    <w:p w14:paraId="22A8A9F4" w14:textId="77777777" w:rsidR="0029627D" w:rsidRPr="009D1BFA" w:rsidRDefault="006A3CDC" w:rsidP="00732C61">
      <w:pPr>
        <w:pStyle w:val="NormalWeb"/>
        <w:rPr>
          <w:rFonts w:ascii="Arial" w:hAnsi="Arial" w:cs="Arial"/>
          <w:sz w:val="20"/>
          <w:szCs w:val="20"/>
        </w:rPr>
      </w:pPr>
      <w:r w:rsidRPr="009D1BFA">
        <w:rPr>
          <w:rFonts w:ascii="Arial" w:hAnsi="Arial" w:cs="Arial"/>
          <w:sz w:val="20"/>
          <w:szCs w:val="20"/>
        </w:rPr>
        <w:t xml:space="preserve">Under skillekortet </w:t>
      </w:r>
      <w:r w:rsidRPr="009D1BFA">
        <w:rPr>
          <w:rFonts w:ascii="Arial" w:hAnsi="Arial" w:cs="Arial"/>
          <w:b/>
          <w:i/>
          <w:sz w:val="20"/>
          <w:szCs w:val="20"/>
        </w:rPr>
        <w:t>Administrasjon</w:t>
      </w:r>
      <w:r w:rsidRPr="009D1BFA">
        <w:rPr>
          <w:rFonts w:ascii="Arial" w:hAnsi="Arial" w:cs="Arial"/>
          <w:sz w:val="20"/>
          <w:szCs w:val="20"/>
        </w:rPr>
        <w:t xml:space="preserve"> finner du undermenyer som gir en muligheten til å tilrettelegge VSArkiv slik man ønsker det for sin kommune.</w:t>
      </w:r>
      <w:r w:rsidR="00C448CB" w:rsidRPr="009D1BFA">
        <w:rPr>
          <w:rFonts w:ascii="Arial" w:hAnsi="Arial" w:cs="Arial"/>
          <w:sz w:val="20"/>
          <w:szCs w:val="20"/>
        </w:rPr>
        <w:t xml:space="preserve"> Her oppretter du arkiv og arkivdeler, brukere med rettigheter og sporer endringer. </w:t>
      </w:r>
    </w:p>
    <w:p w14:paraId="3B8CAF90" w14:textId="77777777" w:rsidR="00B5329A" w:rsidRPr="009D1BFA" w:rsidRDefault="006A3CDC" w:rsidP="006A3CDC">
      <w:pPr>
        <w:pStyle w:val="Overskrift2"/>
      </w:pPr>
      <w:bookmarkStart w:id="12" w:name="_Toc512243100"/>
      <w:r w:rsidRPr="009D1BFA">
        <w:t xml:space="preserve">3.1 </w:t>
      </w:r>
      <w:r w:rsidR="00896724" w:rsidRPr="009D1BFA">
        <w:t xml:space="preserve">Opprette og vedlikeholde </w:t>
      </w:r>
      <w:r w:rsidR="009E732D" w:rsidRPr="009D1BFA">
        <w:t>hoved</w:t>
      </w:r>
      <w:r w:rsidR="00896724" w:rsidRPr="009D1BFA">
        <w:t>a</w:t>
      </w:r>
      <w:r w:rsidRPr="009D1BFA">
        <w:t>rkiv</w:t>
      </w:r>
      <w:bookmarkEnd w:id="12"/>
    </w:p>
    <w:p w14:paraId="1F37EA73" w14:textId="77777777" w:rsidR="005972BA" w:rsidRPr="009D1BFA" w:rsidRDefault="006A3CDC" w:rsidP="006A3CDC">
      <w:pPr>
        <w:rPr>
          <w:rFonts w:ascii="Arial" w:hAnsi="Arial" w:cs="Arial"/>
        </w:rPr>
      </w:pPr>
      <w:r w:rsidRPr="009D1BFA">
        <w:rPr>
          <w:rFonts w:ascii="Arial" w:hAnsi="Arial" w:cs="Arial"/>
        </w:rPr>
        <w:t xml:space="preserve">Først må man opprette det eller de </w:t>
      </w:r>
      <w:r w:rsidRPr="009D1BFA">
        <w:rPr>
          <w:rFonts w:ascii="Arial" w:hAnsi="Arial" w:cs="Arial"/>
          <w:b/>
        </w:rPr>
        <w:t>Hovedarkiv</w:t>
      </w:r>
      <w:r w:rsidRPr="009D1BFA">
        <w:rPr>
          <w:rFonts w:ascii="Arial" w:hAnsi="Arial" w:cs="Arial"/>
        </w:rPr>
        <w:t xml:space="preserve"> man ønsker å bruke</w:t>
      </w:r>
      <w:r w:rsidR="009E732D" w:rsidRPr="009D1BFA">
        <w:rPr>
          <w:rFonts w:ascii="Arial" w:hAnsi="Arial" w:cs="Arial"/>
        </w:rPr>
        <w:t xml:space="preserve"> (antagelig er det nok med et hovedarkiv)</w:t>
      </w:r>
      <w:r w:rsidRPr="009D1BFA">
        <w:rPr>
          <w:rFonts w:ascii="Arial" w:hAnsi="Arial" w:cs="Arial"/>
        </w:rPr>
        <w:t>. I utgangspunktet er VSArkiv laget slik at for lukket sone kan man bruke et felles hovedarkiv</w:t>
      </w:r>
      <w:r w:rsidR="008B4541" w:rsidRPr="009D1BFA">
        <w:rPr>
          <w:rFonts w:ascii="Arial" w:hAnsi="Arial" w:cs="Arial"/>
        </w:rPr>
        <w:t>, som vist i bildet vises/velges dette i linje</w:t>
      </w:r>
    </w:p>
    <w:p w14:paraId="3F2A0E07" w14:textId="77777777" w:rsidR="005972BA" w:rsidRPr="009D1BFA" w:rsidRDefault="005972BA" w:rsidP="006A3CDC">
      <w:pPr>
        <w:rPr>
          <w:rFonts w:ascii="Arial" w:hAnsi="Arial" w:cs="Arial"/>
        </w:rPr>
      </w:pPr>
    </w:p>
    <w:p w14:paraId="4B68EAA0" w14:textId="77777777" w:rsidR="005972BA" w:rsidRPr="009D1BFA" w:rsidRDefault="005972BA" w:rsidP="006A3CDC">
      <w:pPr>
        <w:rPr>
          <w:rFonts w:ascii="Arial" w:hAnsi="Arial" w:cs="Arial"/>
        </w:rPr>
      </w:pPr>
    </w:p>
    <w:p w14:paraId="12FDCBED" w14:textId="77777777" w:rsidR="006A3CDC" w:rsidRPr="009D1BFA" w:rsidRDefault="003D2DC8" w:rsidP="006A3CDC">
      <w:pPr>
        <w:rPr>
          <w:rFonts w:ascii="Arial" w:hAnsi="Arial" w:cs="Arial"/>
        </w:rPr>
      </w:pPr>
      <w:r w:rsidRPr="009D1BFA">
        <w:rPr>
          <w:rFonts w:ascii="Arial" w:hAnsi="Arial" w:cs="Arial"/>
          <w:noProof/>
        </w:rPr>
        <mc:AlternateContent>
          <mc:Choice Requires="wps">
            <w:drawing>
              <wp:anchor distT="0" distB="0" distL="114300" distR="114300" simplePos="0" relativeHeight="251662336" behindDoc="0" locked="0" layoutInCell="1" allowOverlap="1" wp14:anchorId="4AFE5C5B" wp14:editId="1B29E18F">
                <wp:simplePos x="0" y="0"/>
                <wp:positionH relativeFrom="column">
                  <wp:posOffset>3047544</wp:posOffset>
                </wp:positionH>
                <wp:positionV relativeFrom="paragraph">
                  <wp:posOffset>769387</wp:posOffset>
                </wp:positionV>
                <wp:extent cx="257810" cy="289775"/>
                <wp:effectExtent l="0" t="0" r="27940" b="34290"/>
                <wp:wrapNone/>
                <wp:docPr id="69" name="Auto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289775"/>
                        </a:xfrm>
                        <a:prstGeom prst="wedgeEllipseCallout">
                          <a:avLst>
                            <a:gd name="adj1" fmla="val -43796"/>
                            <a:gd name="adj2" fmla="val 51250"/>
                          </a:avLst>
                        </a:prstGeom>
                        <a:solidFill>
                          <a:srgbClr val="FFFF00"/>
                        </a:solidFill>
                        <a:ln w="6350">
                          <a:solidFill>
                            <a:schemeClr val="tx1">
                              <a:lumMod val="100000"/>
                              <a:lumOff val="0"/>
                            </a:schemeClr>
                          </a:solidFill>
                          <a:miter lim="800000"/>
                          <a:headEnd/>
                          <a:tailEnd/>
                        </a:ln>
                      </wps:spPr>
                      <wps:txbx>
                        <w:txbxContent>
                          <w:p w14:paraId="0C93196A" w14:textId="77777777" w:rsidR="00AB12DC" w:rsidRPr="003D2DC8" w:rsidRDefault="00AB12DC" w:rsidP="00896724">
                            <w:pPr>
                              <w:rPr>
                                <w:sz w:val="16"/>
                                <w:szCs w:val="16"/>
                              </w:rPr>
                            </w:pPr>
                            <w:r>
                              <w:rPr>
                                <w:sz w:val="16"/>
                                <w:szCs w:val="16"/>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FE5C5B" id="AutoShape 168" o:spid="_x0000_s1059" type="#_x0000_t63" style="position:absolute;margin-left:239.95pt;margin-top:60.6pt;width:20.3pt;height:22.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" adj="1340,21870" fillcolor="yellow" strokecolor="black [3213]" strokeweight=".5pt">
                <v:textbox>
                  <w:txbxContent>
                    <w:p w14:paraId="0C93196A" w14:textId="77777777" w:rsidR="00AB12DC" w:rsidRPr="003D2DC8" w:rsidRDefault="00AB12DC" w:rsidP="00896724">
                      <w:pPr>
                        <w:rPr>
                          <w:sz w:val="16"/>
                          <w:szCs w:val="16"/>
                        </w:rPr>
                      </w:pPr>
                      <w:r>
                        <w:rPr>
                          <w:sz w:val="16"/>
                          <w:szCs w:val="16"/>
                        </w:rPr>
                        <w:t>5</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661312" behindDoc="0" locked="0" layoutInCell="1" allowOverlap="1" wp14:anchorId="30BEDDE7" wp14:editId="2553AE2D">
                <wp:simplePos x="0" y="0"/>
                <wp:positionH relativeFrom="column">
                  <wp:posOffset>1244502</wp:posOffset>
                </wp:positionH>
                <wp:positionV relativeFrom="paragraph">
                  <wp:posOffset>3564103</wp:posOffset>
                </wp:positionV>
                <wp:extent cx="257810" cy="289775"/>
                <wp:effectExtent l="0" t="0" r="27940" b="110490"/>
                <wp:wrapNone/>
                <wp:docPr id="72" name="AutoShap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289775"/>
                        </a:xfrm>
                        <a:prstGeom prst="wedgeEllipseCallout">
                          <a:avLst>
                            <a:gd name="adj1" fmla="val -43750"/>
                            <a:gd name="adj2" fmla="val 70000"/>
                          </a:avLst>
                        </a:prstGeom>
                        <a:solidFill>
                          <a:srgbClr val="FFFF00"/>
                        </a:solidFill>
                        <a:ln w="6350">
                          <a:solidFill>
                            <a:schemeClr val="tx1">
                              <a:lumMod val="100000"/>
                              <a:lumOff val="0"/>
                            </a:schemeClr>
                          </a:solidFill>
                          <a:miter lim="800000"/>
                          <a:headEnd/>
                          <a:tailEnd/>
                        </a:ln>
                      </wps:spPr>
                      <wps:txbx>
                        <w:txbxContent>
                          <w:p w14:paraId="548F013B" w14:textId="77777777" w:rsidR="00AB12DC" w:rsidRPr="003D2DC8" w:rsidRDefault="00AB12DC" w:rsidP="00896724">
                            <w:pPr>
                              <w:rPr>
                                <w:sz w:val="16"/>
                                <w:szCs w:val="16"/>
                              </w:rPr>
                            </w:pPr>
                            <w:r>
                              <w:rPr>
                                <w:sz w:val="16"/>
                                <w:szCs w:val="16"/>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EDDE7" id="AutoShape 167" o:spid="_x0000_s1060" type="#_x0000_t63" style="position:absolute;margin-left:98pt;margin-top:280.65pt;width:20.3pt;height:2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" fillcolor="yellow" strokecolor="black [3213]" strokeweight=".5pt">
                <v:textbox>
                  <w:txbxContent>
                    <w:p w14:paraId="548F013B" w14:textId="77777777" w:rsidR="00AB12DC" w:rsidRPr="003D2DC8" w:rsidRDefault="00AB12DC" w:rsidP="00896724">
                      <w:pPr>
                        <w:rPr>
                          <w:sz w:val="16"/>
                          <w:szCs w:val="16"/>
                        </w:rPr>
                      </w:pPr>
                      <w:r>
                        <w:rPr>
                          <w:sz w:val="16"/>
                          <w:szCs w:val="16"/>
                        </w:rPr>
                        <w:t>4</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659264" behindDoc="0" locked="0" layoutInCell="1" allowOverlap="1" wp14:anchorId="164DC439" wp14:editId="406D8A4F">
                <wp:simplePos x="0" y="0"/>
                <wp:positionH relativeFrom="column">
                  <wp:posOffset>767893</wp:posOffset>
                </wp:positionH>
                <wp:positionV relativeFrom="paragraph">
                  <wp:posOffset>511730</wp:posOffset>
                </wp:positionV>
                <wp:extent cx="257810" cy="302654"/>
                <wp:effectExtent l="0" t="0" r="27940" b="21590"/>
                <wp:wrapNone/>
                <wp:docPr id="71" name="AutoShap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302654"/>
                        </a:xfrm>
                        <a:prstGeom prst="wedgeEllipseCallout">
                          <a:avLst>
                            <a:gd name="adj1" fmla="val -43796"/>
                            <a:gd name="adj2" fmla="val 45296"/>
                          </a:avLst>
                        </a:prstGeom>
                        <a:solidFill>
                          <a:srgbClr val="FFFF00"/>
                        </a:solidFill>
                        <a:ln w="6350">
                          <a:solidFill>
                            <a:schemeClr val="tx1">
                              <a:lumMod val="100000"/>
                              <a:lumOff val="0"/>
                            </a:schemeClr>
                          </a:solidFill>
                          <a:miter lim="800000"/>
                          <a:headEnd/>
                          <a:tailEnd/>
                        </a:ln>
                      </wps:spPr>
                      <wps:txbx>
                        <w:txbxContent>
                          <w:p w14:paraId="6570CBFE" w14:textId="77777777" w:rsidR="00AB12DC" w:rsidRPr="003D2DC8" w:rsidRDefault="00AB12DC">
                            <w:pPr>
                              <w:rPr>
                                <w:sz w:val="16"/>
                                <w:szCs w:val="16"/>
                              </w:rPr>
                            </w:pPr>
                            <w:r>
                              <w:rPr>
                                <w:sz w:val="16"/>
                                <w:szCs w:val="16"/>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4DC439" id="AutoShape 165" o:spid="_x0000_s1061" type="#_x0000_t63" style="position:absolute;margin-left:60.45pt;margin-top:40.3pt;width:20.3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" adj="1340,20584" fillcolor="yellow" strokecolor="black [3213]" strokeweight=".5pt">
                <v:textbox>
                  <w:txbxContent>
                    <w:p w14:paraId="6570CBFE" w14:textId="77777777" w:rsidR="00AB12DC" w:rsidRPr="003D2DC8" w:rsidRDefault="00AB12DC">
                      <w:pPr>
                        <w:rPr>
                          <w:sz w:val="16"/>
                          <w:szCs w:val="16"/>
                        </w:rPr>
                      </w:pPr>
                      <w:r>
                        <w:rPr>
                          <w:sz w:val="16"/>
                          <w:szCs w:val="16"/>
                        </w:rPr>
                        <w:t>2</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660288" behindDoc="0" locked="0" layoutInCell="1" allowOverlap="1" wp14:anchorId="455FDD1A" wp14:editId="09B21793">
                <wp:simplePos x="0" y="0"/>
                <wp:positionH relativeFrom="column">
                  <wp:posOffset>5320647</wp:posOffset>
                </wp:positionH>
                <wp:positionV relativeFrom="paragraph">
                  <wp:posOffset>511730</wp:posOffset>
                </wp:positionV>
                <wp:extent cx="315532" cy="302260"/>
                <wp:effectExtent l="0" t="0" r="27940" b="21590"/>
                <wp:wrapNone/>
                <wp:docPr id="68" name="AutoShap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5532" cy="302260"/>
                        </a:xfrm>
                        <a:prstGeom prst="wedgeEllipseCallout">
                          <a:avLst>
                            <a:gd name="adj1" fmla="val -43796"/>
                            <a:gd name="adj2" fmla="val 45296"/>
                          </a:avLst>
                        </a:prstGeom>
                        <a:solidFill>
                          <a:srgbClr val="FFFF00"/>
                        </a:solidFill>
                        <a:ln w="6350">
                          <a:solidFill>
                            <a:schemeClr val="tx1">
                              <a:lumMod val="100000"/>
                              <a:lumOff val="0"/>
                            </a:schemeClr>
                          </a:solidFill>
                          <a:miter lim="800000"/>
                          <a:headEnd/>
                          <a:tailEnd/>
                        </a:ln>
                      </wps:spPr>
                      <wps:txbx>
                        <w:txbxContent>
                          <w:p w14:paraId="7046BAD4" w14:textId="77777777" w:rsidR="00AB12DC" w:rsidRPr="003D2DC8" w:rsidRDefault="00AB12DC" w:rsidP="005972BA">
                            <w:pPr>
                              <w:rPr>
                                <w:sz w:val="16"/>
                                <w:szCs w:val="16"/>
                              </w:rPr>
                            </w:pPr>
                            <w:r>
                              <w:rPr>
                                <w:sz w:val="16"/>
                                <w:szCs w:val="16"/>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5FDD1A" id="AutoShape 166" o:spid="_x0000_s1062" type="#_x0000_t63" style="position:absolute;margin-left:418.95pt;margin-top:40.3pt;width:24.85pt;height:2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" adj="1340,20584" fillcolor="yellow" strokecolor="black [3213]" strokeweight=".5pt">
                <v:textbox>
                  <w:txbxContent>
                    <w:p w14:paraId="7046BAD4" w14:textId="77777777" w:rsidR="00AB12DC" w:rsidRPr="003D2DC8" w:rsidRDefault="00AB12DC" w:rsidP="005972BA">
                      <w:pPr>
                        <w:rPr>
                          <w:sz w:val="16"/>
                          <w:szCs w:val="16"/>
                        </w:rPr>
                      </w:pPr>
                      <w:r>
                        <w:rPr>
                          <w:sz w:val="16"/>
                          <w:szCs w:val="16"/>
                        </w:rPr>
                        <w:t>3</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658240" behindDoc="0" locked="0" layoutInCell="1" allowOverlap="1" wp14:anchorId="103F0FD0" wp14:editId="5E4E54E2">
                <wp:simplePos x="0" y="0"/>
                <wp:positionH relativeFrom="column">
                  <wp:posOffset>374650</wp:posOffset>
                </wp:positionH>
                <wp:positionV relativeFrom="paragraph">
                  <wp:posOffset>157408</wp:posOffset>
                </wp:positionV>
                <wp:extent cx="257810" cy="251138"/>
                <wp:effectExtent l="0" t="0" r="27940" b="92075"/>
                <wp:wrapNone/>
                <wp:docPr id="66" name="AutoShap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251138"/>
                        </a:xfrm>
                        <a:prstGeom prst="wedgeEllipseCallout">
                          <a:avLst>
                            <a:gd name="adj1" fmla="val -43796"/>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1771370" w14:textId="77777777" w:rsidR="00AB12DC" w:rsidRPr="003D2DC8" w:rsidRDefault="00AB12DC">
                            <w:pPr>
                              <w:rPr>
                                <w:sz w:val="16"/>
                                <w:szCs w:val="16"/>
                              </w:rPr>
                            </w:pPr>
                            <w:r>
                              <w:rPr>
                                <w:sz w:val="16"/>
                                <w:szCs w:val="16"/>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F0FD0" id="AutoShape 164" o:spid="_x0000_s1063" type="#_x0000_t63" style="position:absolute;margin-left:29.5pt;margin-top:12.4pt;width:20.3pt;height:1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" adj="1340" fillcolor="yellow" strokecolor="black [3200]" strokeweight=".5pt">
                <v:shadow color="#868686"/>
                <v:textbox>
                  <w:txbxContent>
                    <w:p w14:paraId="41771370" w14:textId="77777777" w:rsidR="00AB12DC" w:rsidRPr="003D2DC8" w:rsidRDefault="00AB12DC">
                      <w:pPr>
                        <w:rPr>
                          <w:sz w:val="16"/>
                          <w:szCs w:val="16"/>
                        </w:rPr>
                      </w:pPr>
                      <w:r>
                        <w:rPr>
                          <w:sz w:val="16"/>
                          <w:szCs w:val="16"/>
                        </w:rPr>
                        <w:t>1</w:t>
                      </w:r>
                    </w:p>
                  </w:txbxContent>
                </v:textbox>
              </v:shape>
            </w:pict>
          </mc:Fallback>
        </mc:AlternateContent>
      </w:r>
      <w:r w:rsidR="005972BA" w:rsidRPr="009D1BFA">
        <w:rPr>
          <w:rFonts w:ascii="Arial" w:hAnsi="Arial" w:cs="Arial"/>
          <w:noProof/>
        </w:rPr>
        <w:drawing>
          <wp:inline distT="0" distB="0" distL="0" distR="0" wp14:anchorId="7E1B5663" wp14:editId="79CE1091">
            <wp:extent cx="5357798" cy="4090987"/>
            <wp:effectExtent l="19050" t="0" r="0" b="0"/>
            <wp:docPr id="122" name="Bild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 cstate="print"/>
                    <a:srcRect/>
                    <a:stretch>
                      <a:fillRect/>
                    </a:stretch>
                  </pic:blipFill>
                  <pic:spPr bwMode="auto">
                    <a:xfrm>
                      <a:off x="0" y="0"/>
                      <a:ext cx="5357798" cy="4090987"/>
                    </a:xfrm>
                    <a:prstGeom prst="rect">
                      <a:avLst/>
                    </a:prstGeom>
                    <a:noFill/>
                    <a:ln w="9525">
                      <a:noFill/>
                      <a:miter lim="800000"/>
                      <a:headEnd/>
                      <a:tailEnd/>
                    </a:ln>
                  </pic:spPr>
                </pic:pic>
              </a:graphicData>
            </a:graphic>
          </wp:inline>
        </w:drawing>
      </w:r>
    </w:p>
    <w:p w14:paraId="2D8507BC" w14:textId="77777777" w:rsidR="00896724" w:rsidRPr="009D1BFA" w:rsidRDefault="00896724" w:rsidP="006A3CDC">
      <w:pPr>
        <w:rPr>
          <w:rFonts w:ascii="Arial" w:hAnsi="Arial" w:cs="Arial"/>
        </w:rPr>
      </w:pPr>
    </w:p>
    <w:p w14:paraId="63867975" w14:textId="77777777" w:rsidR="00896724" w:rsidRPr="009D1BFA" w:rsidRDefault="00896724" w:rsidP="006A3CDC">
      <w:pPr>
        <w:rPr>
          <w:rFonts w:ascii="Arial" w:hAnsi="Arial" w:cs="Arial"/>
        </w:rPr>
      </w:pPr>
    </w:p>
    <w:p w14:paraId="38EE6641" w14:textId="77777777" w:rsidR="009E732D" w:rsidRPr="009D1BFA" w:rsidRDefault="002A7A25" w:rsidP="00EA517E">
      <w:pPr>
        <w:pStyle w:val="Listeavsnitt"/>
        <w:numPr>
          <w:ilvl w:val="0"/>
          <w:numId w:val="1"/>
        </w:numPr>
        <w:rPr>
          <w:rFonts w:ascii="Arial" w:hAnsi="Arial" w:cs="Arial"/>
        </w:rPr>
      </w:pPr>
      <w:r w:rsidRPr="009D1BFA">
        <w:rPr>
          <w:rFonts w:ascii="Arial" w:hAnsi="Arial" w:cs="Arial"/>
        </w:rPr>
        <w:t>Meny som gir tilgang til</w:t>
      </w:r>
      <w:r w:rsidR="009E732D" w:rsidRPr="009D1BFA">
        <w:rPr>
          <w:rFonts w:ascii="Arial" w:hAnsi="Arial" w:cs="Arial"/>
        </w:rPr>
        <w:t xml:space="preserve"> oppretting/vedlikehold av hovedarkiv.</w:t>
      </w:r>
    </w:p>
    <w:p w14:paraId="2CD5A2E8" w14:textId="77777777" w:rsidR="009E732D" w:rsidRPr="009D1BFA" w:rsidRDefault="009E732D" w:rsidP="00EA517E">
      <w:pPr>
        <w:pStyle w:val="Listeavsnitt"/>
        <w:numPr>
          <w:ilvl w:val="0"/>
          <w:numId w:val="1"/>
        </w:numPr>
        <w:rPr>
          <w:rFonts w:ascii="Arial" w:hAnsi="Arial" w:cs="Arial"/>
        </w:rPr>
      </w:pPr>
      <w:r w:rsidRPr="009D1BFA">
        <w:rPr>
          <w:rFonts w:ascii="Arial" w:hAnsi="Arial" w:cs="Arial"/>
        </w:rPr>
        <w:t>Viser opprettet hovedarkiv.</w:t>
      </w:r>
    </w:p>
    <w:p w14:paraId="1AD76936" w14:textId="77777777" w:rsidR="009E732D" w:rsidRPr="009D1BFA" w:rsidRDefault="009E732D" w:rsidP="00EA517E">
      <w:pPr>
        <w:pStyle w:val="Listeavsnitt"/>
        <w:numPr>
          <w:ilvl w:val="0"/>
          <w:numId w:val="1"/>
        </w:numPr>
        <w:rPr>
          <w:rFonts w:ascii="Arial" w:hAnsi="Arial" w:cs="Arial"/>
        </w:rPr>
      </w:pPr>
      <w:r w:rsidRPr="009D1BFA">
        <w:rPr>
          <w:rFonts w:ascii="Arial" w:hAnsi="Arial" w:cs="Arial"/>
        </w:rPr>
        <w:t>Valg for endring/vedlikehold av registrert hovedarkiv</w:t>
      </w:r>
      <w:r w:rsidR="002A7A25" w:rsidRPr="009D1BFA">
        <w:rPr>
          <w:rFonts w:ascii="Arial" w:hAnsi="Arial" w:cs="Arial"/>
        </w:rPr>
        <w:t>, har du mer enn et hovedarkiv må du merke det arkivet du vil endre/korrigere</w:t>
      </w:r>
      <w:r w:rsidRPr="009D1BFA">
        <w:rPr>
          <w:rFonts w:ascii="Arial" w:hAnsi="Arial" w:cs="Arial"/>
        </w:rPr>
        <w:t>.</w:t>
      </w:r>
    </w:p>
    <w:p w14:paraId="54EC08AB" w14:textId="77777777" w:rsidR="009E732D" w:rsidRPr="009D1BFA" w:rsidRDefault="009E732D" w:rsidP="00EA517E">
      <w:pPr>
        <w:pStyle w:val="Listeavsnitt"/>
        <w:numPr>
          <w:ilvl w:val="0"/>
          <w:numId w:val="1"/>
        </w:numPr>
        <w:rPr>
          <w:rFonts w:ascii="Arial" w:hAnsi="Arial" w:cs="Arial"/>
        </w:rPr>
      </w:pPr>
      <w:r w:rsidRPr="009D1BFA">
        <w:rPr>
          <w:rFonts w:ascii="Arial" w:hAnsi="Arial" w:cs="Arial"/>
        </w:rPr>
        <w:t>Valg for å opprette nytt arkiv.</w:t>
      </w:r>
    </w:p>
    <w:p w14:paraId="7E156FF8" w14:textId="77777777" w:rsidR="009E732D" w:rsidRPr="009D1BFA" w:rsidRDefault="009E732D" w:rsidP="00EA517E">
      <w:pPr>
        <w:pStyle w:val="Listeavsnitt"/>
        <w:numPr>
          <w:ilvl w:val="0"/>
          <w:numId w:val="1"/>
        </w:numPr>
        <w:rPr>
          <w:rFonts w:ascii="Arial" w:hAnsi="Arial" w:cs="Arial"/>
        </w:rPr>
      </w:pPr>
      <w:r w:rsidRPr="009D1BFA">
        <w:rPr>
          <w:rFonts w:ascii="Arial" w:hAnsi="Arial" w:cs="Arial"/>
        </w:rPr>
        <w:t>Detaljert informasjon om opprettet arkiv.</w:t>
      </w:r>
    </w:p>
    <w:p w14:paraId="177573DC" w14:textId="77777777" w:rsidR="00C448CB" w:rsidRPr="009D1BFA" w:rsidRDefault="00C448CB" w:rsidP="00C448CB">
      <w:pPr>
        <w:rPr>
          <w:rFonts w:ascii="Arial" w:hAnsi="Arial" w:cs="Arial"/>
        </w:rPr>
      </w:pPr>
    </w:p>
    <w:p w14:paraId="0FEA6EA8" w14:textId="77777777" w:rsidR="00C448CB" w:rsidRPr="009D1BFA" w:rsidRDefault="00C448CB" w:rsidP="00C448CB">
      <w:pPr>
        <w:rPr>
          <w:rFonts w:ascii="Arial" w:hAnsi="Arial" w:cs="Arial"/>
        </w:rPr>
      </w:pPr>
    </w:p>
    <w:p w14:paraId="2FA3CB32" w14:textId="77777777" w:rsidR="00C448CB" w:rsidRPr="009D1BFA" w:rsidRDefault="00C448CB" w:rsidP="00C448CB">
      <w:pPr>
        <w:rPr>
          <w:rFonts w:ascii="Arial" w:hAnsi="Arial" w:cs="Arial"/>
        </w:rPr>
      </w:pPr>
    </w:p>
    <w:p w14:paraId="39B6FE6D" w14:textId="77777777" w:rsidR="00C448CB" w:rsidRPr="009D1BFA" w:rsidRDefault="00C448CB" w:rsidP="00C448CB">
      <w:pPr>
        <w:rPr>
          <w:rFonts w:ascii="Arial" w:hAnsi="Arial" w:cs="Arial"/>
        </w:rPr>
      </w:pPr>
    </w:p>
    <w:p w14:paraId="3C4B7D74" w14:textId="77777777" w:rsidR="00C448CB" w:rsidRPr="009D1BFA" w:rsidRDefault="00C448CB" w:rsidP="00C448CB">
      <w:pPr>
        <w:rPr>
          <w:rFonts w:ascii="Arial" w:hAnsi="Arial" w:cs="Arial"/>
        </w:rPr>
      </w:pPr>
    </w:p>
    <w:p w14:paraId="3718AD86" w14:textId="77777777" w:rsidR="00C448CB" w:rsidRPr="009D1BFA" w:rsidRDefault="00C448CB" w:rsidP="00C448CB">
      <w:pPr>
        <w:rPr>
          <w:rFonts w:ascii="Arial" w:hAnsi="Arial" w:cs="Arial"/>
        </w:rPr>
      </w:pPr>
    </w:p>
    <w:p w14:paraId="48C5B41D" w14:textId="77777777" w:rsidR="00C448CB" w:rsidRPr="009D1BFA" w:rsidRDefault="00C448CB" w:rsidP="00C448CB">
      <w:pPr>
        <w:rPr>
          <w:rFonts w:ascii="Arial" w:hAnsi="Arial" w:cs="Arial"/>
        </w:rPr>
      </w:pPr>
    </w:p>
    <w:p w14:paraId="639B8C7B" w14:textId="77777777" w:rsidR="00C448CB" w:rsidRPr="009D1BFA" w:rsidRDefault="00C448CB" w:rsidP="00C448CB">
      <w:pPr>
        <w:rPr>
          <w:rFonts w:ascii="Arial" w:hAnsi="Arial" w:cs="Arial"/>
        </w:rPr>
      </w:pPr>
    </w:p>
    <w:p w14:paraId="6169439E" w14:textId="77777777" w:rsidR="00C448CB" w:rsidRPr="009D1BFA" w:rsidRDefault="00C448CB" w:rsidP="00C448CB">
      <w:pPr>
        <w:rPr>
          <w:rFonts w:ascii="Arial" w:hAnsi="Arial" w:cs="Arial"/>
        </w:rPr>
      </w:pPr>
    </w:p>
    <w:p w14:paraId="1E53E4AF" w14:textId="77777777" w:rsidR="00C448CB" w:rsidRPr="009D1BFA" w:rsidRDefault="00C448CB" w:rsidP="00C448CB">
      <w:pPr>
        <w:rPr>
          <w:rFonts w:ascii="Arial" w:hAnsi="Arial" w:cs="Arial"/>
        </w:rPr>
      </w:pPr>
    </w:p>
    <w:p w14:paraId="1378D0B7" w14:textId="77777777" w:rsidR="00C448CB" w:rsidRPr="009D1BFA" w:rsidRDefault="00C448CB" w:rsidP="00C448CB">
      <w:pPr>
        <w:rPr>
          <w:rFonts w:ascii="Arial" w:hAnsi="Arial" w:cs="Arial"/>
        </w:rPr>
      </w:pPr>
    </w:p>
    <w:p w14:paraId="1CEBA65E" w14:textId="77777777" w:rsidR="00C448CB" w:rsidRPr="009D1BFA" w:rsidRDefault="00C448CB" w:rsidP="00C448CB">
      <w:pPr>
        <w:rPr>
          <w:rFonts w:ascii="Arial" w:hAnsi="Arial" w:cs="Arial"/>
        </w:rPr>
      </w:pPr>
    </w:p>
    <w:p w14:paraId="175A2C3B" w14:textId="77777777" w:rsidR="00C448CB" w:rsidRPr="009D1BFA" w:rsidRDefault="00C448CB" w:rsidP="00C448CB">
      <w:pPr>
        <w:rPr>
          <w:rFonts w:ascii="Arial" w:hAnsi="Arial" w:cs="Arial"/>
        </w:rPr>
      </w:pPr>
    </w:p>
    <w:p w14:paraId="795FA33B" w14:textId="77777777" w:rsidR="00896724" w:rsidRPr="009D1BFA" w:rsidRDefault="00C448CB" w:rsidP="00C448CB">
      <w:pPr>
        <w:pStyle w:val="Overskrift3"/>
      </w:pPr>
      <w:bookmarkStart w:id="13" w:name="_Toc512243101"/>
      <w:r w:rsidRPr="009D1BFA">
        <w:lastRenderedPageBreak/>
        <w:t>3.1.0 Feltforklaring</w:t>
      </w:r>
      <w:r w:rsidR="00433B19" w:rsidRPr="009D1BFA">
        <w:t xml:space="preserve"> - arkiv</w:t>
      </w:r>
      <w:bookmarkEnd w:id="13"/>
    </w:p>
    <w:p w14:paraId="6505F96E" w14:textId="77777777" w:rsidR="00C448CB" w:rsidRPr="009D1BFA" w:rsidRDefault="00C448CB" w:rsidP="00C448CB">
      <w:pPr>
        <w:rPr>
          <w:rFonts w:ascii="Arial" w:hAnsi="Arial" w:cs="Arial"/>
        </w:rPr>
      </w:pPr>
    </w:p>
    <w:p w14:paraId="313ED97D" w14:textId="77777777" w:rsidR="00C448CB" w:rsidRPr="009D1BFA" w:rsidRDefault="00F56DA8" w:rsidP="00C448CB">
      <w:pPr>
        <w:jc w:val="center"/>
        <w:rPr>
          <w:rFonts w:ascii="Arial" w:hAnsi="Arial" w:cs="Arial"/>
        </w:rPr>
      </w:pPr>
      <w:r w:rsidRPr="009D1BFA">
        <w:rPr>
          <w:rFonts w:ascii="Arial" w:hAnsi="Arial" w:cs="Arial"/>
          <w:noProof/>
        </w:rPr>
        <w:drawing>
          <wp:inline distT="0" distB="0" distL="0" distR="0" wp14:anchorId="715E8D93" wp14:editId="536A26D4">
            <wp:extent cx="5445404" cy="2156204"/>
            <wp:effectExtent l="19050" t="0" r="2896" b="0"/>
            <wp:docPr id="33" name="Bil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srcRect/>
                    <a:stretch>
                      <a:fillRect/>
                    </a:stretch>
                  </pic:blipFill>
                  <pic:spPr bwMode="auto">
                    <a:xfrm>
                      <a:off x="0" y="0"/>
                      <a:ext cx="5445917" cy="2156407"/>
                    </a:xfrm>
                    <a:prstGeom prst="rect">
                      <a:avLst/>
                    </a:prstGeom>
                    <a:noFill/>
                    <a:ln w="9525">
                      <a:noFill/>
                      <a:miter lim="800000"/>
                      <a:headEnd/>
                      <a:tailEnd/>
                    </a:ln>
                  </pic:spPr>
                </pic:pic>
              </a:graphicData>
            </a:graphic>
          </wp:inline>
        </w:drawing>
      </w:r>
    </w:p>
    <w:p w14:paraId="532A52CC" w14:textId="77777777" w:rsidR="00896724" w:rsidRPr="009D1BFA" w:rsidRDefault="00896724" w:rsidP="006A3CDC">
      <w:pPr>
        <w:rPr>
          <w:rFonts w:ascii="Arial" w:hAnsi="Arial" w:cs="Arial"/>
        </w:rPr>
      </w:pPr>
    </w:p>
    <w:p w14:paraId="19B73367" w14:textId="77777777" w:rsidR="00C448CB" w:rsidRPr="009D1BFA" w:rsidRDefault="00C448CB" w:rsidP="006A3CDC">
      <w:pPr>
        <w:rPr>
          <w:rFonts w:ascii="Arial" w:hAnsi="Arial" w:cs="Arial"/>
        </w:rPr>
      </w:pPr>
    </w:p>
    <w:p w14:paraId="243BC159" w14:textId="77777777" w:rsidR="00896724" w:rsidRPr="009D1BFA" w:rsidRDefault="00896724" w:rsidP="006A3CDC">
      <w:pPr>
        <w:rPr>
          <w:rFonts w:ascii="Arial" w:hAnsi="Arial" w:cs="Arial"/>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6"/>
        <w:gridCol w:w="6761"/>
      </w:tblGrid>
      <w:tr w:rsidR="00C448CB" w:rsidRPr="009D1BFA" w14:paraId="782C7826" w14:textId="77777777" w:rsidTr="003E6555">
        <w:tc>
          <w:tcPr>
            <w:tcW w:w="2028" w:type="dxa"/>
            <w:tcBorders>
              <w:right w:val="single" w:sz="4" w:space="0" w:color="auto"/>
            </w:tcBorders>
          </w:tcPr>
          <w:p w14:paraId="23753F63" w14:textId="77777777" w:rsidR="00C448CB" w:rsidRPr="009D1BFA" w:rsidRDefault="00C448CB" w:rsidP="006A3CDC">
            <w:pPr>
              <w:rPr>
                <w:rFonts w:ascii="Arial" w:hAnsi="Arial" w:cs="Arial"/>
                <w:b/>
              </w:rPr>
            </w:pPr>
            <w:r w:rsidRPr="009D1BFA">
              <w:rPr>
                <w:rFonts w:ascii="Arial" w:hAnsi="Arial" w:cs="Arial"/>
                <w:b/>
              </w:rPr>
              <w:t>Tittel</w:t>
            </w:r>
          </w:p>
        </w:tc>
        <w:tc>
          <w:tcPr>
            <w:tcW w:w="6899" w:type="dxa"/>
            <w:tcBorders>
              <w:left w:val="single" w:sz="4" w:space="0" w:color="auto"/>
            </w:tcBorders>
          </w:tcPr>
          <w:p w14:paraId="640D7A73" w14:textId="77777777" w:rsidR="00C448CB" w:rsidRPr="009D1BFA" w:rsidRDefault="00C448CB" w:rsidP="006A3CDC">
            <w:pPr>
              <w:rPr>
                <w:rFonts w:ascii="Arial" w:hAnsi="Arial" w:cs="Arial"/>
              </w:rPr>
            </w:pPr>
            <w:r w:rsidRPr="009D1BFA">
              <w:rPr>
                <w:rFonts w:ascii="Arial" w:hAnsi="Arial" w:cs="Arial"/>
              </w:rPr>
              <w:t>I feltet navner du arkivet, dette er feltet du vil se når du senere skal velge arkiv du skal arbeid med.</w:t>
            </w:r>
          </w:p>
          <w:p w14:paraId="741F8489" w14:textId="77777777" w:rsidR="00C448CB" w:rsidRPr="009D1BFA" w:rsidRDefault="00C448CB" w:rsidP="006A3CDC">
            <w:pPr>
              <w:rPr>
                <w:rFonts w:ascii="Arial" w:hAnsi="Arial" w:cs="Arial"/>
              </w:rPr>
            </w:pPr>
          </w:p>
        </w:tc>
      </w:tr>
      <w:tr w:rsidR="00C448CB" w:rsidRPr="009D1BFA" w14:paraId="12623635" w14:textId="77777777" w:rsidTr="003E6555">
        <w:tc>
          <w:tcPr>
            <w:tcW w:w="2028" w:type="dxa"/>
            <w:tcBorders>
              <w:right w:val="single" w:sz="4" w:space="0" w:color="auto"/>
            </w:tcBorders>
          </w:tcPr>
          <w:p w14:paraId="5D0A37B9" w14:textId="77777777" w:rsidR="00C448CB" w:rsidRPr="009D1BFA" w:rsidRDefault="00C448CB" w:rsidP="006A3CDC">
            <w:pPr>
              <w:rPr>
                <w:rFonts w:ascii="Arial" w:hAnsi="Arial" w:cs="Arial"/>
                <w:b/>
              </w:rPr>
            </w:pPr>
            <w:r w:rsidRPr="009D1BFA">
              <w:rPr>
                <w:rFonts w:ascii="Arial" w:hAnsi="Arial" w:cs="Arial"/>
                <w:b/>
              </w:rPr>
              <w:t>Beskrivelse</w:t>
            </w:r>
          </w:p>
        </w:tc>
        <w:tc>
          <w:tcPr>
            <w:tcW w:w="6899" w:type="dxa"/>
            <w:tcBorders>
              <w:left w:val="single" w:sz="4" w:space="0" w:color="auto"/>
            </w:tcBorders>
          </w:tcPr>
          <w:p w14:paraId="6C08A007" w14:textId="77777777" w:rsidR="00C448CB" w:rsidRPr="009D1BFA" w:rsidRDefault="00C448CB" w:rsidP="006A3CDC">
            <w:pPr>
              <w:rPr>
                <w:rFonts w:ascii="Arial" w:hAnsi="Arial" w:cs="Arial"/>
              </w:rPr>
            </w:pPr>
            <w:r w:rsidRPr="009D1BFA">
              <w:rPr>
                <w:rFonts w:ascii="Arial" w:hAnsi="Arial" w:cs="Arial"/>
              </w:rPr>
              <w:t>Fritekstfelt for beskrivelse av arkivet. Feltet er ikke obligatorisk.</w:t>
            </w:r>
          </w:p>
          <w:p w14:paraId="21F014FF" w14:textId="77777777" w:rsidR="00C448CB" w:rsidRPr="009D1BFA" w:rsidRDefault="00C448CB" w:rsidP="006A3CDC">
            <w:pPr>
              <w:rPr>
                <w:rFonts w:ascii="Arial" w:hAnsi="Arial" w:cs="Arial"/>
              </w:rPr>
            </w:pPr>
          </w:p>
        </w:tc>
      </w:tr>
      <w:tr w:rsidR="00C448CB" w:rsidRPr="009D1BFA" w14:paraId="79047B39" w14:textId="77777777" w:rsidTr="003E6555">
        <w:tc>
          <w:tcPr>
            <w:tcW w:w="2028" w:type="dxa"/>
            <w:tcBorders>
              <w:right w:val="single" w:sz="4" w:space="0" w:color="auto"/>
            </w:tcBorders>
          </w:tcPr>
          <w:p w14:paraId="5CC6523D" w14:textId="77777777" w:rsidR="00C448CB" w:rsidRPr="009D1BFA" w:rsidRDefault="00C448CB" w:rsidP="006A3CDC">
            <w:pPr>
              <w:rPr>
                <w:rFonts w:ascii="Arial" w:hAnsi="Arial" w:cs="Arial"/>
                <w:b/>
              </w:rPr>
            </w:pPr>
            <w:r w:rsidRPr="009D1BFA">
              <w:rPr>
                <w:rFonts w:ascii="Arial" w:hAnsi="Arial" w:cs="Arial"/>
                <w:b/>
              </w:rPr>
              <w:t>Opprettet den</w:t>
            </w:r>
          </w:p>
        </w:tc>
        <w:tc>
          <w:tcPr>
            <w:tcW w:w="6899" w:type="dxa"/>
            <w:tcBorders>
              <w:left w:val="single" w:sz="4" w:space="0" w:color="auto"/>
            </w:tcBorders>
          </w:tcPr>
          <w:p w14:paraId="3F4DD6D6" w14:textId="77777777" w:rsidR="00C448CB" w:rsidRPr="009D1BFA" w:rsidRDefault="00C448CB" w:rsidP="006A3CDC">
            <w:pPr>
              <w:rPr>
                <w:rFonts w:ascii="Arial" w:hAnsi="Arial" w:cs="Arial"/>
              </w:rPr>
            </w:pPr>
            <w:r w:rsidRPr="009D1BFA">
              <w:rPr>
                <w:rFonts w:ascii="Arial" w:hAnsi="Arial" w:cs="Arial"/>
              </w:rPr>
              <w:t xml:space="preserve">Dato </w:t>
            </w:r>
            <w:r w:rsidR="003E6555" w:rsidRPr="009D1BFA">
              <w:rPr>
                <w:rFonts w:ascii="Arial" w:hAnsi="Arial" w:cs="Arial"/>
              </w:rPr>
              <w:t xml:space="preserve">og klokkeslett </w:t>
            </w:r>
            <w:r w:rsidRPr="009D1BFA">
              <w:rPr>
                <w:rFonts w:ascii="Arial" w:hAnsi="Arial" w:cs="Arial"/>
              </w:rPr>
              <w:t>for opprettelse av arkiv, navn på den som opprettet arkivet vil også vises.</w:t>
            </w:r>
          </w:p>
          <w:p w14:paraId="2837A011" w14:textId="77777777" w:rsidR="00C448CB" w:rsidRPr="009D1BFA" w:rsidRDefault="00C448CB" w:rsidP="006A3CDC">
            <w:pPr>
              <w:rPr>
                <w:rFonts w:ascii="Arial" w:hAnsi="Arial" w:cs="Arial"/>
              </w:rPr>
            </w:pPr>
          </w:p>
        </w:tc>
      </w:tr>
      <w:tr w:rsidR="00C448CB" w:rsidRPr="009D1BFA" w14:paraId="4BD0F722" w14:textId="77777777" w:rsidTr="003E6555">
        <w:tc>
          <w:tcPr>
            <w:tcW w:w="2028" w:type="dxa"/>
            <w:tcBorders>
              <w:right w:val="single" w:sz="4" w:space="0" w:color="auto"/>
            </w:tcBorders>
          </w:tcPr>
          <w:p w14:paraId="3BF82BC0" w14:textId="77777777" w:rsidR="00C448CB" w:rsidRPr="009D1BFA" w:rsidRDefault="00C448CB" w:rsidP="006A3CDC">
            <w:pPr>
              <w:rPr>
                <w:rFonts w:ascii="Arial" w:hAnsi="Arial" w:cs="Arial"/>
                <w:b/>
              </w:rPr>
            </w:pPr>
            <w:r w:rsidRPr="009D1BFA">
              <w:rPr>
                <w:rFonts w:ascii="Arial" w:hAnsi="Arial" w:cs="Arial"/>
                <w:b/>
              </w:rPr>
              <w:t>Avsluttet den</w:t>
            </w:r>
          </w:p>
        </w:tc>
        <w:tc>
          <w:tcPr>
            <w:tcW w:w="6899" w:type="dxa"/>
            <w:tcBorders>
              <w:left w:val="single" w:sz="4" w:space="0" w:color="auto"/>
            </w:tcBorders>
          </w:tcPr>
          <w:p w14:paraId="3AB329E9" w14:textId="77777777" w:rsidR="00C448CB" w:rsidRPr="009D1BFA" w:rsidRDefault="00C448CB" w:rsidP="00C448CB">
            <w:pPr>
              <w:rPr>
                <w:rFonts w:ascii="Arial" w:hAnsi="Arial" w:cs="Arial"/>
              </w:rPr>
            </w:pPr>
            <w:r w:rsidRPr="009D1BFA">
              <w:rPr>
                <w:rFonts w:ascii="Arial" w:hAnsi="Arial" w:cs="Arial"/>
              </w:rPr>
              <w:t>Dato</w:t>
            </w:r>
            <w:r w:rsidR="003E6555" w:rsidRPr="009D1BFA">
              <w:rPr>
                <w:rFonts w:ascii="Arial" w:hAnsi="Arial" w:cs="Arial"/>
              </w:rPr>
              <w:t xml:space="preserve"> og klokkeslett</w:t>
            </w:r>
            <w:r w:rsidRPr="009D1BFA">
              <w:rPr>
                <w:rFonts w:ascii="Arial" w:hAnsi="Arial" w:cs="Arial"/>
              </w:rPr>
              <w:t xml:space="preserve"> for avslutning av arkiv, navn på den som opprettet arkivet vil også vises.</w:t>
            </w:r>
          </w:p>
          <w:p w14:paraId="065B9C3A" w14:textId="77777777" w:rsidR="003E6555" w:rsidRPr="009D1BFA" w:rsidRDefault="003E6555" w:rsidP="00C448CB">
            <w:pPr>
              <w:rPr>
                <w:rFonts w:ascii="Arial" w:hAnsi="Arial" w:cs="Arial"/>
              </w:rPr>
            </w:pPr>
          </w:p>
          <w:p w14:paraId="0385029D" w14:textId="77777777" w:rsidR="003E6555" w:rsidRPr="009D1BFA" w:rsidRDefault="003E6555" w:rsidP="00C448CB">
            <w:pPr>
              <w:rPr>
                <w:rFonts w:ascii="Arial" w:hAnsi="Arial" w:cs="Arial"/>
              </w:rPr>
            </w:pPr>
            <w:r w:rsidRPr="009D1BFA">
              <w:rPr>
                <w:rFonts w:ascii="Arial" w:hAnsi="Arial" w:cs="Arial"/>
              </w:rPr>
              <w:t>Normalt vil ikke et arkiv fremstå som avsluttet. Skjer kun dersom kommunen velger å endre arkivstrukturen knyttet til antall (hoved)arkiv, eller slutter å benytte VSArkiv mot sine fagsystem.</w:t>
            </w:r>
          </w:p>
          <w:p w14:paraId="20C1F497" w14:textId="77777777" w:rsidR="00C448CB" w:rsidRPr="009D1BFA" w:rsidRDefault="00C448CB" w:rsidP="00C448CB">
            <w:pPr>
              <w:rPr>
                <w:rFonts w:ascii="Arial" w:hAnsi="Arial" w:cs="Arial"/>
              </w:rPr>
            </w:pPr>
          </w:p>
        </w:tc>
      </w:tr>
      <w:tr w:rsidR="00C448CB" w:rsidRPr="009D1BFA" w14:paraId="5C921931" w14:textId="77777777" w:rsidTr="003E6555">
        <w:tc>
          <w:tcPr>
            <w:tcW w:w="2028" w:type="dxa"/>
            <w:tcBorders>
              <w:right w:val="single" w:sz="4" w:space="0" w:color="auto"/>
            </w:tcBorders>
          </w:tcPr>
          <w:p w14:paraId="2AA5A89F" w14:textId="77777777" w:rsidR="00C448CB" w:rsidRPr="009D1BFA" w:rsidRDefault="00C448CB" w:rsidP="006A3CDC">
            <w:pPr>
              <w:rPr>
                <w:rFonts w:ascii="Arial" w:hAnsi="Arial" w:cs="Arial"/>
                <w:b/>
              </w:rPr>
            </w:pPr>
            <w:r w:rsidRPr="009D1BFA">
              <w:rPr>
                <w:rFonts w:ascii="Arial" w:hAnsi="Arial" w:cs="Arial"/>
                <w:b/>
              </w:rPr>
              <w:t>Arkivstatus</w:t>
            </w:r>
          </w:p>
        </w:tc>
        <w:tc>
          <w:tcPr>
            <w:tcW w:w="6899" w:type="dxa"/>
            <w:tcBorders>
              <w:left w:val="single" w:sz="4" w:space="0" w:color="auto"/>
            </w:tcBorders>
          </w:tcPr>
          <w:p w14:paraId="3042AA5D" w14:textId="77777777" w:rsidR="00C448CB" w:rsidRPr="009D1BFA" w:rsidRDefault="00C448CB" w:rsidP="006A3CDC">
            <w:pPr>
              <w:rPr>
                <w:rFonts w:ascii="Arial" w:hAnsi="Arial" w:cs="Arial"/>
              </w:rPr>
            </w:pPr>
            <w:r w:rsidRPr="009D1BFA">
              <w:rPr>
                <w:rFonts w:ascii="Arial" w:hAnsi="Arial" w:cs="Arial"/>
              </w:rPr>
              <w:t>Viser arkivets status.</w:t>
            </w:r>
          </w:p>
          <w:p w14:paraId="088E7A05" w14:textId="5435756C" w:rsidR="003E6555" w:rsidRPr="009D1BFA" w:rsidRDefault="003E6555" w:rsidP="006A3CDC">
            <w:pPr>
              <w:rPr>
                <w:rFonts w:ascii="Arial" w:hAnsi="Arial" w:cs="Arial"/>
              </w:rPr>
            </w:pPr>
            <w:r w:rsidRPr="009D1BFA">
              <w:rPr>
                <w:rFonts w:ascii="Arial" w:hAnsi="Arial" w:cs="Arial"/>
              </w:rPr>
              <w:t>Gyldige verdier i henhold til Noark5 e</w:t>
            </w:r>
            <w:r w:rsidR="00DC686E" w:rsidRPr="009D1BFA">
              <w:rPr>
                <w:rFonts w:ascii="Arial" w:hAnsi="Arial" w:cs="Arial"/>
              </w:rPr>
              <w:t xml:space="preserve">r </w:t>
            </w:r>
            <w:r w:rsidR="00AF0B68" w:rsidRPr="009D1BFA">
              <w:rPr>
                <w:rFonts w:ascii="Arial" w:hAnsi="Arial" w:cs="Arial"/>
              </w:rPr>
              <w:t>O</w:t>
            </w:r>
            <w:r w:rsidR="00DC686E" w:rsidRPr="009D1BFA">
              <w:rPr>
                <w:rFonts w:ascii="Arial" w:hAnsi="Arial" w:cs="Arial"/>
              </w:rPr>
              <w:t>pprette</w:t>
            </w:r>
            <w:r w:rsidR="00AF0B68" w:rsidRPr="009D1BFA">
              <w:rPr>
                <w:rFonts w:ascii="Arial" w:hAnsi="Arial" w:cs="Arial"/>
              </w:rPr>
              <w:t>t</w:t>
            </w:r>
            <w:r w:rsidRPr="009D1BFA">
              <w:rPr>
                <w:rFonts w:ascii="Arial" w:hAnsi="Arial" w:cs="Arial"/>
              </w:rPr>
              <w:t xml:space="preserve"> eller </w:t>
            </w:r>
            <w:r w:rsidR="00DC686E" w:rsidRPr="009D1BFA">
              <w:rPr>
                <w:rFonts w:ascii="Arial" w:hAnsi="Arial" w:cs="Arial"/>
              </w:rPr>
              <w:t>Avsluttet</w:t>
            </w:r>
            <w:r w:rsidRPr="009D1BFA">
              <w:rPr>
                <w:rFonts w:ascii="Arial" w:hAnsi="Arial" w:cs="Arial"/>
              </w:rPr>
              <w:t>.</w:t>
            </w:r>
          </w:p>
          <w:p w14:paraId="5CEBC930" w14:textId="77777777" w:rsidR="00C448CB" w:rsidRPr="009D1BFA" w:rsidRDefault="00C448CB" w:rsidP="006A3CDC">
            <w:pPr>
              <w:rPr>
                <w:rFonts w:ascii="Arial" w:hAnsi="Arial" w:cs="Arial"/>
              </w:rPr>
            </w:pPr>
          </w:p>
        </w:tc>
      </w:tr>
      <w:tr w:rsidR="00C448CB" w:rsidRPr="009D1BFA" w14:paraId="61444692" w14:textId="77777777" w:rsidTr="003E6555">
        <w:tc>
          <w:tcPr>
            <w:tcW w:w="2028" w:type="dxa"/>
            <w:tcBorders>
              <w:right w:val="single" w:sz="4" w:space="0" w:color="auto"/>
            </w:tcBorders>
          </w:tcPr>
          <w:p w14:paraId="6BDD5613" w14:textId="77777777" w:rsidR="00C448CB" w:rsidRPr="009D1BFA" w:rsidRDefault="00C448CB" w:rsidP="006A3CDC">
            <w:pPr>
              <w:rPr>
                <w:rFonts w:ascii="Arial" w:hAnsi="Arial" w:cs="Arial"/>
                <w:b/>
              </w:rPr>
            </w:pPr>
            <w:r w:rsidRPr="009D1BFA">
              <w:rPr>
                <w:rFonts w:ascii="Arial" w:hAnsi="Arial" w:cs="Arial"/>
                <w:b/>
              </w:rPr>
              <w:t>Arkivskaper id</w:t>
            </w:r>
          </w:p>
        </w:tc>
        <w:tc>
          <w:tcPr>
            <w:tcW w:w="6899" w:type="dxa"/>
            <w:tcBorders>
              <w:left w:val="single" w:sz="4" w:space="0" w:color="auto"/>
            </w:tcBorders>
          </w:tcPr>
          <w:p w14:paraId="253BF89C" w14:textId="77777777" w:rsidR="00C448CB" w:rsidRPr="009D1BFA" w:rsidRDefault="00C448CB" w:rsidP="006A3CDC">
            <w:pPr>
              <w:rPr>
                <w:rFonts w:ascii="Arial" w:hAnsi="Arial" w:cs="Arial"/>
              </w:rPr>
            </w:pPr>
            <w:r w:rsidRPr="009D1BFA">
              <w:rPr>
                <w:rFonts w:ascii="Arial" w:hAnsi="Arial" w:cs="Arial"/>
              </w:rPr>
              <w:t>Kan være organisasjonsnummer (Brønnøysundregistrene) eller annen identifikasjon avtalt med arkivdepotet.</w:t>
            </w:r>
          </w:p>
          <w:p w14:paraId="08BD4D1F" w14:textId="77777777" w:rsidR="00C448CB" w:rsidRPr="009D1BFA" w:rsidRDefault="00C448CB" w:rsidP="006A3CDC">
            <w:pPr>
              <w:rPr>
                <w:rFonts w:ascii="Arial" w:hAnsi="Arial" w:cs="Arial"/>
              </w:rPr>
            </w:pPr>
          </w:p>
        </w:tc>
      </w:tr>
      <w:tr w:rsidR="003E6555" w:rsidRPr="009D1BFA" w14:paraId="7D937C10" w14:textId="77777777" w:rsidTr="003E6555">
        <w:tc>
          <w:tcPr>
            <w:tcW w:w="2028" w:type="dxa"/>
            <w:tcBorders>
              <w:right w:val="single" w:sz="4" w:space="0" w:color="auto"/>
            </w:tcBorders>
          </w:tcPr>
          <w:p w14:paraId="1354449B" w14:textId="77777777" w:rsidR="003E6555" w:rsidRPr="009D1BFA" w:rsidRDefault="003E6555" w:rsidP="006A3CDC">
            <w:pPr>
              <w:rPr>
                <w:rFonts w:ascii="Arial" w:hAnsi="Arial" w:cs="Arial"/>
                <w:b/>
              </w:rPr>
            </w:pPr>
            <w:r w:rsidRPr="009D1BFA">
              <w:rPr>
                <w:rFonts w:ascii="Arial" w:hAnsi="Arial" w:cs="Arial"/>
                <w:b/>
              </w:rPr>
              <w:t>Arkivskaper navn</w:t>
            </w:r>
          </w:p>
        </w:tc>
        <w:tc>
          <w:tcPr>
            <w:tcW w:w="6899" w:type="dxa"/>
            <w:tcBorders>
              <w:left w:val="single" w:sz="4" w:space="0" w:color="auto"/>
            </w:tcBorders>
          </w:tcPr>
          <w:p w14:paraId="22D8A190" w14:textId="77777777" w:rsidR="003E6555" w:rsidRPr="009D1BFA" w:rsidRDefault="003E6555" w:rsidP="006A3CDC">
            <w:pPr>
              <w:rPr>
                <w:rFonts w:ascii="Arial" w:hAnsi="Arial" w:cs="Arial"/>
              </w:rPr>
            </w:pPr>
            <w:r w:rsidRPr="009D1BFA">
              <w:rPr>
                <w:rFonts w:ascii="Arial" w:hAnsi="Arial" w:cs="Arial"/>
              </w:rPr>
              <w:t>Navn på organisasjon som har opprettet arkivet.</w:t>
            </w:r>
          </w:p>
          <w:p w14:paraId="6BBACE14" w14:textId="77777777" w:rsidR="003E6555" w:rsidRPr="009D1BFA" w:rsidRDefault="003E6555" w:rsidP="006A3CDC">
            <w:pPr>
              <w:rPr>
                <w:rFonts w:ascii="Arial" w:hAnsi="Arial" w:cs="Arial"/>
              </w:rPr>
            </w:pPr>
            <w:r w:rsidRPr="009D1BFA">
              <w:rPr>
                <w:rFonts w:ascii="Arial" w:hAnsi="Arial" w:cs="Arial"/>
              </w:rPr>
              <w:t>NB! Viktig å angi dette fordi informasjonen blir avlevert til arkivdepot.</w:t>
            </w:r>
          </w:p>
          <w:p w14:paraId="7880BB04" w14:textId="77777777" w:rsidR="003E6555" w:rsidRPr="009D1BFA" w:rsidRDefault="003E6555" w:rsidP="006A3CDC">
            <w:pPr>
              <w:rPr>
                <w:rFonts w:ascii="Arial" w:hAnsi="Arial" w:cs="Arial"/>
              </w:rPr>
            </w:pPr>
          </w:p>
        </w:tc>
      </w:tr>
      <w:tr w:rsidR="00C448CB" w:rsidRPr="009D1BFA" w14:paraId="084E17D4" w14:textId="77777777" w:rsidTr="003E6555">
        <w:tc>
          <w:tcPr>
            <w:tcW w:w="2028" w:type="dxa"/>
            <w:tcBorders>
              <w:right w:val="single" w:sz="4" w:space="0" w:color="auto"/>
            </w:tcBorders>
          </w:tcPr>
          <w:p w14:paraId="1E0B7C82" w14:textId="77777777" w:rsidR="00C448CB" w:rsidRPr="009D1BFA" w:rsidRDefault="00C448CB" w:rsidP="006A3CDC">
            <w:pPr>
              <w:rPr>
                <w:rFonts w:ascii="Arial" w:hAnsi="Arial" w:cs="Arial"/>
                <w:b/>
              </w:rPr>
            </w:pPr>
            <w:r w:rsidRPr="009D1BFA">
              <w:rPr>
                <w:rFonts w:ascii="Arial" w:hAnsi="Arial" w:cs="Arial"/>
                <w:b/>
              </w:rPr>
              <w:t>Dokumentmedium</w:t>
            </w:r>
          </w:p>
        </w:tc>
        <w:tc>
          <w:tcPr>
            <w:tcW w:w="6899" w:type="dxa"/>
            <w:tcBorders>
              <w:left w:val="single" w:sz="4" w:space="0" w:color="auto"/>
            </w:tcBorders>
          </w:tcPr>
          <w:p w14:paraId="39B44318" w14:textId="77777777" w:rsidR="00C448CB" w:rsidRPr="009D1BFA" w:rsidRDefault="00C448CB" w:rsidP="006A3CDC">
            <w:pPr>
              <w:rPr>
                <w:rFonts w:ascii="Arial" w:hAnsi="Arial" w:cs="Arial"/>
              </w:rPr>
            </w:pPr>
            <w:r w:rsidRPr="009D1BFA">
              <w:rPr>
                <w:rFonts w:ascii="Arial" w:hAnsi="Arial" w:cs="Arial"/>
              </w:rPr>
              <w:t>Angivelse av om arkivenheten inneholder elektroniske dokumenter eller en blanding av fysiske og elektroniske dokumenter.</w:t>
            </w:r>
          </w:p>
          <w:p w14:paraId="537ECE94" w14:textId="77777777" w:rsidR="003E6555" w:rsidRPr="009D1BFA" w:rsidRDefault="003E6555" w:rsidP="006A3CDC">
            <w:pPr>
              <w:rPr>
                <w:rFonts w:ascii="Arial" w:hAnsi="Arial" w:cs="Arial"/>
              </w:rPr>
            </w:pPr>
            <w:r w:rsidRPr="009D1BFA">
              <w:rPr>
                <w:rFonts w:ascii="Arial" w:hAnsi="Arial" w:cs="Arial"/>
              </w:rPr>
              <w:t>Når all inngående korrespondanse blir skannet inn i fagsystemet koblet til arkivet,</w:t>
            </w:r>
            <w:r w:rsidR="00DC686E" w:rsidRPr="009D1BFA">
              <w:rPr>
                <w:rFonts w:ascii="Arial" w:hAnsi="Arial" w:cs="Arial"/>
              </w:rPr>
              <w:t xml:space="preserve"> kan dokumentmedium settes til Elektronisk arkiv</w:t>
            </w:r>
            <w:r w:rsidRPr="009D1BFA">
              <w:rPr>
                <w:rFonts w:ascii="Arial" w:hAnsi="Arial" w:cs="Arial"/>
              </w:rPr>
              <w:t>.</w:t>
            </w:r>
          </w:p>
          <w:p w14:paraId="42C7DBF5" w14:textId="77777777" w:rsidR="00C448CB" w:rsidRPr="009D1BFA" w:rsidRDefault="00C448CB" w:rsidP="006A3CDC">
            <w:pPr>
              <w:rPr>
                <w:rFonts w:ascii="Arial" w:hAnsi="Arial" w:cs="Arial"/>
              </w:rPr>
            </w:pPr>
          </w:p>
        </w:tc>
      </w:tr>
      <w:tr w:rsidR="00C448CB" w:rsidRPr="009D1BFA" w14:paraId="2726F8DB" w14:textId="77777777" w:rsidTr="003E6555">
        <w:tc>
          <w:tcPr>
            <w:tcW w:w="2028" w:type="dxa"/>
            <w:tcBorders>
              <w:right w:val="single" w:sz="4" w:space="0" w:color="auto"/>
            </w:tcBorders>
          </w:tcPr>
          <w:p w14:paraId="36F4E0FB" w14:textId="77777777" w:rsidR="00C448CB" w:rsidRPr="009D1BFA" w:rsidRDefault="00C448CB" w:rsidP="006A3CDC">
            <w:pPr>
              <w:rPr>
                <w:rFonts w:ascii="Arial" w:hAnsi="Arial" w:cs="Arial"/>
                <w:b/>
              </w:rPr>
            </w:pPr>
            <w:r w:rsidRPr="009D1BFA">
              <w:rPr>
                <w:rFonts w:ascii="Arial" w:hAnsi="Arial" w:cs="Arial"/>
                <w:b/>
              </w:rPr>
              <w:t>Oppbevaringssted</w:t>
            </w:r>
          </w:p>
        </w:tc>
        <w:tc>
          <w:tcPr>
            <w:tcW w:w="6899" w:type="dxa"/>
            <w:tcBorders>
              <w:left w:val="single" w:sz="4" w:space="0" w:color="auto"/>
            </w:tcBorders>
          </w:tcPr>
          <w:p w14:paraId="6B67C32A" w14:textId="77777777" w:rsidR="00C448CB" w:rsidRPr="009D1BFA" w:rsidRDefault="00DC686E" w:rsidP="003E6555">
            <w:pPr>
              <w:rPr>
                <w:rFonts w:ascii="Arial" w:hAnsi="Arial" w:cs="Arial"/>
              </w:rPr>
            </w:pPr>
            <w:r w:rsidRPr="009D1BFA">
              <w:rPr>
                <w:rFonts w:ascii="Arial" w:hAnsi="Arial" w:cs="Arial"/>
              </w:rPr>
              <w:t xml:space="preserve">Dersom </w:t>
            </w:r>
            <w:r w:rsidR="003E6555" w:rsidRPr="009D1BFA">
              <w:rPr>
                <w:rFonts w:ascii="Arial" w:hAnsi="Arial" w:cs="Arial"/>
              </w:rPr>
              <w:t>Blan</w:t>
            </w:r>
            <w:r w:rsidRPr="009D1BFA">
              <w:rPr>
                <w:rFonts w:ascii="Arial" w:hAnsi="Arial" w:cs="Arial"/>
              </w:rPr>
              <w:t>det fysisk og elektronisk arkiv</w:t>
            </w:r>
            <w:r w:rsidR="003E6555" w:rsidRPr="009D1BFA">
              <w:rPr>
                <w:rFonts w:ascii="Arial" w:hAnsi="Arial" w:cs="Arial"/>
              </w:rPr>
              <w:t xml:space="preserve"> er valgt som dokumentasjonsmedium, kan man angi s</w:t>
            </w:r>
            <w:r w:rsidR="00C448CB" w:rsidRPr="009D1BFA">
              <w:rPr>
                <w:rFonts w:ascii="Arial" w:hAnsi="Arial" w:cs="Arial"/>
              </w:rPr>
              <w:t>tedet hvor de fysiske dokumentene oppbevares. Kan være angivelse av rom, hylle, skap osv.</w:t>
            </w:r>
            <w:r w:rsidRPr="009D1BFA">
              <w:rPr>
                <w:rFonts w:ascii="Arial" w:hAnsi="Arial" w:cs="Arial"/>
              </w:rPr>
              <w:t xml:space="preserve"> Dersom Elektronisk arkiv</w:t>
            </w:r>
            <w:r w:rsidR="003E6555" w:rsidRPr="009D1BFA">
              <w:rPr>
                <w:rFonts w:ascii="Arial" w:hAnsi="Arial" w:cs="Arial"/>
              </w:rPr>
              <w:t xml:space="preserve"> velges, skal oppbevaringssted stå blankt. Dere får en melding dersom dere prøver å lagre oppbevaringssted for et elektronisk arkiv.</w:t>
            </w:r>
          </w:p>
          <w:p w14:paraId="06B71520" w14:textId="77777777" w:rsidR="003E6555" w:rsidRPr="009D1BFA" w:rsidRDefault="003E6555" w:rsidP="003E6555">
            <w:pPr>
              <w:rPr>
                <w:rFonts w:ascii="Arial" w:hAnsi="Arial" w:cs="Arial"/>
              </w:rPr>
            </w:pPr>
          </w:p>
          <w:p w14:paraId="38B231A2" w14:textId="77777777" w:rsidR="003E6555" w:rsidRPr="009D1BFA" w:rsidRDefault="003E6555" w:rsidP="003E6555">
            <w:pPr>
              <w:rPr>
                <w:rFonts w:ascii="Arial" w:hAnsi="Arial" w:cs="Arial"/>
              </w:rPr>
            </w:pPr>
            <w:r w:rsidRPr="009D1BFA">
              <w:rPr>
                <w:rFonts w:ascii="Arial" w:hAnsi="Arial" w:cs="Arial"/>
              </w:rPr>
              <w:t>Både dokumentmedium og oppbevaringssted arves ned til arkivdel, og kan endres for en arkivdel.</w:t>
            </w:r>
          </w:p>
        </w:tc>
      </w:tr>
    </w:tbl>
    <w:p w14:paraId="1D25BDB5" w14:textId="77777777" w:rsidR="00896724" w:rsidRPr="009D1BFA" w:rsidRDefault="00896724" w:rsidP="006A3CDC">
      <w:pPr>
        <w:rPr>
          <w:rFonts w:ascii="Arial" w:hAnsi="Arial" w:cs="Arial"/>
        </w:rPr>
      </w:pPr>
    </w:p>
    <w:p w14:paraId="4BEB7B8E" w14:textId="77777777" w:rsidR="00896724" w:rsidRPr="009D1BFA" w:rsidRDefault="00896724" w:rsidP="006A3CDC">
      <w:pPr>
        <w:rPr>
          <w:rFonts w:ascii="Arial" w:hAnsi="Arial" w:cs="Arial"/>
        </w:rPr>
      </w:pPr>
    </w:p>
    <w:p w14:paraId="23EFD645" w14:textId="77777777" w:rsidR="00896724" w:rsidRPr="009D1BFA" w:rsidRDefault="00896724" w:rsidP="006A3CDC">
      <w:pPr>
        <w:rPr>
          <w:rFonts w:ascii="Arial" w:hAnsi="Arial" w:cs="Arial"/>
        </w:rPr>
      </w:pPr>
    </w:p>
    <w:p w14:paraId="42FBED2F" w14:textId="77777777" w:rsidR="00896724" w:rsidRPr="009D1BFA" w:rsidRDefault="00896724" w:rsidP="006A3CDC">
      <w:pPr>
        <w:rPr>
          <w:rFonts w:ascii="Arial" w:hAnsi="Arial" w:cs="Arial"/>
        </w:rPr>
      </w:pPr>
    </w:p>
    <w:p w14:paraId="55C6EEED" w14:textId="77777777" w:rsidR="007A295C" w:rsidRPr="009D1BFA" w:rsidRDefault="009E732D" w:rsidP="009E732D">
      <w:pPr>
        <w:pStyle w:val="Overskrift2"/>
      </w:pPr>
      <w:bookmarkStart w:id="14" w:name="_Toc512243102"/>
      <w:bookmarkEnd w:id="0"/>
      <w:bookmarkEnd w:id="1"/>
      <w:r w:rsidRPr="009D1BFA">
        <w:lastRenderedPageBreak/>
        <w:t>3.2 Opprette og vedlikeholde arkivdel</w:t>
      </w:r>
      <w:bookmarkEnd w:id="14"/>
    </w:p>
    <w:p w14:paraId="4BC8E58B" w14:textId="77777777" w:rsidR="009E732D" w:rsidRPr="009D1BFA" w:rsidRDefault="003E6555" w:rsidP="009E732D">
      <w:pPr>
        <w:rPr>
          <w:rFonts w:ascii="Arial" w:hAnsi="Arial" w:cs="Arial"/>
        </w:rPr>
      </w:pPr>
      <w:r w:rsidRPr="009D1BFA">
        <w:rPr>
          <w:rFonts w:ascii="Arial" w:hAnsi="Arial" w:cs="Arial"/>
        </w:rPr>
        <w:t>Et arkiv må inneholde en eller flere arkivdeler, og arkivering fra fagsystem skjer alltid til en arkivdel tilknyttet et arkiv.</w:t>
      </w:r>
    </w:p>
    <w:p w14:paraId="751AF177" w14:textId="77777777" w:rsidR="003E6555" w:rsidRPr="009D1BFA" w:rsidRDefault="003E6555" w:rsidP="009E732D">
      <w:pPr>
        <w:rPr>
          <w:rFonts w:ascii="Arial" w:hAnsi="Arial" w:cs="Arial"/>
        </w:rPr>
      </w:pPr>
    </w:p>
    <w:p w14:paraId="25AE589E" w14:textId="77777777" w:rsidR="0022704C" w:rsidRPr="009D1BFA" w:rsidRDefault="0022704C" w:rsidP="009E732D">
      <w:pPr>
        <w:rPr>
          <w:rFonts w:ascii="Arial" w:hAnsi="Arial" w:cs="Arial"/>
        </w:rPr>
      </w:pPr>
      <w:r w:rsidRPr="009D1BFA">
        <w:rPr>
          <w:rFonts w:ascii="Arial" w:hAnsi="Arial" w:cs="Arial"/>
        </w:rPr>
        <w:t>Ved pålogging til VSA, skal du alltid komme inn i sist</w:t>
      </w:r>
      <w:r w:rsidR="00DC686E" w:rsidRPr="009D1BFA">
        <w:rPr>
          <w:rFonts w:ascii="Arial" w:hAnsi="Arial" w:cs="Arial"/>
        </w:rPr>
        <w:t xml:space="preserve"> </w:t>
      </w:r>
      <w:r w:rsidRPr="009D1BFA">
        <w:rPr>
          <w:rFonts w:ascii="Arial" w:hAnsi="Arial" w:cs="Arial"/>
        </w:rPr>
        <w:t>brukte arkivdel, dette gjelder også når du går fra administrasjonsmenyen til arkivet.</w:t>
      </w:r>
    </w:p>
    <w:p w14:paraId="2C8A7EF0" w14:textId="77777777" w:rsidR="009E732D" w:rsidRPr="009D1BFA" w:rsidRDefault="00E31A43" w:rsidP="009E732D">
      <w:pPr>
        <w:rPr>
          <w:rFonts w:ascii="Arial" w:hAnsi="Arial" w:cs="Arial"/>
        </w:rPr>
      </w:pPr>
      <w:r w:rsidRPr="009D1BFA">
        <w:rPr>
          <w:rFonts w:ascii="Arial" w:hAnsi="Arial" w:cs="Arial"/>
          <w:noProof/>
        </w:rPr>
        <mc:AlternateContent>
          <mc:Choice Requires="wps">
            <w:drawing>
              <wp:anchor distT="0" distB="0" distL="114300" distR="114300" simplePos="0" relativeHeight="251764736" behindDoc="0" locked="0" layoutInCell="1" allowOverlap="1" wp14:anchorId="2A60788C" wp14:editId="51FD4B0E">
                <wp:simplePos x="0" y="0"/>
                <wp:positionH relativeFrom="column">
                  <wp:posOffset>1211198</wp:posOffset>
                </wp:positionH>
                <wp:positionV relativeFrom="paragraph">
                  <wp:posOffset>3868581</wp:posOffset>
                </wp:positionV>
                <wp:extent cx="290007" cy="270581"/>
                <wp:effectExtent l="0" t="0" r="15240" b="72390"/>
                <wp:wrapNone/>
                <wp:docPr id="10"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007" cy="270581"/>
                        </a:xfrm>
                        <a:prstGeom prst="wedgeEllipseCallout">
                          <a:avLst>
                            <a:gd name="adj1" fmla="val -43796"/>
                            <a:gd name="adj2" fmla="val 61722"/>
                          </a:avLst>
                        </a:prstGeom>
                        <a:solidFill>
                          <a:srgbClr val="FFFF00"/>
                        </a:solidFill>
                        <a:ln w="6350">
                          <a:solidFill>
                            <a:schemeClr val="tx1">
                              <a:lumMod val="100000"/>
                              <a:lumOff val="0"/>
                            </a:schemeClr>
                          </a:solidFill>
                          <a:miter lim="800000"/>
                          <a:headEnd/>
                          <a:tailEnd/>
                        </a:ln>
                      </wps:spPr>
                      <wps:txbx>
                        <w:txbxContent>
                          <w:p w14:paraId="566A7DBE" w14:textId="77777777" w:rsidR="00AB12DC" w:rsidRPr="00DC686E" w:rsidRDefault="00AB12DC" w:rsidP="00E31A43">
                            <w:pPr>
                              <w:rPr>
                                <w:sz w:val="16"/>
                                <w:szCs w:val="16"/>
                              </w:rPr>
                            </w:pPr>
                            <w:r>
                              <w:rPr>
                                <w:sz w:val="16"/>
                                <w:szCs w:val="16"/>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60788C" id="AutoShape 177" o:spid="_x0000_s1064" type="#_x0000_t63" style="position:absolute;margin-left:95.35pt;margin-top:304.6pt;width:22.85pt;height:21.3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" adj="1340,24132" fillcolor="yellow" strokecolor="black [3213]" strokeweight=".5pt">
                <v:textbox>
                  <w:txbxContent>
                    <w:p w14:paraId="566A7DBE" w14:textId="77777777" w:rsidR="00AB12DC" w:rsidRPr="00DC686E" w:rsidRDefault="00AB12DC" w:rsidP="00E31A43">
                      <w:pPr>
                        <w:rPr>
                          <w:sz w:val="16"/>
                          <w:szCs w:val="16"/>
                        </w:rPr>
                      </w:pPr>
                      <w:r>
                        <w:rPr>
                          <w:sz w:val="16"/>
                          <w:szCs w:val="16"/>
                        </w:rPr>
                        <w:t>5</w:t>
                      </w:r>
                    </w:p>
                  </w:txbxContent>
                </v:textbox>
              </v:shape>
            </w:pict>
          </mc:Fallback>
        </mc:AlternateContent>
      </w:r>
      <w:r w:rsidR="00DC686E" w:rsidRPr="009D1BFA">
        <w:rPr>
          <w:rFonts w:ascii="Arial" w:hAnsi="Arial" w:cs="Arial"/>
          <w:noProof/>
        </w:rPr>
        <mc:AlternateContent>
          <mc:Choice Requires="wps">
            <w:drawing>
              <wp:anchor distT="0" distB="0" distL="114300" distR="114300" simplePos="0" relativeHeight="251752448" behindDoc="0" locked="0" layoutInCell="1" allowOverlap="1" wp14:anchorId="7D353AC3" wp14:editId="7E1C5381">
                <wp:simplePos x="0" y="0"/>
                <wp:positionH relativeFrom="column">
                  <wp:posOffset>4831214</wp:posOffset>
                </wp:positionH>
                <wp:positionV relativeFrom="paragraph">
                  <wp:posOffset>2209299</wp:posOffset>
                </wp:positionV>
                <wp:extent cx="290007" cy="270581"/>
                <wp:effectExtent l="0" t="0" r="15240" b="72390"/>
                <wp:wrapNone/>
                <wp:docPr id="81"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007" cy="270581"/>
                        </a:xfrm>
                        <a:prstGeom prst="wedgeEllipseCallout">
                          <a:avLst>
                            <a:gd name="adj1" fmla="val -43796"/>
                            <a:gd name="adj2" fmla="val 61722"/>
                          </a:avLst>
                        </a:prstGeom>
                        <a:solidFill>
                          <a:srgbClr val="FFFF00"/>
                        </a:solidFill>
                        <a:ln w="6350">
                          <a:solidFill>
                            <a:schemeClr val="tx1">
                              <a:lumMod val="100000"/>
                              <a:lumOff val="0"/>
                            </a:schemeClr>
                          </a:solidFill>
                          <a:miter lim="800000"/>
                          <a:headEnd/>
                          <a:tailEnd/>
                        </a:ln>
                      </wps:spPr>
                      <wps:txbx>
                        <w:txbxContent>
                          <w:p w14:paraId="56224061" w14:textId="77777777" w:rsidR="00AB12DC" w:rsidRPr="00DC686E" w:rsidRDefault="00AB12DC" w:rsidP="00DC686E">
                            <w:pPr>
                              <w:rPr>
                                <w:sz w:val="16"/>
                                <w:szCs w:val="16"/>
                              </w:rPr>
                            </w:pPr>
                            <w:r>
                              <w:rPr>
                                <w:sz w:val="16"/>
                                <w:szCs w:val="16"/>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53AC3" id="_x0000_s1065" type="#_x0000_t63" style="position:absolute;margin-left:380.4pt;margin-top:173.95pt;width:22.85pt;height:21.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" adj="1340,24132" fillcolor="yellow" strokecolor="black [3213]" strokeweight=".5pt">
                <v:textbox>
                  <w:txbxContent>
                    <w:p w14:paraId="56224061" w14:textId="77777777" w:rsidR="00AB12DC" w:rsidRPr="00DC686E" w:rsidRDefault="00AB12DC" w:rsidP="00DC686E">
                      <w:pPr>
                        <w:rPr>
                          <w:sz w:val="16"/>
                          <w:szCs w:val="16"/>
                        </w:rPr>
                      </w:pPr>
                      <w:r>
                        <w:rPr>
                          <w:sz w:val="16"/>
                          <w:szCs w:val="16"/>
                        </w:rPr>
                        <w:t>4</w:t>
                      </w:r>
                    </w:p>
                  </w:txbxContent>
                </v:textbox>
              </v:shape>
            </w:pict>
          </mc:Fallback>
        </mc:AlternateContent>
      </w:r>
      <w:r w:rsidR="00DC686E" w:rsidRPr="009D1BFA">
        <w:rPr>
          <w:rFonts w:ascii="Arial" w:hAnsi="Arial" w:cs="Arial"/>
          <w:noProof/>
        </w:rPr>
        <mc:AlternateContent>
          <mc:Choice Requires="wps">
            <w:drawing>
              <wp:anchor distT="0" distB="0" distL="114300" distR="114300" simplePos="0" relativeHeight="251750400" behindDoc="0" locked="0" layoutInCell="1" allowOverlap="1" wp14:anchorId="1FBC880E" wp14:editId="1EBC553C">
                <wp:simplePos x="0" y="0"/>
                <wp:positionH relativeFrom="column">
                  <wp:posOffset>5359283</wp:posOffset>
                </wp:positionH>
                <wp:positionV relativeFrom="paragraph">
                  <wp:posOffset>645178</wp:posOffset>
                </wp:positionV>
                <wp:extent cx="290007" cy="309093"/>
                <wp:effectExtent l="0" t="0" r="15240" b="72390"/>
                <wp:wrapNone/>
                <wp:docPr id="80"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007" cy="309093"/>
                        </a:xfrm>
                        <a:prstGeom prst="wedgeEllipseCallout">
                          <a:avLst>
                            <a:gd name="adj1" fmla="val -43796"/>
                            <a:gd name="adj2" fmla="val 61722"/>
                          </a:avLst>
                        </a:prstGeom>
                        <a:solidFill>
                          <a:srgbClr val="FFFF00"/>
                        </a:solidFill>
                        <a:ln w="6350">
                          <a:solidFill>
                            <a:schemeClr val="tx1">
                              <a:lumMod val="100000"/>
                              <a:lumOff val="0"/>
                            </a:schemeClr>
                          </a:solidFill>
                          <a:miter lim="800000"/>
                          <a:headEnd/>
                          <a:tailEnd/>
                        </a:ln>
                      </wps:spPr>
                      <wps:txbx>
                        <w:txbxContent>
                          <w:p w14:paraId="2FD31CB0" w14:textId="77777777" w:rsidR="00AB12DC" w:rsidRPr="00DC686E" w:rsidRDefault="00AB12DC" w:rsidP="00DC686E">
                            <w:pPr>
                              <w:rPr>
                                <w:sz w:val="16"/>
                                <w:szCs w:val="16"/>
                              </w:rPr>
                            </w:pPr>
                            <w:r>
                              <w:rPr>
                                <w:sz w:val="16"/>
                                <w:szCs w:val="16"/>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BC880E" id="_x0000_s1066" type="#_x0000_t63" style="position:absolute;margin-left:422pt;margin-top:50.8pt;width:22.85pt;height:24.3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" adj="1340,24132" fillcolor="yellow" strokecolor="black [3213]" strokeweight=".5pt">
                <v:textbox>
                  <w:txbxContent>
                    <w:p w14:paraId="2FD31CB0" w14:textId="77777777" w:rsidR="00AB12DC" w:rsidRPr="00DC686E" w:rsidRDefault="00AB12DC" w:rsidP="00DC686E">
                      <w:pPr>
                        <w:rPr>
                          <w:sz w:val="16"/>
                          <w:szCs w:val="16"/>
                        </w:rPr>
                      </w:pPr>
                      <w:r>
                        <w:rPr>
                          <w:sz w:val="16"/>
                          <w:szCs w:val="16"/>
                        </w:rPr>
                        <w:t>3</w:t>
                      </w:r>
                    </w:p>
                  </w:txbxContent>
                </v:textbox>
              </v:shape>
            </w:pict>
          </mc:Fallback>
        </mc:AlternateContent>
      </w:r>
      <w:r w:rsidR="00DC686E" w:rsidRPr="009D1BFA">
        <w:rPr>
          <w:rFonts w:ascii="Arial" w:hAnsi="Arial" w:cs="Arial"/>
          <w:noProof/>
        </w:rPr>
        <mc:AlternateContent>
          <mc:Choice Requires="wps">
            <w:drawing>
              <wp:anchor distT="0" distB="0" distL="114300" distR="114300" simplePos="0" relativeHeight="251748352" behindDoc="0" locked="0" layoutInCell="1" allowOverlap="1" wp14:anchorId="3A1E9199" wp14:editId="41C47A44">
                <wp:simplePos x="0" y="0"/>
                <wp:positionH relativeFrom="column">
                  <wp:posOffset>1229083</wp:posOffset>
                </wp:positionH>
                <wp:positionV relativeFrom="paragraph">
                  <wp:posOffset>1196447</wp:posOffset>
                </wp:positionV>
                <wp:extent cx="290007" cy="270581"/>
                <wp:effectExtent l="0" t="0" r="15240" b="72390"/>
                <wp:wrapNone/>
                <wp:docPr id="8"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007" cy="270581"/>
                        </a:xfrm>
                        <a:prstGeom prst="wedgeEllipseCallout">
                          <a:avLst>
                            <a:gd name="adj1" fmla="val -43796"/>
                            <a:gd name="adj2" fmla="val 61722"/>
                          </a:avLst>
                        </a:prstGeom>
                        <a:solidFill>
                          <a:srgbClr val="FFFF00"/>
                        </a:solidFill>
                        <a:ln w="6350">
                          <a:solidFill>
                            <a:schemeClr val="tx1">
                              <a:lumMod val="100000"/>
                              <a:lumOff val="0"/>
                            </a:schemeClr>
                          </a:solidFill>
                          <a:miter lim="800000"/>
                          <a:headEnd/>
                          <a:tailEnd/>
                        </a:ln>
                      </wps:spPr>
                      <wps:txbx>
                        <w:txbxContent>
                          <w:p w14:paraId="15422C81" w14:textId="77777777" w:rsidR="00AB12DC" w:rsidRPr="00DC686E" w:rsidRDefault="00AB12DC" w:rsidP="00DC686E">
                            <w:pPr>
                              <w:rPr>
                                <w:sz w:val="16"/>
                                <w:szCs w:val="16"/>
                              </w:rPr>
                            </w:pPr>
                            <w:r>
                              <w:rPr>
                                <w:sz w:val="16"/>
                                <w:szCs w:val="16"/>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1E9199" id="_x0000_s1067" type="#_x0000_t63" style="position:absolute;margin-left:96.8pt;margin-top:94.2pt;width:22.85pt;height:21.3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" adj="1340,24132" fillcolor="yellow" strokecolor="black [3213]" strokeweight=".5pt">
                <v:textbox>
                  <w:txbxContent>
                    <w:p w14:paraId="15422C81" w14:textId="77777777" w:rsidR="00AB12DC" w:rsidRPr="00DC686E" w:rsidRDefault="00AB12DC" w:rsidP="00DC686E">
                      <w:pPr>
                        <w:rPr>
                          <w:sz w:val="16"/>
                          <w:szCs w:val="16"/>
                        </w:rPr>
                      </w:pPr>
                      <w:r>
                        <w:rPr>
                          <w:sz w:val="16"/>
                          <w:szCs w:val="16"/>
                        </w:rPr>
                        <w:t>2</w:t>
                      </w:r>
                    </w:p>
                  </w:txbxContent>
                </v:textbox>
              </v:shape>
            </w:pict>
          </mc:Fallback>
        </mc:AlternateContent>
      </w:r>
      <w:r w:rsidR="00DC686E" w:rsidRPr="009D1BFA">
        <w:rPr>
          <w:rFonts w:ascii="Arial" w:hAnsi="Arial" w:cs="Arial"/>
          <w:noProof/>
        </w:rPr>
        <mc:AlternateContent>
          <mc:Choice Requires="wps">
            <w:drawing>
              <wp:anchor distT="0" distB="0" distL="114300" distR="114300" simplePos="0" relativeHeight="251668480" behindDoc="0" locked="0" layoutInCell="1" allowOverlap="1" wp14:anchorId="29935AD2" wp14:editId="150FF525">
                <wp:simplePos x="0" y="0"/>
                <wp:positionH relativeFrom="column">
                  <wp:posOffset>1218743</wp:posOffset>
                </wp:positionH>
                <wp:positionV relativeFrom="paragraph">
                  <wp:posOffset>670891</wp:posOffset>
                </wp:positionV>
                <wp:extent cx="290007" cy="270581"/>
                <wp:effectExtent l="0" t="0" r="15240" b="72390"/>
                <wp:wrapNone/>
                <wp:docPr id="60"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007" cy="270581"/>
                        </a:xfrm>
                        <a:prstGeom prst="wedgeEllipseCallout">
                          <a:avLst>
                            <a:gd name="adj1" fmla="val -43796"/>
                            <a:gd name="adj2" fmla="val 61722"/>
                          </a:avLst>
                        </a:prstGeom>
                        <a:solidFill>
                          <a:srgbClr val="FFFF00"/>
                        </a:solidFill>
                        <a:ln w="6350">
                          <a:solidFill>
                            <a:schemeClr val="tx1">
                              <a:lumMod val="100000"/>
                              <a:lumOff val="0"/>
                            </a:schemeClr>
                          </a:solidFill>
                          <a:miter lim="800000"/>
                          <a:headEnd/>
                          <a:tailEnd/>
                        </a:ln>
                      </wps:spPr>
                      <wps:txbx>
                        <w:txbxContent>
                          <w:p w14:paraId="1976AB96" w14:textId="77777777" w:rsidR="00AB12DC" w:rsidRPr="00DC686E" w:rsidRDefault="00AB12DC" w:rsidP="009E732D">
                            <w:pPr>
                              <w:rPr>
                                <w:sz w:val="16"/>
                                <w:szCs w:val="16"/>
                              </w:rPr>
                            </w:pPr>
                            <w:r>
                              <w:rPr>
                                <w:sz w:val="16"/>
                                <w:szCs w:val="16"/>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935AD2" id="_x0000_s1068" type="#_x0000_t63" style="position:absolute;margin-left:95.95pt;margin-top:52.85pt;width:22.85pt;height:21.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" adj="1340,24132" fillcolor="yellow" strokecolor="black [3213]" strokeweight=".5pt">
                <v:textbox>
                  <w:txbxContent>
                    <w:p w14:paraId="1976AB96" w14:textId="77777777" w:rsidR="00AB12DC" w:rsidRPr="00DC686E" w:rsidRDefault="00AB12DC" w:rsidP="009E732D">
                      <w:pPr>
                        <w:rPr>
                          <w:sz w:val="16"/>
                          <w:szCs w:val="16"/>
                        </w:rPr>
                      </w:pPr>
                      <w:r>
                        <w:rPr>
                          <w:sz w:val="16"/>
                          <w:szCs w:val="16"/>
                        </w:rPr>
                        <w:t>1</w:t>
                      </w:r>
                    </w:p>
                  </w:txbxContent>
                </v:textbox>
              </v:shape>
            </w:pict>
          </mc:Fallback>
        </mc:AlternateContent>
      </w:r>
      <w:r w:rsidR="00F56DA8" w:rsidRPr="009D1BFA">
        <w:rPr>
          <w:rFonts w:ascii="Arial" w:hAnsi="Arial" w:cs="Arial"/>
        </w:rPr>
        <w:t xml:space="preserve"> </w:t>
      </w:r>
      <w:r w:rsidR="00F56DA8" w:rsidRPr="009D1BFA">
        <w:rPr>
          <w:rFonts w:ascii="Arial" w:hAnsi="Arial" w:cs="Arial"/>
          <w:noProof/>
        </w:rPr>
        <w:drawing>
          <wp:inline distT="0" distB="0" distL="0" distR="0" wp14:anchorId="203C5187" wp14:editId="45106DA7">
            <wp:extent cx="5579745" cy="4311438"/>
            <wp:effectExtent l="19050" t="0" r="1905" b="0"/>
            <wp:docPr id="34" name="Bil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srcRect/>
                    <a:stretch>
                      <a:fillRect/>
                    </a:stretch>
                  </pic:blipFill>
                  <pic:spPr bwMode="auto">
                    <a:xfrm>
                      <a:off x="0" y="0"/>
                      <a:ext cx="5579745" cy="4311438"/>
                    </a:xfrm>
                    <a:prstGeom prst="rect">
                      <a:avLst/>
                    </a:prstGeom>
                    <a:noFill/>
                    <a:ln w="9525">
                      <a:noFill/>
                      <a:miter lim="800000"/>
                      <a:headEnd/>
                      <a:tailEnd/>
                    </a:ln>
                  </pic:spPr>
                </pic:pic>
              </a:graphicData>
            </a:graphic>
          </wp:inline>
        </w:drawing>
      </w:r>
    </w:p>
    <w:p w14:paraId="58349959" w14:textId="77777777" w:rsidR="00531B1B" w:rsidRPr="009D1BFA" w:rsidRDefault="00531B1B" w:rsidP="009E732D">
      <w:pPr>
        <w:rPr>
          <w:rFonts w:ascii="Arial" w:hAnsi="Arial" w:cs="Arial"/>
        </w:rPr>
      </w:pPr>
    </w:p>
    <w:p w14:paraId="74EBD534" w14:textId="77777777" w:rsidR="00531B1B" w:rsidRPr="009D1BFA" w:rsidRDefault="00531B1B" w:rsidP="00EA517E">
      <w:pPr>
        <w:pStyle w:val="Listeavsnitt"/>
        <w:numPr>
          <w:ilvl w:val="0"/>
          <w:numId w:val="3"/>
        </w:numPr>
        <w:rPr>
          <w:rFonts w:ascii="Arial" w:hAnsi="Arial" w:cs="Arial"/>
        </w:rPr>
      </w:pPr>
      <w:r w:rsidRPr="009D1BFA">
        <w:rPr>
          <w:rFonts w:ascii="Arial" w:hAnsi="Arial" w:cs="Arial"/>
        </w:rPr>
        <w:t>Klikk på pilen bak navn på hovedarkiv.</w:t>
      </w:r>
    </w:p>
    <w:p w14:paraId="165F1EFC" w14:textId="77777777" w:rsidR="00531B1B" w:rsidRPr="009D1BFA" w:rsidRDefault="00531B1B" w:rsidP="00EA517E">
      <w:pPr>
        <w:pStyle w:val="Listeavsnitt"/>
        <w:numPr>
          <w:ilvl w:val="0"/>
          <w:numId w:val="3"/>
        </w:numPr>
        <w:rPr>
          <w:rFonts w:ascii="Arial" w:hAnsi="Arial" w:cs="Arial"/>
        </w:rPr>
      </w:pPr>
      <w:r w:rsidRPr="009D1BFA">
        <w:rPr>
          <w:rFonts w:ascii="Arial" w:hAnsi="Arial" w:cs="Arial"/>
        </w:rPr>
        <w:t>Under hovedarkiv navn, klikker du på plusstegnet for å opprette ny arkivdel.</w:t>
      </w:r>
    </w:p>
    <w:p w14:paraId="5A345D05" w14:textId="77777777" w:rsidR="00531B1B" w:rsidRPr="009D1BFA" w:rsidRDefault="00531B1B" w:rsidP="00EA517E">
      <w:pPr>
        <w:pStyle w:val="Listeavsnitt"/>
        <w:numPr>
          <w:ilvl w:val="0"/>
          <w:numId w:val="3"/>
        </w:numPr>
        <w:rPr>
          <w:rFonts w:ascii="Arial" w:hAnsi="Arial" w:cs="Arial"/>
        </w:rPr>
      </w:pPr>
      <w:r w:rsidRPr="009D1BFA">
        <w:rPr>
          <w:rFonts w:ascii="Arial" w:hAnsi="Arial" w:cs="Arial"/>
        </w:rPr>
        <w:t xml:space="preserve">Marker en av arkivdelene som er opprettet og klikk på </w:t>
      </w:r>
      <w:r w:rsidRPr="009D1BFA">
        <w:rPr>
          <w:rFonts w:ascii="Arial" w:hAnsi="Arial" w:cs="Arial"/>
          <w:i/>
        </w:rPr>
        <w:t>Endre</w:t>
      </w:r>
      <w:r w:rsidRPr="009D1BFA">
        <w:rPr>
          <w:rFonts w:ascii="Arial" w:hAnsi="Arial" w:cs="Arial"/>
        </w:rPr>
        <w:t>, dette gir tilgang til å endre/redigere arkivdelens spesifikasjon.</w:t>
      </w:r>
    </w:p>
    <w:p w14:paraId="25E180DA" w14:textId="77777777" w:rsidR="00E30464" w:rsidRPr="009D1BFA" w:rsidRDefault="00E30464" w:rsidP="00EA517E">
      <w:pPr>
        <w:pStyle w:val="Listeavsnitt"/>
        <w:numPr>
          <w:ilvl w:val="0"/>
          <w:numId w:val="3"/>
        </w:numPr>
        <w:rPr>
          <w:rFonts w:ascii="Arial" w:hAnsi="Arial" w:cs="Arial"/>
        </w:rPr>
      </w:pPr>
      <w:r w:rsidRPr="009D1BFA">
        <w:rPr>
          <w:rFonts w:ascii="Arial" w:hAnsi="Arial" w:cs="Arial"/>
        </w:rPr>
        <w:t>Knapper for å:</w:t>
      </w:r>
    </w:p>
    <w:p w14:paraId="57190495" w14:textId="77777777" w:rsidR="00E30464" w:rsidRPr="009D1BFA" w:rsidRDefault="00E30464" w:rsidP="00EA517E">
      <w:pPr>
        <w:pStyle w:val="Listeavsnitt"/>
        <w:numPr>
          <w:ilvl w:val="1"/>
          <w:numId w:val="3"/>
        </w:numPr>
        <w:rPr>
          <w:rFonts w:ascii="Arial" w:hAnsi="Arial" w:cs="Arial"/>
        </w:rPr>
      </w:pPr>
      <w:r w:rsidRPr="009D1BFA">
        <w:rPr>
          <w:rFonts w:ascii="Arial" w:hAnsi="Arial" w:cs="Arial"/>
        </w:rPr>
        <w:t>Avslutte arkivdel</w:t>
      </w:r>
    </w:p>
    <w:p w14:paraId="75D1BCB7" w14:textId="77777777" w:rsidR="00E30464" w:rsidRPr="009D1BFA" w:rsidRDefault="00E30464" w:rsidP="00EA517E">
      <w:pPr>
        <w:pStyle w:val="Listeavsnitt"/>
        <w:numPr>
          <w:ilvl w:val="1"/>
          <w:numId w:val="3"/>
        </w:numPr>
        <w:rPr>
          <w:rFonts w:ascii="Arial" w:hAnsi="Arial" w:cs="Arial"/>
        </w:rPr>
      </w:pPr>
      <w:r w:rsidRPr="009D1BFA">
        <w:rPr>
          <w:rFonts w:ascii="Arial" w:hAnsi="Arial" w:cs="Arial"/>
        </w:rPr>
        <w:t>Periodisere arkivdel</w:t>
      </w:r>
    </w:p>
    <w:p w14:paraId="0A41AA9A" w14:textId="77777777" w:rsidR="00E31A43" w:rsidRPr="009D1BFA" w:rsidRDefault="00E31A43" w:rsidP="00E31A43">
      <w:pPr>
        <w:pStyle w:val="Listeavsnitt"/>
        <w:numPr>
          <w:ilvl w:val="0"/>
          <w:numId w:val="3"/>
        </w:numPr>
        <w:rPr>
          <w:rFonts w:ascii="Arial" w:hAnsi="Arial" w:cs="Arial"/>
        </w:rPr>
      </w:pPr>
      <w:r w:rsidRPr="009D1BFA">
        <w:rPr>
          <w:rFonts w:ascii="Arial" w:hAnsi="Arial" w:cs="Arial"/>
        </w:rPr>
        <w:t>Funksjonen brukes kun av tekniske konsulenter og den brukes når man skal opprette nytt arkiv.</w:t>
      </w:r>
    </w:p>
    <w:p w14:paraId="143A7BA3" w14:textId="77777777" w:rsidR="00E30464" w:rsidRPr="009D1BFA" w:rsidRDefault="00E30464" w:rsidP="00E30464">
      <w:pPr>
        <w:rPr>
          <w:rFonts w:ascii="Arial" w:hAnsi="Arial" w:cs="Arial"/>
          <w:b/>
        </w:rPr>
      </w:pPr>
    </w:p>
    <w:p w14:paraId="22A5DDB4" w14:textId="77777777" w:rsidR="00E30464" w:rsidRPr="009D1BFA" w:rsidRDefault="00E30464" w:rsidP="00E30464">
      <w:pPr>
        <w:rPr>
          <w:rFonts w:ascii="Arial" w:hAnsi="Arial" w:cs="Arial"/>
          <w:b/>
        </w:rPr>
      </w:pPr>
    </w:p>
    <w:p w14:paraId="503712CA" w14:textId="77777777" w:rsidR="00E31A43" w:rsidRPr="009D1BFA" w:rsidRDefault="00E31A43" w:rsidP="00E30464">
      <w:pPr>
        <w:rPr>
          <w:rFonts w:ascii="Arial" w:hAnsi="Arial" w:cs="Arial"/>
          <w:b/>
        </w:rPr>
      </w:pPr>
    </w:p>
    <w:p w14:paraId="6BD8A566" w14:textId="77777777" w:rsidR="00E31A43" w:rsidRPr="009D1BFA" w:rsidRDefault="00E31A43" w:rsidP="00E30464">
      <w:pPr>
        <w:rPr>
          <w:rFonts w:ascii="Arial" w:hAnsi="Arial" w:cs="Arial"/>
          <w:b/>
        </w:rPr>
      </w:pPr>
    </w:p>
    <w:p w14:paraId="714E27F9" w14:textId="77777777" w:rsidR="00E31A43" w:rsidRPr="009D1BFA" w:rsidRDefault="00E31A43" w:rsidP="00E30464">
      <w:pPr>
        <w:rPr>
          <w:rFonts w:ascii="Arial" w:hAnsi="Arial" w:cs="Arial"/>
          <w:b/>
        </w:rPr>
      </w:pPr>
    </w:p>
    <w:p w14:paraId="5E606747" w14:textId="77777777" w:rsidR="00E31A43" w:rsidRPr="009D1BFA" w:rsidRDefault="00E31A43" w:rsidP="00E30464">
      <w:pPr>
        <w:rPr>
          <w:rFonts w:ascii="Arial" w:hAnsi="Arial" w:cs="Arial"/>
          <w:b/>
        </w:rPr>
      </w:pPr>
    </w:p>
    <w:p w14:paraId="3366F752" w14:textId="77777777" w:rsidR="00E31A43" w:rsidRPr="009D1BFA" w:rsidRDefault="00E31A43" w:rsidP="00E30464">
      <w:pPr>
        <w:rPr>
          <w:rFonts w:ascii="Arial" w:hAnsi="Arial" w:cs="Arial"/>
          <w:b/>
        </w:rPr>
      </w:pPr>
    </w:p>
    <w:p w14:paraId="102AC72E" w14:textId="77777777" w:rsidR="00E31A43" w:rsidRPr="009D1BFA" w:rsidRDefault="00E31A43" w:rsidP="00E30464">
      <w:pPr>
        <w:rPr>
          <w:rFonts w:ascii="Arial" w:hAnsi="Arial" w:cs="Arial"/>
          <w:b/>
        </w:rPr>
      </w:pPr>
    </w:p>
    <w:p w14:paraId="5427E0A3" w14:textId="77777777" w:rsidR="00E31A43" w:rsidRPr="009D1BFA" w:rsidRDefault="00E31A43" w:rsidP="00E30464">
      <w:pPr>
        <w:rPr>
          <w:rFonts w:ascii="Arial" w:hAnsi="Arial" w:cs="Arial"/>
          <w:b/>
        </w:rPr>
      </w:pPr>
    </w:p>
    <w:p w14:paraId="18E1BE82" w14:textId="77777777" w:rsidR="00E31A43" w:rsidRPr="009D1BFA" w:rsidRDefault="00E31A43" w:rsidP="00E30464">
      <w:pPr>
        <w:rPr>
          <w:rFonts w:ascii="Arial" w:hAnsi="Arial" w:cs="Arial"/>
          <w:b/>
        </w:rPr>
      </w:pPr>
    </w:p>
    <w:p w14:paraId="27564D48" w14:textId="77777777" w:rsidR="00E31A43" w:rsidRPr="009D1BFA" w:rsidRDefault="00E31A43" w:rsidP="00E30464">
      <w:pPr>
        <w:rPr>
          <w:rFonts w:ascii="Arial" w:hAnsi="Arial" w:cs="Arial"/>
          <w:b/>
        </w:rPr>
      </w:pPr>
    </w:p>
    <w:p w14:paraId="6FAE9724" w14:textId="77777777" w:rsidR="00E9394A" w:rsidRPr="009D1BFA" w:rsidRDefault="00E9394A" w:rsidP="00E30464">
      <w:pPr>
        <w:rPr>
          <w:rFonts w:ascii="Arial" w:hAnsi="Arial" w:cs="Arial"/>
          <w:b/>
        </w:rPr>
      </w:pPr>
    </w:p>
    <w:p w14:paraId="17E93C16" w14:textId="77777777" w:rsidR="00E9394A" w:rsidRPr="009D1BFA" w:rsidRDefault="00E9394A" w:rsidP="00E30464">
      <w:pPr>
        <w:rPr>
          <w:rFonts w:ascii="Arial" w:hAnsi="Arial" w:cs="Arial"/>
          <w:b/>
        </w:rPr>
      </w:pPr>
    </w:p>
    <w:p w14:paraId="69B2E325" w14:textId="77777777" w:rsidR="00E9394A" w:rsidRPr="009D1BFA" w:rsidRDefault="00E9394A" w:rsidP="00E30464">
      <w:pPr>
        <w:rPr>
          <w:rFonts w:ascii="Arial" w:hAnsi="Arial" w:cs="Arial"/>
          <w:b/>
        </w:rPr>
      </w:pPr>
    </w:p>
    <w:p w14:paraId="0EC0E367" w14:textId="77777777" w:rsidR="00E9394A" w:rsidRPr="009D1BFA" w:rsidRDefault="00E9394A" w:rsidP="00E30464">
      <w:pPr>
        <w:rPr>
          <w:rFonts w:ascii="Arial" w:hAnsi="Arial" w:cs="Arial"/>
          <w:b/>
        </w:rPr>
      </w:pPr>
    </w:p>
    <w:p w14:paraId="18E09B8B" w14:textId="77777777" w:rsidR="00E9394A" w:rsidRPr="009D1BFA" w:rsidRDefault="00E9394A" w:rsidP="00E30464">
      <w:pPr>
        <w:rPr>
          <w:rFonts w:ascii="Arial" w:hAnsi="Arial" w:cs="Arial"/>
          <w:b/>
        </w:rPr>
      </w:pPr>
    </w:p>
    <w:p w14:paraId="3B7DB2AF" w14:textId="77777777" w:rsidR="00433B19" w:rsidRPr="009D1BFA" w:rsidRDefault="00433B19" w:rsidP="00433B19">
      <w:pPr>
        <w:pStyle w:val="Overskrift3"/>
      </w:pPr>
      <w:bookmarkStart w:id="15" w:name="_Toc512243103"/>
      <w:r w:rsidRPr="009D1BFA">
        <w:lastRenderedPageBreak/>
        <w:t>3.2.0 Feltforklaring – arkivdel</w:t>
      </w:r>
      <w:bookmarkEnd w:id="15"/>
    </w:p>
    <w:p w14:paraId="603CA8F5" w14:textId="77777777" w:rsidR="00433B19" w:rsidRPr="009D1BFA" w:rsidRDefault="00433B19" w:rsidP="00433B19">
      <w:pPr>
        <w:rPr>
          <w:rFonts w:ascii="Arial" w:hAnsi="Arial" w:cs="Arial"/>
        </w:rPr>
      </w:pPr>
    </w:p>
    <w:p w14:paraId="122AA07D" w14:textId="77777777" w:rsidR="00433B19" w:rsidRPr="009D1BFA" w:rsidRDefault="00DC686E" w:rsidP="00433B19">
      <w:pPr>
        <w:jc w:val="center"/>
        <w:rPr>
          <w:rFonts w:ascii="Arial" w:hAnsi="Arial" w:cs="Arial"/>
        </w:rPr>
      </w:pPr>
      <w:r w:rsidRPr="009D1BFA">
        <w:rPr>
          <w:rFonts w:ascii="Arial" w:hAnsi="Arial" w:cs="Arial"/>
          <w:noProof/>
        </w:rPr>
        <w:drawing>
          <wp:inline distT="0" distB="0" distL="0" distR="0" wp14:anchorId="224B6FB2" wp14:editId="4308B2D7">
            <wp:extent cx="4964806" cy="3741544"/>
            <wp:effectExtent l="0" t="0" r="762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974550" cy="3748887"/>
                    </a:xfrm>
                    <a:prstGeom prst="rect">
                      <a:avLst/>
                    </a:prstGeom>
                  </pic:spPr>
                </pic:pic>
              </a:graphicData>
            </a:graphic>
          </wp:inline>
        </w:drawing>
      </w:r>
    </w:p>
    <w:p w14:paraId="085B9AF4" w14:textId="77777777" w:rsidR="00433B19" w:rsidRPr="009D1BFA" w:rsidRDefault="00433B19" w:rsidP="00433B19">
      <w:pPr>
        <w:rPr>
          <w:rFonts w:ascii="Arial" w:hAnsi="Arial" w:cs="Arial"/>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48"/>
        <w:gridCol w:w="6855"/>
      </w:tblGrid>
      <w:tr w:rsidR="00433B19" w:rsidRPr="009D1BFA" w14:paraId="20A80519" w14:textId="77777777" w:rsidTr="00100225">
        <w:tc>
          <w:tcPr>
            <w:tcW w:w="2148" w:type="dxa"/>
            <w:tcBorders>
              <w:right w:val="single" w:sz="4" w:space="0" w:color="auto"/>
            </w:tcBorders>
          </w:tcPr>
          <w:p w14:paraId="3D543751" w14:textId="77777777" w:rsidR="00433B19" w:rsidRPr="009D1BFA" w:rsidRDefault="00433B19" w:rsidP="003E6555">
            <w:pPr>
              <w:rPr>
                <w:rFonts w:ascii="Arial" w:hAnsi="Arial" w:cs="Arial"/>
                <w:b/>
              </w:rPr>
            </w:pPr>
            <w:r w:rsidRPr="009D1BFA">
              <w:rPr>
                <w:rFonts w:ascii="Arial" w:hAnsi="Arial" w:cs="Arial"/>
                <w:b/>
              </w:rPr>
              <w:t>Tittel</w:t>
            </w:r>
          </w:p>
        </w:tc>
        <w:tc>
          <w:tcPr>
            <w:tcW w:w="6855" w:type="dxa"/>
            <w:tcBorders>
              <w:left w:val="single" w:sz="4" w:space="0" w:color="auto"/>
            </w:tcBorders>
          </w:tcPr>
          <w:p w14:paraId="62DAEC80" w14:textId="77777777" w:rsidR="00433B19" w:rsidRPr="009D1BFA" w:rsidRDefault="00433B19" w:rsidP="003E6555">
            <w:pPr>
              <w:rPr>
                <w:rFonts w:ascii="Arial" w:hAnsi="Arial" w:cs="Arial"/>
              </w:rPr>
            </w:pPr>
            <w:r w:rsidRPr="009D1BFA">
              <w:rPr>
                <w:rFonts w:ascii="Arial" w:hAnsi="Arial" w:cs="Arial"/>
              </w:rPr>
              <w:t>I feltet navner du</w:t>
            </w:r>
            <w:r w:rsidR="003E6555" w:rsidRPr="009D1BFA">
              <w:rPr>
                <w:rFonts w:ascii="Arial" w:hAnsi="Arial" w:cs="Arial"/>
              </w:rPr>
              <w:t xml:space="preserve"> arkivdelen</w:t>
            </w:r>
            <w:r w:rsidRPr="009D1BFA">
              <w:rPr>
                <w:rFonts w:ascii="Arial" w:hAnsi="Arial" w:cs="Arial"/>
              </w:rPr>
              <w:t>, dette er feltet du vil se når du senere skal velge arkiv</w:t>
            </w:r>
            <w:r w:rsidR="003E6555" w:rsidRPr="009D1BFA">
              <w:rPr>
                <w:rFonts w:ascii="Arial" w:hAnsi="Arial" w:cs="Arial"/>
              </w:rPr>
              <w:t>del</w:t>
            </w:r>
            <w:r w:rsidRPr="009D1BFA">
              <w:rPr>
                <w:rFonts w:ascii="Arial" w:hAnsi="Arial" w:cs="Arial"/>
              </w:rPr>
              <w:t xml:space="preserve"> du skal arbeid med.</w:t>
            </w:r>
          </w:p>
          <w:p w14:paraId="03AFCEAF" w14:textId="77777777" w:rsidR="003E6555" w:rsidRPr="009D1BFA" w:rsidRDefault="003E6555" w:rsidP="003E6555">
            <w:pPr>
              <w:rPr>
                <w:rFonts w:ascii="Arial" w:hAnsi="Arial" w:cs="Arial"/>
              </w:rPr>
            </w:pPr>
            <w:r w:rsidRPr="009D1BFA">
              <w:rPr>
                <w:rFonts w:ascii="Arial" w:hAnsi="Arial" w:cs="Arial"/>
              </w:rPr>
              <w:t>Dere står fritt til selv å bestemme navn på arkivdelen, for eksempel navnet på fagsystemet som arkivdelen er knyttet mot eller fagområdet (pleie- og omsorg).</w:t>
            </w:r>
          </w:p>
          <w:p w14:paraId="0A98BD6F" w14:textId="77777777" w:rsidR="00433B19" w:rsidRPr="009D1BFA" w:rsidRDefault="00433B19" w:rsidP="003E6555">
            <w:pPr>
              <w:rPr>
                <w:rFonts w:ascii="Arial" w:hAnsi="Arial" w:cs="Arial"/>
              </w:rPr>
            </w:pPr>
          </w:p>
        </w:tc>
      </w:tr>
      <w:tr w:rsidR="00433B19" w:rsidRPr="009D1BFA" w14:paraId="05E67A10" w14:textId="77777777" w:rsidTr="00100225">
        <w:tc>
          <w:tcPr>
            <w:tcW w:w="2148" w:type="dxa"/>
            <w:tcBorders>
              <w:right w:val="single" w:sz="4" w:space="0" w:color="auto"/>
            </w:tcBorders>
          </w:tcPr>
          <w:p w14:paraId="68D84547" w14:textId="77777777" w:rsidR="00433B19" w:rsidRPr="009D1BFA" w:rsidRDefault="00433B19" w:rsidP="003E6555">
            <w:pPr>
              <w:rPr>
                <w:rFonts w:ascii="Arial" w:hAnsi="Arial" w:cs="Arial"/>
                <w:b/>
              </w:rPr>
            </w:pPr>
            <w:r w:rsidRPr="009D1BFA">
              <w:rPr>
                <w:rFonts w:ascii="Arial" w:hAnsi="Arial" w:cs="Arial"/>
                <w:b/>
              </w:rPr>
              <w:t>Beskrivelse</w:t>
            </w:r>
          </w:p>
        </w:tc>
        <w:tc>
          <w:tcPr>
            <w:tcW w:w="6855" w:type="dxa"/>
            <w:tcBorders>
              <w:left w:val="single" w:sz="4" w:space="0" w:color="auto"/>
            </w:tcBorders>
          </w:tcPr>
          <w:p w14:paraId="4BE6B3A5" w14:textId="77777777" w:rsidR="00433B19" w:rsidRPr="009D1BFA" w:rsidRDefault="00433B19" w:rsidP="003E6555">
            <w:pPr>
              <w:rPr>
                <w:rFonts w:ascii="Arial" w:hAnsi="Arial" w:cs="Arial"/>
              </w:rPr>
            </w:pPr>
            <w:r w:rsidRPr="009D1BFA">
              <w:rPr>
                <w:rFonts w:ascii="Arial" w:hAnsi="Arial" w:cs="Arial"/>
              </w:rPr>
              <w:t>Friteks</w:t>
            </w:r>
            <w:r w:rsidR="003E6555" w:rsidRPr="009D1BFA">
              <w:rPr>
                <w:rFonts w:ascii="Arial" w:hAnsi="Arial" w:cs="Arial"/>
              </w:rPr>
              <w:t>tfelt for beskrivelse av arkivdelen</w:t>
            </w:r>
            <w:r w:rsidRPr="009D1BFA">
              <w:rPr>
                <w:rFonts w:ascii="Arial" w:hAnsi="Arial" w:cs="Arial"/>
              </w:rPr>
              <w:t>. Feltet er ikke obligatorisk.</w:t>
            </w:r>
          </w:p>
          <w:p w14:paraId="6C86AEA2" w14:textId="77777777" w:rsidR="00433B19" w:rsidRPr="009D1BFA" w:rsidRDefault="00433B19" w:rsidP="003E6555">
            <w:pPr>
              <w:rPr>
                <w:rFonts w:ascii="Arial" w:hAnsi="Arial" w:cs="Arial"/>
              </w:rPr>
            </w:pPr>
          </w:p>
        </w:tc>
      </w:tr>
      <w:tr w:rsidR="00433B19" w:rsidRPr="009D1BFA" w14:paraId="20C17264" w14:textId="77777777" w:rsidTr="00100225">
        <w:tc>
          <w:tcPr>
            <w:tcW w:w="2148" w:type="dxa"/>
            <w:tcBorders>
              <w:right w:val="single" w:sz="4" w:space="0" w:color="auto"/>
            </w:tcBorders>
          </w:tcPr>
          <w:p w14:paraId="75E55901" w14:textId="77777777" w:rsidR="00433B19" w:rsidRPr="009D1BFA" w:rsidRDefault="00433B19" w:rsidP="003E6555">
            <w:pPr>
              <w:rPr>
                <w:rFonts w:ascii="Arial" w:hAnsi="Arial" w:cs="Arial"/>
                <w:b/>
              </w:rPr>
            </w:pPr>
            <w:r w:rsidRPr="009D1BFA">
              <w:rPr>
                <w:rFonts w:ascii="Arial" w:hAnsi="Arial" w:cs="Arial"/>
                <w:b/>
              </w:rPr>
              <w:t>Opprettet den</w:t>
            </w:r>
          </w:p>
        </w:tc>
        <w:tc>
          <w:tcPr>
            <w:tcW w:w="6855" w:type="dxa"/>
            <w:tcBorders>
              <w:left w:val="single" w:sz="4" w:space="0" w:color="auto"/>
            </w:tcBorders>
          </w:tcPr>
          <w:p w14:paraId="7A94671B" w14:textId="77777777" w:rsidR="00433B19" w:rsidRPr="009D1BFA" w:rsidRDefault="00433B19" w:rsidP="003E6555">
            <w:pPr>
              <w:rPr>
                <w:rFonts w:ascii="Arial" w:hAnsi="Arial" w:cs="Arial"/>
              </w:rPr>
            </w:pPr>
            <w:r w:rsidRPr="009D1BFA">
              <w:rPr>
                <w:rFonts w:ascii="Arial" w:hAnsi="Arial" w:cs="Arial"/>
              </w:rPr>
              <w:t xml:space="preserve">Dato </w:t>
            </w:r>
            <w:r w:rsidR="003E6555" w:rsidRPr="009D1BFA">
              <w:rPr>
                <w:rFonts w:ascii="Arial" w:hAnsi="Arial" w:cs="Arial"/>
              </w:rPr>
              <w:t xml:space="preserve">og klokkeslett </w:t>
            </w:r>
            <w:r w:rsidRPr="009D1BFA">
              <w:rPr>
                <w:rFonts w:ascii="Arial" w:hAnsi="Arial" w:cs="Arial"/>
              </w:rPr>
              <w:t>for opprettelse av arkiv</w:t>
            </w:r>
            <w:r w:rsidR="003E6555" w:rsidRPr="009D1BFA">
              <w:rPr>
                <w:rFonts w:ascii="Arial" w:hAnsi="Arial" w:cs="Arial"/>
              </w:rPr>
              <w:t>delen</w:t>
            </w:r>
            <w:r w:rsidRPr="009D1BFA">
              <w:rPr>
                <w:rFonts w:ascii="Arial" w:hAnsi="Arial" w:cs="Arial"/>
              </w:rPr>
              <w:t>, n</w:t>
            </w:r>
            <w:r w:rsidR="003E6555" w:rsidRPr="009D1BFA">
              <w:rPr>
                <w:rFonts w:ascii="Arial" w:hAnsi="Arial" w:cs="Arial"/>
              </w:rPr>
              <w:t>avn på den som opprettet arkivdelen</w:t>
            </w:r>
            <w:r w:rsidRPr="009D1BFA">
              <w:rPr>
                <w:rFonts w:ascii="Arial" w:hAnsi="Arial" w:cs="Arial"/>
              </w:rPr>
              <w:t xml:space="preserve"> vil også vises.</w:t>
            </w:r>
          </w:p>
          <w:p w14:paraId="2A447ECE" w14:textId="77777777" w:rsidR="00433B19" w:rsidRPr="009D1BFA" w:rsidRDefault="00433B19" w:rsidP="003E6555">
            <w:pPr>
              <w:rPr>
                <w:rFonts w:ascii="Arial" w:hAnsi="Arial" w:cs="Arial"/>
              </w:rPr>
            </w:pPr>
          </w:p>
        </w:tc>
      </w:tr>
      <w:tr w:rsidR="00433B19" w:rsidRPr="009D1BFA" w14:paraId="683ADDCF" w14:textId="77777777" w:rsidTr="00100225">
        <w:tc>
          <w:tcPr>
            <w:tcW w:w="2148" w:type="dxa"/>
            <w:tcBorders>
              <w:right w:val="single" w:sz="4" w:space="0" w:color="auto"/>
            </w:tcBorders>
          </w:tcPr>
          <w:p w14:paraId="384E19BB" w14:textId="77777777" w:rsidR="00433B19" w:rsidRPr="009D1BFA" w:rsidRDefault="00433B19" w:rsidP="003E6555">
            <w:pPr>
              <w:rPr>
                <w:rFonts w:ascii="Arial" w:hAnsi="Arial" w:cs="Arial"/>
                <w:b/>
              </w:rPr>
            </w:pPr>
            <w:r w:rsidRPr="009D1BFA">
              <w:rPr>
                <w:rFonts w:ascii="Arial" w:hAnsi="Arial" w:cs="Arial"/>
                <w:b/>
              </w:rPr>
              <w:t>Avsluttet den</w:t>
            </w:r>
          </w:p>
        </w:tc>
        <w:tc>
          <w:tcPr>
            <w:tcW w:w="6855" w:type="dxa"/>
            <w:tcBorders>
              <w:left w:val="single" w:sz="4" w:space="0" w:color="auto"/>
            </w:tcBorders>
          </w:tcPr>
          <w:p w14:paraId="273DE5A4" w14:textId="77777777" w:rsidR="00433B19" w:rsidRPr="009D1BFA" w:rsidRDefault="00433B19" w:rsidP="003E6555">
            <w:pPr>
              <w:rPr>
                <w:rFonts w:ascii="Arial" w:hAnsi="Arial" w:cs="Arial"/>
              </w:rPr>
            </w:pPr>
            <w:r w:rsidRPr="009D1BFA">
              <w:rPr>
                <w:rFonts w:ascii="Arial" w:hAnsi="Arial" w:cs="Arial"/>
              </w:rPr>
              <w:t>Dato</w:t>
            </w:r>
            <w:r w:rsidR="003E6555" w:rsidRPr="009D1BFA">
              <w:rPr>
                <w:rFonts w:ascii="Arial" w:hAnsi="Arial" w:cs="Arial"/>
              </w:rPr>
              <w:t xml:space="preserve"> og klokkeslett</w:t>
            </w:r>
            <w:r w:rsidRPr="009D1BFA">
              <w:rPr>
                <w:rFonts w:ascii="Arial" w:hAnsi="Arial" w:cs="Arial"/>
              </w:rPr>
              <w:t xml:space="preserve"> for avslutning av arkiv</w:t>
            </w:r>
            <w:r w:rsidR="003E6555" w:rsidRPr="009D1BFA">
              <w:rPr>
                <w:rFonts w:ascii="Arial" w:hAnsi="Arial" w:cs="Arial"/>
              </w:rPr>
              <w:t>del</w:t>
            </w:r>
            <w:r w:rsidRPr="009D1BFA">
              <w:rPr>
                <w:rFonts w:ascii="Arial" w:hAnsi="Arial" w:cs="Arial"/>
              </w:rPr>
              <w:t xml:space="preserve">, navn på den som </w:t>
            </w:r>
            <w:r w:rsidR="003E6555" w:rsidRPr="009D1BFA">
              <w:rPr>
                <w:rFonts w:ascii="Arial" w:hAnsi="Arial" w:cs="Arial"/>
              </w:rPr>
              <w:t>avsluttet arkivdelen</w:t>
            </w:r>
            <w:r w:rsidRPr="009D1BFA">
              <w:rPr>
                <w:rFonts w:ascii="Arial" w:hAnsi="Arial" w:cs="Arial"/>
              </w:rPr>
              <w:t xml:space="preserve"> vil også vises.</w:t>
            </w:r>
          </w:p>
          <w:p w14:paraId="0C9F7BBB" w14:textId="77777777" w:rsidR="003E6555" w:rsidRPr="009D1BFA" w:rsidRDefault="003E6555" w:rsidP="003E6555">
            <w:pPr>
              <w:rPr>
                <w:rFonts w:ascii="Arial" w:hAnsi="Arial" w:cs="Arial"/>
              </w:rPr>
            </w:pPr>
          </w:p>
          <w:p w14:paraId="5D5A5C6B" w14:textId="77777777" w:rsidR="003E6555" w:rsidRPr="009D1BFA" w:rsidRDefault="003E6555" w:rsidP="003E6555">
            <w:pPr>
              <w:rPr>
                <w:rFonts w:ascii="Arial" w:hAnsi="Arial" w:cs="Arial"/>
                <w:u w:val="single"/>
              </w:rPr>
            </w:pPr>
            <w:r w:rsidRPr="009D1BFA">
              <w:rPr>
                <w:rFonts w:ascii="Arial" w:hAnsi="Arial" w:cs="Arial"/>
                <w:u w:val="single"/>
              </w:rPr>
              <w:t>NB! Når en arkivdel periodiseres blir den automatisk merket som avsluttet.</w:t>
            </w:r>
          </w:p>
          <w:p w14:paraId="6E986A82" w14:textId="77777777" w:rsidR="00433B19" w:rsidRPr="009D1BFA" w:rsidRDefault="00433B19" w:rsidP="003E6555">
            <w:pPr>
              <w:rPr>
                <w:rFonts w:ascii="Arial" w:hAnsi="Arial" w:cs="Arial"/>
              </w:rPr>
            </w:pPr>
          </w:p>
        </w:tc>
      </w:tr>
      <w:tr w:rsidR="00433B19" w:rsidRPr="009D1BFA" w14:paraId="56BC7553" w14:textId="77777777" w:rsidTr="00100225">
        <w:tc>
          <w:tcPr>
            <w:tcW w:w="2148" w:type="dxa"/>
            <w:tcBorders>
              <w:right w:val="single" w:sz="4" w:space="0" w:color="auto"/>
            </w:tcBorders>
          </w:tcPr>
          <w:p w14:paraId="355C2D49" w14:textId="77777777" w:rsidR="00433B19" w:rsidRPr="009D1BFA" w:rsidRDefault="00433B19" w:rsidP="003E6555">
            <w:pPr>
              <w:rPr>
                <w:rFonts w:ascii="Arial" w:hAnsi="Arial" w:cs="Arial"/>
                <w:b/>
              </w:rPr>
            </w:pPr>
            <w:r w:rsidRPr="009D1BFA">
              <w:rPr>
                <w:rFonts w:ascii="Arial" w:hAnsi="Arial" w:cs="Arial"/>
                <w:b/>
              </w:rPr>
              <w:t>Arkivstatus</w:t>
            </w:r>
          </w:p>
        </w:tc>
        <w:tc>
          <w:tcPr>
            <w:tcW w:w="6855" w:type="dxa"/>
            <w:tcBorders>
              <w:left w:val="single" w:sz="4" w:space="0" w:color="auto"/>
            </w:tcBorders>
          </w:tcPr>
          <w:p w14:paraId="2C421041" w14:textId="77777777" w:rsidR="00433B19" w:rsidRPr="009D1BFA" w:rsidRDefault="003E6555" w:rsidP="003E6555">
            <w:pPr>
              <w:rPr>
                <w:rFonts w:ascii="Arial" w:hAnsi="Arial" w:cs="Arial"/>
              </w:rPr>
            </w:pPr>
            <w:r w:rsidRPr="009D1BFA">
              <w:rPr>
                <w:rFonts w:ascii="Arial" w:hAnsi="Arial" w:cs="Arial"/>
              </w:rPr>
              <w:t>Viser arkivdelens</w:t>
            </w:r>
            <w:r w:rsidR="00433B19" w:rsidRPr="009D1BFA">
              <w:rPr>
                <w:rFonts w:ascii="Arial" w:hAnsi="Arial" w:cs="Arial"/>
              </w:rPr>
              <w:t xml:space="preserve"> status.</w:t>
            </w:r>
          </w:p>
          <w:p w14:paraId="7D765312" w14:textId="77777777" w:rsidR="003E6555" w:rsidRPr="009D1BFA" w:rsidRDefault="003E6555" w:rsidP="003E6555">
            <w:pPr>
              <w:rPr>
                <w:rFonts w:ascii="Arial" w:hAnsi="Arial" w:cs="Arial"/>
              </w:rPr>
            </w:pPr>
          </w:p>
          <w:p w14:paraId="3F5DC1FD" w14:textId="77777777" w:rsidR="003E6555" w:rsidRPr="009D1BFA" w:rsidRDefault="003E6555" w:rsidP="003E6555">
            <w:pPr>
              <w:rPr>
                <w:rFonts w:ascii="Arial" w:hAnsi="Arial" w:cs="Arial"/>
              </w:rPr>
            </w:pPr>
            <w:r w:rsidRPr="009D1BFA">
              <w:rPr>
                <w:rFonts w:ascii="Arial" w:hAnsi="Arial" w:cs="Arial"/>
              </w:rPr>
              <w:t>Gyldige verdier er Aktiv periode</w:t>
            </w:r>
            <w:r w:rsidR="00DC686E" w:rsidRPr="009D1BFA">
              <w:rPr>
                <w:rFonts w:ascii="Arial" w:hAnsi="Arial" w:cs="Arial"/>
              </w:rPr>
              <w:t xml:space="preserve"> eller Avsluttet periode</w:t>
            </w:r>
            <w:r w:rsidRPr="009D1BFA">
              <w:rPr>
                <w:rFonts w:ascii="Arial" w:hAnsi="Arial" w:cs="Arial"/>
              </w:rPr>
              <w:t>, og verdiene settes automatisk ved opprettet eller avsluttet arkivdel.</w:t>
            </w:r>
          </w:p>
          <w:p w14:paraId="0AE7E8D8" w14:textId="77777777" w:rsidR="003E6555" w:rsidRPr="009D1BFA" w:rsidRDefault="003E6555" w:rsidP="003E6555">
            <w:pPr>
              <w:rPr>
                <w:rFonts w:ascii="Arial" w:hAnsi="Arial" w:cs="Arial"/>
              </w:rPr>
            </w:pPr>
          </w:p>
          <w:p w14:paraId="7DDC6974" w14:textId="77777777" w:rsidR="003E6555" w:rsidRPr="009D1BFA" w:rsidRDefault="00061D6D" w:rsidP="003E6555">
            <w:pPr>
              <w:rPr>
                <w:rFonts w:ascii="Arial" w:hAnsi="Arial" w:cs="Arial"/>
              </w:rPr>
            </w:pPr>
            <w:r w:rsidRPr="009D1BFA">
              <w:rPr>
                <w:rFonts w:ascii="Arial" w:hAnsi="Arial" w:cs="Arial"/>
              </w:rPr>
              <w:t>Mykt periodeskille praktiseres i VSArkiv, og alle ikke avsluttede mapper blir med over til aktiv periode ved p</w:t>
            </w:r>
            <w:r w:rsidR="00DC686E" w:rsidRPr="009D1BFA">
              <w:rPr>
                <w:rFonts w:ascii="Arial" w:hAnsi="Arial" w:cs="Arial"/>
              </w:rPr>
              <w:t xml:space="preserve">eriodisering. Det vil si at en </w:t>
            </w:r>
            <w:r w:rsidRPr="009D1BFA">
              <w:rPr>
                <w:rFonts w:ascii="Arial" w:hAnsi="Arial" w:cs="Arial"/>
              </w:rPr>
              <w:t>overlappingsperiode ville vært gjeldene bare når periodisering kjøres, og i dette tidsrommet (sekunder/minutter) blir både avsluttet og aktiv arkivdel sperret for arkivering.</w:t>
            </w:r>
          </w:p>
          <w:p w14:paraId="0BC66FD2" w14:textId="77777777" w:rsidR="00433B19" w:rsidRPr="009D1BFA" w:rsidRDefault="00433B19" w:rsidP="003E6555">
            <w:pPr>
              <w:rPr>
                <w:rFonts w:ascii="Arial" w:hAnsi="Arial" w:cs="Arial"/>
              </w:rPr>
            </w:pPr>
          </w:p>
        </w:tc>
      </w:tr>
      <w:tr w:rsidR="00433B19" w:rsidRPr="009D1BFA" w14:paraId="1E8EA839" w14:textId="77777777" w:rsidTr="00100225">
        <w:tc>
          <w:tcPr>
            <w:tcW w:w="2148" w:type="dxa"/>
            <w:tcBorders>
              <w:right w:val="single" w:sz="4" w:space="0" w:color="auto"/>
            </w:tcBorders>
          </w:tcPr>
          <w:p w14:paraId="16EDC72C" w14:textId="77777777" w:rsidR="00433B19" w:rsidRPr="009D1BFA" w:rsidRDefault="00433B19" w:rsidP="003E6555">
            <w:pPr>
              <w:rPr>
                <w:rFonts w:ascii="Arial" w:hAnsi="Arial" w:cs="Arial"/>
                <w:b/>
              </w:rPr>
            </w:pPr>
            <w:r w:rsidRPr="009D1BFA">
              <w:rPr>
                <w:rFonts w:ascii="Arial" w:hAnsi="Arial" w:cs="Arial"/>
                <w:b/>
              </w:rPr>
              <w:t>Dokumentmedium</w:t>
            </w:r>
          </w:p>
        </w:tc>
        <w:tc>
          <w:tcPr>
            <w:tcW w:w="6855" w:type="dxa"/>
            <w:tcBorders>
              <w:left w:val="single" w:sz="4" w:space="0" w:color="auto"/>
            </w:tcBorders>
          </w:tcPr>
          <w:p w14:paraId="3AFEAA8B" w14:textId="77777777" w:rsidR="00433B19" w:rsidRPr="009D1BFA" w:rsidRDefault="00061D6D" w:rsidP="003E6555">
            <w:pPr>
              <w:rPr>
                <w:rFonts w:ascii="Arial" w:hAnsi="Arial" w:cs="Arial"/>
              </w:rPr>
            </w:pPr>
            <w:r w:rsidRPr="009D1BFA">
              <w:rPr>
                <w:rFonts w:ascii="Arial" w:hAnsi="Arial" w:cs="Arial"/>
              </w:rPr>
              <w:t xml:space="preserve">Arves fra tilknyttet arkiv. Kan endres med valgene: </w:t>
            </w:r>
            <w:r w:rsidR="00433B19" w:rsidRPr="009D1BFA">
              <w:rPr>
                <w:rFonts w:ascii="Arial" w:hAnsi="Arial" w:cs="Arial"/>
              </w:rPr>
              <w:t>elektroniske dokumenter eller en blanding av fysiske og elektroniske dokumenter.</w:t>
            </w:r>
          </w:p>
          <w:p w14:paraId="56E15BE1" w14:textId="77777777" w:rsidR="00433B19" w:rsidRPr="009D1BFA" w:rsidRDefault="00433B19" w:rsidP="003E6555">
            <w:pPr>
              <w:rPr>
                <w:rFonts w:ascii="Arial" w:hAnsi="Arial" w:cs="Arial"/>
              </w:rPr>
            </w:pPr>
          </w:p>
        </w:tc>
      </w:tr>
      <w:tr w:rsidR="00433B19" w:rsidRPr="009D1BFA" w14:paraId="55F6C32A" w14:textId="77777777" w:rsidTr="00100225">
        <w:tc>
          <w:tcPr>
            <w:tcW w:w="2148" w:type="dxa"/>
            <w:tcBorders>
              <w:right w:val="single" w:sz="4" w:space="0" w:color="auto"/>
            </w:tcBorders>
          </w:tcPr>
          <w:p w14:paraId="61D8523F" w14:textId="77777777" w:rsidR="00433B19" w:rsidRPr="009D1BFA" w:rsidRDefault="00433B19" w:rsidP="003E6555">
            <w:pPr>
              <w:rPr>
                <w:rFonts w:ascii="Arial" w:hAnsi="Arial" w:cs="Arial"/>
                <w:b/>
              </w:rPr>
            </w:pPr>
            <w:r w:rsidRPr="009D1BFA">
              <w:rPr>
                <w:rFonts w:ascii="Arial" w:hAnsi="Arial" w:cs="Arial"/>
                <w:b/>
              </w:rPr>
              <w:t>Oppbevaringssted</w:t>
            </w:r>
          </w:p>
        </w:tc>
        <w:tc>
          <w:tcPr>
            <w:tcW w:w="6855" w:type="dxa"/>
            <w:tcBorders>
              <w:left w:val="single" w:sz="4" w:space="0" w:color="auto"/>
            </w:tcBorders>
          </w:tcPr>
          <w:p w14:paraId="42D815ED" w14:textId="77777777" w:rsidR="00433B19" w:rsidRPr="009D1BFA" w:rsidRDefault="00061D6D" w:rsidP="003E6555">
            <w:pPr>
              <w:rPr>
                <w:rFonts w:ascii="Arial" w:hAnsi="Arial" w:cs="Arial"/>
              </w:rPr>
            </w:pPr>
            <w:r w:rsidRPr="009D1BFA">
              <w:rPr>
                <w:rFonts w:ascii="Arial" w:hAnsi="Arial" w:cs="Arial"/>
              </w:rPr>
              <w:t xml:space="preserve">Arves fra tilknyttet arkiv. Kan endres for en arkivdel dersom </w:t>
            </w:r>
            <w:r w:rsidR="00461E96" w:rsidRPr="009D1BFA">
              <w:rPr>
                <w:rFonts w:ascii="Arial" w:hAnsi="Arial" w:cs="Arial"/>
              </w:rPr>
              <w:t>Blan</w:t>
            </w:r>
            <w:r w:rsidR="00DC686E" w:rsidRPr="009D1BFA">
              <w:rPr>
                <w:rFonts w:ascii="Arial" w:hAnsi="Arial" w:cs="Arial"/>
              </w:rPr>
              <w:t xml:space="preserve">det fysisk og elektronisk arkiv </w:t>
            </w:r>
            <w:r w:rsidR="00461E96" w:rsidRPr="009D1BFA">
              <w:rPr>
                <w:rFonts w:ascii="Arial" w:hAnsi="Arial" w:cs="Arial"/>
              </w:rPr>
              <w:t>er valgt som dokumentmedium. Angir stedet hvor de fysiske dokumentene oppbevares. Kan være angivelse av rom, hylle, skap og så videre.</w:t>
            </w:r>
          </w:p>
          <w:p w14:paraId="76CDF32B" w14:textId="77777777" w:rsidR="00433B19" w:rsidRPr="009D1BFA" w:rsidRDefault="00433B19" w:rsidP="003E6555">
            <w:pPr>
              <w:rPr>
                <w:rFonts w:ascii="Arial" w:hAnsi="Arial" w:cs="Arial"/>
              </w:rPr>
            </w:pPr>
          </w:p>
        </w:tc>
      </w:tr>
      <w:tr w:rsidR="00433B19" w:rsidRPr="009D1BFA" w14:paraId="33907B34" w14:textId="77777777" w:rsidTr="00100225">
        <w:tc>
          <w:tcPr>
            <w:tcW w:w="2148" w:type="dxa"/>
            <w:tcBorders>
              <w:right w:val="single" w:sz="4" w:space="0" w:color="auto"/>
            </w:tcBorders>
          </w:tcPr>
          <w:p w14:paraId="76A9F68D" w14:textId="77777777" w:rsidR="00433B19" w:rsidRPr="009D1BFA" w:rsidRDefault="00433B19" w:rsidP="003E6555">
            <w:pPr>
              <w:rPr>
                <w:rFonts w:ascii="Arial" w:hAnsi="Arial" w:cs="Arial"/>
                <w:b/>
              </w:rPr>
            </w:pPr>
            <w:r w:rsidRPr="009D1BFA">
              <w:rPr>
                <w:rFonts w:ascii="Arial" w:hAnsi="Arial" w:cs="Arial"/>
                <w:b/>
              </w:rPr>
              <w:lastRenderedPageBreak/>
              <w:t>Klassifikasjonssystem</w:t>
            </w:r>
          </w:p>
        </w:tc>
        <w:tc>
          <w:tcPr>
            <w:tcW w:w="6855" w:type="dxa"/>
            <w:tcBorders>
              <w:left w:val="single" w:sz="4" w:space="0" w:color="auto"/>
            </w:tcBorders>
          </w:tcPr>
          <w:p w14:paraId="71646652" w14:textId="77777777" w:rsidR="00461E96" w:rsidRPr="009D1BFA" w:rsidRDefault="00461E96" w:rsidP="003E6555">
            <w:pPr>
              <w:rPr>
                <w:rFonts w:ascii="Arial" w:hAnsi="Arial" w:cs="Arial"/>
              </w:rPr>
            </w:pPr>
            <w:r w:rsidRPr="009D1BFA">
              <w:rPr>
                <w:rFonts w:ascii="Arial" w:hAnsi="Arial" w:cs="Arial"/>
              </w:rPr>
              <w:t xml:space="preserve">NB! Klassifikasjonssystem må opprettes før arkivdel opprettes. </w:t>
            </w:r>
          </w:p>
          <w:p w14:paraId="33B65598" w14:textId="77777777" w:rsidR="00461E96" w:rsidRPr="009D1BFA" w:rsidRDefault="00461E96" w:rsidP="003E6555">
            <w:pPr>
              <w:rPr>
                <w:rFonts w:ascii="Arial" w:hAnsi="Arial" w:cs="Arial"/>
              </w:rPr>
            </w:pPr>
          </w:p>
          <w:p w14:paraId="74FE8128" w14:textId="77777777" w:rsidR="00461E96" w:rsidRPr="009D1BFA" w:rsidRDefault="00461E96" w:rsidP="003E6555">
            <w:pPr>
              <w:rPr>
                <w:rFonts w:ascii="Arial" w:hAnsi="Arial" w:cs="Arial"/>
              </w:rPr>
            </w:pPr>
            <w:r w:rsidRPr="009D1BFA">
              <w:rPr>
                <w:rFonts w:ascii="Arial" w:hAnsi="Arial" w:cs="Arial"/>
              </w:rPr>
              <w:t xml:space="preserve">Ved opprettelse av ny arkivdel, må denne knyttes til eksisterende klassifikasjonssystem. </w:t>
            </w:r>
            <w:r w:rsidR="00DC686E" w:rsidRPr="009D1BFA">
              <w:rPr>
                <w:rFonts w:ascii="Arial" w:hAnsi="Arial" w:cs="Arial"/>
              </w:rPr>
              <w:t>Nedtrekks meny</w:t>
            </w:r>
            <w:r w:rsidRPr="009D1BFA">
              <w:rPr>
                <w:rFonts w:ascii="Arial" w:hAnsi="Arial" w:cs="Arial"/>
              </w:rPr>
              <w:t xml:space="preserve"> vil vise aktuelle klassifikasjonssystem. Vi anbefaler å opprette klassifikasjonssystem per arkivdel(fagområde).</w:t>
            </w:r>
          </w:p>
          <w:p w14:paraId="62ADCCAC" w14:textId="77777777" w:rsidR="00433B19" w:rsidRPr="009D1BFA" w:rsidRDefault="00461E96" w:rsidP="00461E96">
            <w:pPr>
              <w:rPr>
                <w:rFonts w:ascii="Arial" w:hAnsi="Arial" w:cs="Arial"/>
              </w:rPr>
            </w:pPr>
            <w:r w:rsidRPr="009D1BFA">
              <w:rPr>
                <w:rFonts w:ascii="Arial" w:hAnsi="Arial" w:cs="Arial"/>
              </w:rPr>
              <w:t>Fødselsnummer benyttes som klassifikasjonssystem i VSArkiv.</w:t>
            </w:r>
          </w:p>
          <w:p w14:paraId="4091C71D" w14:textId="77777777" w:rsidR="00461E96" w:rsidRPr="009D1BFA" w:rsidRDefault="00461E96" w:rsidP="00461E96">
            <w:pPr>
              <w:rPr>
                <w:rFonts w:ascii="Arial" w:hAnsi="Arial" w:cs="Arial"/>
              </w:rPr>
            </w:pPr>
          </w:p>
        </w:tc>
      </w:tr>
      <w:tr w:rsidR="00433B19" w:rsidRPr="009D1BFA" w14:paraId="19DFD277" w14:textId="77777777" w:rsidTr="00100225">
        <w:tc>
          <w:tcPr>
            <w:tcW w:w="2148" w:type="dxa"/>
            <w:tcBorders>
              <w:right w:val="single" w:sz="4" w:space="0" w:color="auto"/>
            </w:tcBorders>
          </w:tcPr>
          <w:p w14:paraId="48D3414C" w14:textId="77777777" w:rsidR="00433B19" w:rsidRPr="009D1BFA" w:rsidRDefault="00433B19" w:rsidP="003E6555">
            <w:pPr>
              <w:rPr>
                <w:rFonts w:ascii="Arial" w:hAnsi="Arial" w:cs="Arial"/>
                <w:b/>
              </w:rPr>
            </w:pPr>
            <w:r w:rsidRPr="009D1BFA">
              <w:rPr>
                <w:rFonts w:ascii="Arial" w:hAnsi="Arial" w:cs="Arial"/>
                <w:b/>
              </w:rPr>
              <w:t>Sek. klass. system</w:t>
            </w:r>
          </w:p>
        </w:tc>
        <w:tc>
          <w:tcPr>
            <w:tcW w:w="6855" w:type="dxa"/>
            <w:tcBorders>
              <w:left w:val="single" w:sz="4" w:space="0" w:color="auto"/>
            </w:tcBorders>
          </w:tcPr>
          <w:p w14:paraId="6B7CDE6B" w14:textId="77777777" w:rsidR="00461E96" w:rsidRPr="009D1BFA" w:rsidRDefault="003C33D0" w:rsidP="003E6555">
            <w:pPr>
              <w:rPr>
                <w:rFonts w:ascii="Arial" w:hAnsi="Arial" w:cs="Arial"/>
              </w:rPr>
            </w:pPr>
            <w:r w:rsidRPr="009D1BFA">
              <w:rPr>
                <w:rFonts w:ascii="Arial" w:hAnsi="Arial" w:cs="Arial"/>
              </w:rPr>
              <w:t xml:space="preserve">Vi anbefaler å opprette en sekundær klassifikasjon per arkivdel (fagområde). Sekundær klassifikasjon knyttes til arkivdel, du finner den ved under </w:t>
            </w:r>
            <w:r w:rsidR="00DC686E" w:rsidRPr="009D1BFA">
              <w:rPr>
                <w:rFonts w:ascii="Arial" w:hAnsi="Arial" w:cs="Arial"/>
              </w:rPr>
              <w:t>nedtrekks menyen</w:t>
            </w:r>
            <w:r w:rsidRPr="009D1BFA">
              <w:rPr>
                <w:rFonts w:ascii="Arial" w:hAnsi="Arial" w:cs="Arial"/>
              </w:rPr>
              <w:t xml:space="preserve"> for sekundær klassesystem.</w:t>
            </w:r>
          </w:p>
          <w:p w14:paraId="306D9899" w14:textId="77777777" w:rsidR="00433B19" w:rsidRPr="009D1BFA" w:rsidRDefault="00DC686E" w:rsidP="003E6555">
            <w:pPr>
              <w:rPr>
                <w:rFonts w:ascii="Arial" w:hAnsi="Arial" w:cs="Arial"/>
              </w:rPr>
            </w:pPr>
            <w:r w:rsidRPr="009D1BFA">
              <w:rPr>
                <w:rFonts w:ascii="Arial" w:hAnsi="Arial" w:cs="Arial"/>
              </w:rPr>
              <w:t>Sakstype</w:t>
            </w:r>
            <w:r w:rsidR="003C33D0" w:rsidRPr="009D1BFA">
              <w:rPr>
                <w:rFonts w:ascii="Arial" w:hAnsi="Arial" w:cs="Arial"/>
              </w:rPr>
              <w:t xml:space="preserve"> vil utgjøre sekundær klassifikasjon i VSArkiv.</w:t>
            </w:r>
          </w:p>
          <w:p w14:paraId="7783E472" w14:textId="77777777" w:rsidR="00433B19" w:rsidRPr="009D1BFA" w:rsidRDefault="00433B19" w:rsidP="003E6555">
            <w:pPr>
              <w:rPr>
                <w:rFonts w:ascii="Arial" w:hAnsi="Arial" w:cs="Arial"/>
              </w:rPr>
            </w:pPr>
          </w:p>
        </w:tc>
      </w:tr>
      <w:tr w:rsidR="00433B19" w:rsidRPr="009D1BFA" w14:paraId="30554614" w14:textId="77777777" w:rsidTr="00100225">
        <w:tc>
          <w:tcPr>
            <w:tcW w:w="2148" w:type="dxa"/>
            <w:tcBorders>
              <w:right w:val="single" w:sz="4" w:space="0" w:color="auto"/>
            </w:tcBorders>
          </w:tcPr>
          <w:p w14:paraId="3A99EC2F" w14:textId="77777777" w:rsidR="00433B19" w:rsidRPr="009D1BFA" w:rsidRDefault="00433B19" w:rsidP="003E6555">
            <w:pPr>
              <w:rPr>
                <w:rFonts w:ascii="Arial" w:hAnsi="Arial" w:cs="Arial"/>
                <w:b/>
              </w:rPr>
            </w:pPr>
            <w:r w:rsidRPr="009D1BFA">
              <w:rPr>
                <w:rFonts w:ascii="Arial" w:hAnsi="Arial" w:cs="Arial"/>
                <w:b/>
              </w:rPr>
              <w:t>Startdato</w:t>
            </w:r>
          </w:p>
        </w:tc>
        <w:tc>
          <w:tcPr>
            <w:tcW w:w="6855" w:type="dxa"/>
            <w:tcBorders>
              <w:left w:val="single" w:sz="4" w:space="0" w:color="auto"/>
            </w:tcBorders>
          </w:tcPr>
          <w:p w14:paraId="3E068F75" w14:textId="77777777" w:rsidR="003C33D0" w:rsidRPr="009D1BFA" w:rsidRDefault="003C33D0" w:rsidP="003E6555">
            <w:pPr>
              <w:rPr>
                <w:rFonts w:ascii="Arial" w:hAnsi="Arial" w:cs="Arial"/>
              </w:rPr>
            </w:pPr>
            <w:r w:rsidRPr="009D1BFA">
              <w:rPr>
                <w:rFonts w:ascii="Arial" w:hAnsi="Arial" w:cs="Arial"/>
              </w:rPr>
              <w:t>Dato for når arkivering fra fagsystemet starter mot arkivdelen. Ved periodisering vil denne bli samme dato som ny arkivdel ble opprettet.</w:t>
            </w:r>
          </w:p>
          <w:p w14:paraId="1CBA40D1" w14:textId="77777777" w:rsidR="00433B19" w:rsidRPr="009D1BFA" w:rsidRDefault="00433B19" w:rsidP="003C33D0">
            <w:pPr>
              <w:rPr>
                <w:rFonts w:ascii="Arial" w:hAnsi="Arial" w:cs="Arial"/>
              </w:rPr>
            </w:pPr>
          </w:p>
        </w:tc>
      </w:tr>
      <w:tr w:rsidR="00433B19" w:rsidRPr="009D1BFA" w14:paraId="28E5FB1C" w14:textId="77777777" w:rsidTr="00100225">
        <w:tc>
          <w:tcPr>
            <w:tcW w:w="2148" w:type="dxa"/>
            <w:tcBorders>
              <w:right w:val="single" w:sz="4" w:space="0" w:color="auto"/>
            </w:tcBorders>
          </w:tcPr>
          <w:p w14:paraId="526E30ED" w14:textId="77777777" w:rsidR="00433B19" w:rsidRPr="009D1BFA" w:rsidRDefault="00433B19" w:rsidP="003E6555">
            <w:pPr>
              <w:rPr>
                <w:rFonts w:ascii="Arial" w:hAnsi="Arial" w:cs="Arial"/>
                <w:b/>
              </w:rPr>
            </w:pPr>
            <w:r w:rsidRPr="009D1BFA">
              <w:rPr>
                <w:rFonts w:ascii="Arial" w:hAnsi="Arial" w:cs="Arial"/>
                <w:b/>
              </w:rPr>
              <w:t>Sluttdato</w:t>
            </w:r>
          </w:p>
        </w:tc>
        <w:tc>
          <w:tcPr>
            <w:tcW w:w="6855" w:type="dxa"/>
            <w:tcBorders>
              <w:left w:val="single" w:sz="4" w:space="0" w:color="auto"/>
            </w:tcBorders>
          </w:tcPr>
          <w:p w14:paraId="6857CEC2" w14:textId="77777777" w:rsidR="00433B19" w:rsidRPr="009D1BFA" w:rsidRDefault="003C33D0" w:rsidP="003C33D0">
            <w:pPr>
              <w:rPr>
                <w:rFonts w:ascii="Arial" w:hAnsi="Arial" w:cs="Arial"/>
              </w:rPr>
            </w:pPr>
            <w:r w:rsidRPr="009D1BFA">
              <w:rPr>
                <w:rFonts w:ascii="Arial" w:hAnsi="Arial" w:cs="Arial"/>
              </w:rPr>
              <w:t>Dato for når arkivering fra fagsystemet til arkivdelen opphørte/sluttet. Ved periodisering vil denne bli samme dato som avsluttet dato.</w:t>
            </w:r>
          </w:p>
          <w:p w14:paraId="0BA3E071" w14:textId="77777777" w:rsidR="003C33D0" w:rsidRPr="009D1BFA" w:rsidRDefault="003C33D0" w:rsidP="003C33D0">
            <w:pPr>
              <w:rPr>
                <w:rFonts w:ascii="Arial" w:hAnsi="Arial" w:cs="Arial"/>
              </w:rPr>
            </w:pPr>
          </w:p>
        </w:tc>
      </w:tr>
      <w:tr w:rsidR="00433B19" w:rsidRPr="009D1BFA" w14:paraId="56212DE6" w14:textId="77777777" w:rsidTr="00100225">
        <w:tc>
          <w:tcPr>
            <w:tcW w:w="2148" w:type="dxa"/>
            <w:tcBorders>
              <w:right w:val="single" w:sz="4" w:space="0" w:color="auto"/>
            </w:tcBorders>
          </w:tcPr>
          <w:p w14:paraId="19DF3385" w14:textId="77777777" w:rsidR="00433B19" w:rsidRPr="009D1BFA" w:rsidRDefault="00433B19" w:rsidP="003E6555">
            <w:pPr>
              <w:rPr>
                <w:rFonts w:ascii="Arial" w:hAnsi="Arial" w:cs="Arial"/>
                <w:b/>
              </w:rPr>
            </w:pPr>
            <w:r w:rsidRPr="009D1BFA">
              <w:rPr>
                <w:rFonts w:ascii="Arial" w:hAnsi="Arial" w:cs="Arial"/>
                <w:b/>
              </w:rPr>
              <w:t>Kassasjonsvedtak</w:t>
            </w:r>
          </w:p>
        </w:tc>
        <w:tc>
          <w:tcPr>
            <w:tcW w:w="6855" w:type="dxa"/>
            <w:tcBorders>
              <w:left w:val="single" w:sz="4" w:space="0" w:color="auto"/>
            </w:tcBorders>
          </w:tcPr>
          <w:p w14:paraId="22C840B2" w14:textId="77777777" w:rsidR="00433B19" w:rsidRPr="009D1BFA" w:rsidRDefault="00433B19" w:rsidP="00433B19">
            <w:pPr>
              <w:pStyle w:val="Tabellinnhold"/>
              <w:snapToGrid w:val="0"/>
              <w:rPr>
                <w:rFonts w:ascii="Arial" w:hAnsi="Arial" w:cs="Arial"/>
                <w:sz w:val="20"/>
                <w:szCs w:val="20"/>
              </w:rPr>
            </w:pPr>
            <w:r w:rsidRPr="009D1BFA">
              <w:rPr>
                <w:rFonts w:ascii="Arial" w:hAnsi="Arial" w:cs="Arial"/>
                <w:sz w:val="20"/>
                <w:szCs w:val="20"/>
              </w:rPr>
              <w:t>Obligatoriske verdier:</w:t>
            </w:r>
          </w:p>
          <w:p w14:paraId="7766BC29" w14:textId="77777777" w:rsidR="00433B19" w:rsidRPr="009D1BFA" w:rsidRDefault="00433B19" w:rsidP="003C33D0">
            <w:pPr>
              <w:pStyle w:val="Tabellinnhold"/>
              <w:numPr>
                <w:ilvl w:val="0"/>
                <w:numId w:val="15"/>
              </w:numPr>
              <w:snapToGrid w:val="0"/>
              <w:rPr>
                <w:rFonts w:ascii="Arial" w:hAnsi="Arial" w:cs="Arial"/>
                <w:sz w:val="20"/>
                <w:szCs w:val="20"/>
              </w:rPr>
            </w:pPr>
            <w:r w:rsidRPr="009D1BFA">
              <w:rPr>
                <w:rFonts w:ascii="Arial" w:hAnsi="Arial" w:cs="Arial"/>
                <w:sz w:val="20"/>
                <w:szCs w:val="20"/>
              </w:rPr>
              <w:t>"Bevares"</w:t>
            </w:r>
          </w:p>
          <w:p w14:paraId="3B4D6662" w14:textId="77777777" w:rsidR="00433B19" w:rsidRPr="009D1BFA" w:rsidRDefault="00433B19" w:rsidP="003C33D0">
            <w:pPr>
              <w:pStyle w:val="Tabellinnhold"/>
              <w:numPr>
                <w:ilvl w:val="0"/>
                <w:numId w:val="15"/>
              </w:numPr>
              <w:snapToGrid w:val="0"/>
              <w:rPr>
                <w:rFonts w:ascii="Arial" w:hAnsi="Arial" w:cs="Arial"/>
                <w:sz w:val="20"/>
                <w:szCs w:val="20"/>
              </w:rPr>
            </w:pPr>
            <w:r w:rsidRPr="009D1BFA">
              <w:rPr>
                <w:rFonts w:ascii="Arial" w:hAnsi="Arial" w:cs="Arial"/>
                <w:sz w:val="20"/>
                <w:szCs w:val="20"/>
              </w:rPr>
              <w:t>"Kasseres"</w:t>
            </w:r>
          </w:p>
          <w:p w14:paraId="235D9040" w14:textId="77777777" w:rsidR="00433B19" w:rsidRPr="009D1BFA" w:rsidRDefault="00433B19" w:rsidP="003C33D0">
            <w:pPr>
              <w:pStyle w:val="Tabellinnhold"/>
              <w:numPr>
                <w:ilvl w:val="0"/>
                <w:numId w:val="15"/>
              </w:numPr>
              <w:snapToGrid w:val="0"/>
              <w:rPr>
                <w:rFonts w:ascii="Arial" w:hAnsi="Arial" w:cs="Arial"/>
              </w:rPr>
            </w:pPr>
            <w:r w:rsidRPr="009D1BFA">
              <w:rPr>
                <w:rFonts w:ascii="Arial" w:hAnsi="Arial" w:cs="Arial"/>
                <w:sz w:val="20"/>
                <w:szCs w:val="20"/>
              </w:rPr>
              <w:t>"Vurderes senere"</w:t>
            </w:r>
          </w:p>
          <w:p w14:paraId="5773A823" w14:textId="77777777" w:rsidR="00433B19" w:rsidRPr="009D1BFA" w:rsidRDefault="00433B19" w:rsidP="00433B19">
            <w:pPr>
              <w:pStyle w:val="Tabellinnhold"/>
              <w:tabs>
                <w:tab w:val="left" w:pos="0"/>
              </w:tabs>
              <w:snapToGrid w:val="0"/>
              <w:rPr>
                <w:rFonts w:ascii="Arial" w:hAnsi="Arial" w:cs="Arial"/>
                <w:sz w:val="20"/>
                <w:szCs w:val="20"/>
              </w:rPr>
            </w:pPr>
          </w:p>
          <w:p w14:paraId="0B062C19" w14:textId="77777777" w:rsidR="00433B19" w:rsidRPr="009D1BFA" w:rsidRDefault="00433B19" w:rsidP="00433B19">
            <w:pPr>
              <w:pStyle w:val="Tabellinnhold"/>
              <w:tabs>
                <w:tab w:val="left" w:pos="0"/>
              </w:tabs>
              <w:snapToGrid w:val="0"/>
              <w:rPr>
                <w:rFonts w:ascii="Arial" w:hAnsi="Arial" w:cs="Arial"/>
                <w:sz w:val="20"/>
                <w:szCs w:val="20"/>
              </w:rPr>
            </w:pPr>
            <w:r w:rsidRPr="009D1BFA">
              <w:rPr>
                <w:rFonts w:ascii="Arial" w:hAnsi="Arial" w:cs="Arial"/>
                <w:sz w:val="20"/>
                <w:szCs w:val="20"/>
              </w:rPr>
              <w:t>Beskriver handling ved bevaringstid slutt</w:t>
            </w:r>
          </w:p>
          <w:p w14:paraId="06D66558" w14:textId="77777777" w:rsidR="003C33D0" w:rsidRPr="009D1BFA" w:rsidRDefault="003C33D0" w:rsidP="00433B19">
            <w:pPr>
              <w:pStyle w:val="Tabellinnhold"/>
              <w:tabs>
                <w:tab w:val="left" w:pos="0"/>
              </w:tabs>
              <w:snapToGrid w:val="0"/>
              <w:rPr>
                <w:rFonts w:ascii="Arial" w:hAnsi="Arial" w:cs="Arial"/>
                <w:sz w:val="20"/>
                <w:szCs w:val="20"/>
              </w:rPr>
            </w:pPr>
          </w:p>
          <w:p w14:paraId="69FAA587" w14:textId="77777777" w:rsidR="003C33D0" w:rsidRPr="009D1BFA" w:rsidRDefault="00DC686E" w:rsidP="00433B19">
            <w:pPr>
              <w:pStyle w:val="Tabellinnhold"/>
              <w:tabs>
                <w:tab w:val="left" w:pos="0"/>
              </w:tabs>
              <w:snapToGrid w:val="0"/>
              <w:rPr>
                <w:rFonts w:ascii="Arial" w:hAnsi="Arial" w:cs="Arial"/>
                <w:sz w:val="20"/>
                <w:szCs w:val="20"/>
              </w:rPr>
            </w:pPr>
            <w:r w:rsidRPr="009D1BFA">
              <w:rPr>
                <w:rFonts w:ascii="Arial" w:hAnsi="Arial" w:cs="Arial"/>
                <w:sz w:val="20"/>
                <w:szCs w:val="20"/>
              </w:rPr>
              <w:t>Standardverdi er satt til Bevare</w:t>
            </w:r>
            <w:r w:rsidR="003C33D0" w:rsidRPr="009D1BFA">
              <w:rPr>
                <w:rFonts w:ascii="Arial" w:hAnsi="Arial" w:cs="Arial"/>
                <w:sz w:val="20"/>
                <w:szCs w:val="20"/>
              </w:rPr>
              <w:t xml:space="preserve"> fordi i utgangspunktet skal alt i arkivkjernen bevares for ettertiden og avleveres til arkivdepot.</w:t>
            </w:r>
          </w:p>
          <w:p w14:paraId="4FAD0D99" w14:textId="77777777" w:rsidR="003C33D0" w:rsidRPr="009D1BFA" w:rsidRDefault="003C33D0" w:rsidP="00433B19">
            <w:pPr>
              <w:pStyle w:val="Tabellinnhold"/>
              <w:tabs>
                <w:tab w:val="left" w:pos="0"/>
              </w:tabs>
              <w:snapToGrid w:val="0"/>
              <w:rPr>
                <w:rFonts w:ascii="Arial" w:hAnsi="Arial" w:cs="Arial"/>
                <w:sz w:val="20"/>
                <w:szCs w:val="20"/>
              </w:rPr>
            </w:pPr>
          </w:p>
          <w:p w14:paraId="3CEF9374" w14:textId="77777777" w:rsidR="003C33D0" w:rsidRPr="009D1BFA" w:rsidRDefault="003C33D0" w:rsidP="00433B19">
            <w:pPr>
              <w:pStyle w:val="Tabellinnhold"/>
              <w:tabs>
                <w:tab w:val="left" w:pos="0"/>
              </w:tabs>
              <w:snapToGrid w:val="0"/>
              <w:rPr>
                <w:rFonts w:ascii="Arial" w:hAnsi="Arial" w:cs="Arial"/>
                <w:sz w:val="20"/>
                <w:szCs w:val="20"/>
              </w:rPr>
            </w:pPr>
            <w:r w:rsidRPr="009D1BFA">
              <w:rPr>
                <w:rFonts w:ascii="Arial" w:hAnsi="Arial" w:cs="Arial"/>
                <w:b/>
                <w:sz w:val="20"/>
                <w:szCs w:val="20"/>
              </w:rPr>
              <w:t xml:space="preserve">NB! </w:t>
            </w:r>
            <w:r w:rsidRPr="009D1BFA">
              <w:rPr>
                <w:rFonts w:ascii="Arial" w:hAnsi="Arial" w:cs="Arial"/>
                <w:sz w:val="20"/>
                <w:szCs w:val="20"/>
              </w:rPr>
              <w:t>Bevaring i VSArkiv arves ned i arkivstrukturen fra arkivdelen, og ikke fra klassifikasjonssystemet.</w:t>
            </w:r>
          </w:p>
          <w:p w14:paraId="4DF8A00F" w14:textId="77777777" w:rsidR="00433B19" w:rsidRPr="009D1BFA" w:rsidRDefault="00433B19" w:rsidP="00433B19">
            <w:pPr>
              <w:pStyle w:val="Tabellinnhold"/>
              <w:tabs>
                <w:tab w:val="left" w:pos="0"/>
              </w:tabs>
              <w:snapToGrid w:val="0"/>
              <w:rPr>
                <w:rFonts w:ascii="Arial" w:hAnsi="Arial" w:cs="Arial"/>
              </w:rPr>
            </w:pPr>
          </w:p>
        </w:tc>
      </w:tr>
      <w:tr w:rsidR="00433B19" w:rsidRPr="009D1BFA" w14:paraId="3ABDA8FF" w14:textId="77777777" w:rsidTr="00100225">
        <w:tc>
          <w:tcPr>
            <w:tcW w:w="2148" w:type="dxa"/>
            <w:tcBorders>
              <w:right w:val="single" w:sz="4" w:space="0" w:color="auto"/>
            </w:tcBorders>
          </w:tcPr>
          <w:p w14:paraId="51EAB136" w14:textId="77777777" w:rsidR="00433B19" w:rsidRPr="009D1BFA" w:rsidRDefault="00433B19" w:rsidP="003E6555">
            <w:pPr>
              <w:rPr>
                <w:rFonts w:ascii="Arial" w:hAnsi="Arial" w:cs="Arial"/>
                <w:b/>
              </w:rPr>
            </w:pPr>
            <w:r w:rsidRPr="009D1BFA">
              <w:rPr>
                <w:rFonts w:ascii="Arial" w:hAnsi="Arial" w:cs="Arial"/>
                <w:b/>
              </w:rPr>
              <w:t>Bevaringstid</w:t>
            </w:r>
          </w:p>
        </w:tc>
        <w:tc>
          <w:tcPr>
            <w:tcW w:w="6855" w:type="dxa"/>
            <w:tcBorders>
              <w:left w:val="single" w:sz="4" w:space="0" w:color="auto"/>
            </w:tcBorders>
          </w:tcPr>
          <w:p w14:paraId="339D4A98" w14:textId="77777777" w:rsidR="00433B19" w:rsidRPr="009D1BFA" w:rsidRDefault="00433B19" w:rsidP="003E6555">
            <w:pPr>
              <w:rPr>
                <w:rFonts w:ascii="Arial" w:hAnsi="Arial" w:cs="Arial"/>
              </w:rPr>
            </w:pPr>
            <w:r w:rsidRPr="009D1BFA">
              <w:rPr>
                <w:rFonts w:ascii="Arial" w:hAnsi="Arial" w:cs="Arial"/>
              </w:rPr>
              <w:t>Antall år dokumentene som tilhører denne arkivdelen skal bevares. Tidspunktet for når bevaringstiden starter å løpe, vil vanligvis være når en mappe avsluttes. Men andre regler kan være aktuelle.</w:t>
            </w:r>
          </w:p>
          <w:p w14:paraId="34438B3A" w14:textId="77777777" w:rsidR="003C33D0" w:rsidRPr="009D1BFA" w:rsidRDefault="003C33D0" w:rsidP="003E6555">
            <w:pPr>
              <w:rPr>
                <w:rFonts w:ascii="Arial" w:hAnsi="Arial" w:cs="Arial"/>
              </w:rPr>
            </w:pPr>
          </w:p>
          <w:p w14:paraId="1E40FA07" w14:textId="77777777" w:rsidR="003C33D0" w:rsidRPr="009D1BFA" w:rsidRDefault="003C33D0" w:rsidP="003E6555">
            <w:pPr>
              <w:rPr>
                <w:rFonts w:ascii="Arial" w:hAnsi="Arial" w:cs="Arial"/>
              </w:rPr>
            </w:pPr>
            <w:r w:rsidRPr="009D1BFA">
              <w:rPr>
                <w:rFonts w:ascii="Arial" w:hAnsi="Arial" w:cs="Arial"/>
              </w:rPr>
              <w:t>25 år ligger som standardverdi ved opprettelse av ny arkivdel. Denne verdien kan endres.</w:t>
            </w:r>
          </w:p>
          <w:p w14:paraId="3DC49CBC" w14:textId="77777777" w:rsidR="00433B19" w:rsidRPr="009D1BFA" w:rsidRDefault="00433B19" w:rsidP="003E6555">
            <w:pPr>
              <w:rPr>
                <w:rFonts w:ascii="Arial" w:hAnsi="Arial" w:cs="Arial"/>
              </w:rPr>
            </w:pPr>
          </w:p>
        </w:tc>
      </w:tr>
      <w:tr w:rsidR="00433B19" w:rsidRPr="009D1BFA" w14:paraId="51614AD2" w14:textId="77777777" w:rsidTr="00100225">
        <w:tc>
          <w:tcPr>
            <w:tcW w:w="2148" w:type="dxa"/>
            <w:tcBorders>
              <w:right w:val="single" w:sz="4" w:space="0" w:color="auto"/>
            </w:tcBorders>
          </w:tcPr>
          <w:p w14:paraId="19090A2B" w14:textId="77777777" w:rsidR="00433B19" w:rsidRPr="009D1BFA" w:rsidRDefault="00433B19" w:rsidP="003E6555">
            <w:pPr>
              <w:rPr>
                <w:rFonts w:ascii="Arial" w:hAnsi="Arial" w:cs="Arial"/>
                <w:b/>
              </w:rPr>
            </w:pPr>
            <w:r w:rsidRPr="009D1BFA">
              <w:rPr>
                <w:rFonts w:ascii="Arial" w:hAnsi="Arial" w:cs="Arial"/>
                <w:b/>
              </w:rPr>
              <w:t>Kassasjonshjemmel</w:t>
            </w:r>
          </w:p>
        </w:tc>
        <w:tc>
          <w:tcPr>
            <w:tcW w:w="6855" w:type="dxa"/>
            <w:tcBorders>
              <w:left w:val="single" w:sz="4" w:space="0" w:color="auto"/>
            </w:tcBorders>
          </w:tcPr>
          <w:p w14:paraId="0AD7CAB2" w14:textId="77777777" w:rsidR="00433B19" w:rsidRPr="009D1BFA" w:rsidRDefault="00433B19" w:rsidP="003E6555">
            <w:pPr>
              <w:pStyle w:val="Tabellinnhold"/>
              <w:snapToGrid w:val="0"/>
              <w:rPr>
                <w:rFonts w:ascii="Arial" w:hAnsi="Arial" w:cs="Arial"/>
                <w:sz w:val="20"/>
                <w:szCs w:val="20"/>
              </w:rPr>
            </w:pPr>
            <w:r w:rsidRPr="009D1BFA">
              <w:rPr>
                <w:rFonts w:ascii="Arial" w:hAnsi="Arial" w:cs="Arial"/>
                <w:sz w:val="20"/>
                <w:szCs w:val="20"/>
              </w:rPr>
              <w:t>Angivelse for hjemmel for kassasjon. Hjemmel kan for eksempel være Riksarkivets bevarings- og kassasjonsvedtak.</w:t>
            </w:r>
          </w:p>
          <w:p w14:paraId="1387D58D" w14:textId="77777777" w:rsidR="003C33D0" w:rsidRPr="009D1BFA" w:rsidRDefault="003C33D0" w:rsidP="003E6555">
            <w:pPr>
              <w:pStyle w:val="Tabellinnhold"/>
              <w:snapToGrid w:val="0"/>
              <w:rPr>
                <w:rFonts w:ascii="Arial" w:hAnsi="Arial" w:cs="Arial"/>
                <w:sz w:val="20"/>
                <w:szCs w:val="20"/>
              </w:rPr>
            </w:pPr>
          </w:p>
          <w:p w14:paraId="5D182F41" w14:textId="230E5898" w:rsidR="003C33D0" w:rsidRPr="009D1BFA" w:rsidRDefault="003C33D0" w:rsidP="003E6555">
            <w:pPr>
              <w:pStyle w:val="Tabellinnhold"/>
              <w:snapToGrid w:val="0"/>
              <w:rPr>
                <w:rFonts w:ascii="Arial" w:hAnsi="Arial" w:cs="Arial"/>
                <w:sz w:val="20"/>
                <w:szCs w:val="20"/>
              </w:rPr>
            </w:pPr>
            <w:r w:rsidRPr="009D1BFA">
              <w:rPr>
                <w:rFonts w:ascii="Arial" w:hAnsi="Arial" w:cs="Arial"/>
                <w:sz w:val="20"/>
                <w:szCs w:val="20"/>
              </w:rPr>
              <w:t xml:space="preserve">Riksarkivet arbeider med gjennomgang av regelverk for bevaring i kommunal/offentlig virksomhet. Hjemmel for bevaring kan oppgis når nytt regelverk distribueres. Dagens regelverk henviser til gamle </w:t>
            </w:r>
            <w:r w:rsidR="00D97851" w:rsidRPr="009D1BFA">
              <w:rPr>
                <w:rFonts w:ascii="Arial" w:hAnsi="Arial" w:cs="Arial"/>
                <w:sz w:val="20"/>
                <w:szCs w:val="20"/>
              </w:rPr>
              <w:t>Koark</w:t>
            </w:r>
            <w:r w:rsidR="00D97851">
              <w:rPr>
                <w:rFonts w:ascii="Arial" w:hAnsi="Arial" w:cs="Arial"/>
                <w:sz w:val="20"/>
                <w:szCs w:val="20"/>
              </w:rPr>
              <w:t xml:space="preserve"> </w:t>
            </w:r>
            <w:r w:rsidRPr="009D1BFA">
              <w:rPr>
                <w:rFonts w:ascii="Arial" w:hAnsi="Arial" w:cs="Arial"/>
                <w:sz w:val="20"/>
                <w:szCs w:val="20"/>
              </w:rPr>
              <w:t>-arkivnøkler og er utgått på dato.</w:t>
            </w:r>
          </w:p>
          <w:p w14:paraId="03D9B0D3" w14:textId="77777777" w:rsidR="00433B19" w:rsidRPr="009D1BFA" w:rsidRDefault="00433B19" w:rsidP="003E6555">
            <w:pPr>
              <w:pStyle w:val="Tabellinnhold"/>
              <w:snapToGrid w:val="0"/>
              <w:rPr>
                <w:rFonts w:ascii="Arial" w:hAnsi="Arial" w:cs="Arial"/>
                <w:sz w:val="20"/>
                <w:szCs w:val="20"/>
              </w:rPr>
            </w:pPr>
          </w:p>
        </w:tc>
      </w:tr>
      <w:tr w:rsidR="00433B19" w:rsidRPr="009D1BFA" w14:paraId="35DEA3EE" w14:textId="77777777" w:rsidTr="00100225">
        <w:tc>
          <w:tcPr>
            <w:tcW w:w="2148" w:type="dxa"/>
            <w:tcBorders>
              <w:right w:val="single" w:sz="4" w:space="0" w:color="auto"/>
            </w:tcBorders>
          </w:tcPr>
          <w:p w14:paraId="1C802EA9" w14:textId="77777777" w:rsidR="00433B19" w:rsidRPr="009D1BFA" w:rsidRDefault="00433B19" w:rsidP="003E6555">
            <w:pPr>
              <w:rPr>
                <w:rFonts w:ascii="Arial" w:hAnsi="Arial" w:cs="Arial"/>
                <w:b/>
              </w:rPr>
            </w:pPr>
            <w:r w:rsidRPr="009D1BFA">
              <w:rPr>
                <w:rFonts w:ascii="Arial" w:hAnsi="Arial" w:cs="Arial"/>
                <w:b/>
              </w:rPr>
              <w:t>Tilgangsrestriksjon</w:t>
            </w:r>
          </w:p>
        </w:tc>
        <w:tc>
          <w:tcPr>
            <w:tcW w:w="6855" w:type="dxa"/>
            <w:tcBorders>
              <w:left w:val="single" w:sz="4" w:space="0" w:color="auto"/>
            </w:tcBorders>
          </w:tcPr>
          <w:p w14:paraId="7C8AD119" w14:textId="77777777" w:rsidR="00433B19" w:rsidRPr="009D1BFA" w:rsidRDefault="00433B19" w:rsidP="003E6555">
            <w:pPr>
              <w:rPr>
                <w:rFonts w:ascii="Arial" w:hAnsi="Arial" w:cs="Arial"/>
                <w:szCs w:val="20"/>
              </w:rPr>
            </w:pPr>
            <w:r w:rsidRPr="009D1BFA">
              <w:rPr>
                <w:rFonts w:ascii="Arial" w:hAnsi="Arial" w:cs="Arial"/>
                <w:szCs w:val="20"/>
              </w:rPr>
              <w:t>Angivelse av at dokumentene som tilhører arkivenheten ikke er offentlig tilgjengelig i henhold til offentlighetsloven eller av en annen grunn</w:t>
            </w:r>
          </w:p>
          <w:p w14:paraId="7484A5C3" w14:textId="77777777" w:rsidR="00433B19" w:rsidRPr="009D1BFA" w:rsidRDefault="00433B19" w:rsidP="00433B19">
            <w:pPr>
              <w:pStyle w:val="Tabellinnhold"/>
              <w:snapToGrid w:val="0"/>
              <w:rPr>
                <w:rFonts w:ascii="Arial" w:hAnsi="Arial" w:cs="Arial"/>
                <w:sz w:val="20"/>
                <w:szCs w:val="20"/>
              </w:rPr>
            </w:pPr>
            <w:r w:rsidRPr="009D1BFA">
              <w:rPr>
                <w:rFonts w:ascii="Arial" w:hAnsi="Arial" w:cs="Arial"/>
                <w:sz w:val="20"/>
                <w:szCs w:val="20"/>
              </w:rPr>
              <w:t>Obligatorisk verdi:</w:t>
            </w:r>
          </w:p>
          <w:p w14:paraId="1FD82972" w14:textId="77777777" w:rsidR="00433B19" w:rsidRPr="009D1BFA" w:rsidRDefault="00433B19" w:rsidP="00EA517E">
            <w:pPr>
              <w:pStyle w:val="Tabellinnhold"/>
              <w:numPr>
                <w:ilvl w:val="0"/>
                <w:numId w:val="12"/>
              </w:numPr>
              <w:snapToGrid w:val="0"/>
              <w:ind w:left="354"/>
              <w:rPr>
                <w:rFonts w:ascii="Arial" w:hAnsi="Arial" w:cs="Arial"/>
                <w:sz w:val="20"/>
                <w:szCs w:val="20"/>
              </w:rPr>
            </w:pPr>
            <w:r w:rsidRPr="009D1BFA">
              <w:rPr>
                <w:rFonts w:ascii="Arial" w:hAnsi="Arial" w:cs="Arial"/>
                <w:sz w:val="20"/>
                <w:szCs w:val="20"/>
              </w:rPr>
              <w:t xml:space="preserve">"Unntatt offentlighet" </w:t>
            </w:r>
          </w:p>
          <w:p w14:paraId="42BABAC7" w14:textId="77777777" w:rsidR="00433B19" w:rsidRPr="009D1BFA" w:rsidRDefault="00433B19" w:rsidP="003E6555">
            <w:pPr>
              <w:pStyle w:val="Tabellinnhold"/>
              <w:snapToGrid w:val="0"/>
              <w:ind w:left="-6"/>
              <w:rPr>
                <w:rFonts w:ascii="Arial" w:hAnsi="Arial" w:cs="Arial"/>
                <w:sz w:val="20"/>
                <w:szCs w:val="20"/>
              </w:rPr>
            </w:pPr>
          </w:p>
          <w:p w14:paraId="109C3F42" w14:textId="77777777" w:rsidR="003C33D0" w:rsidRPr="009D1BFA" w:rsidRDefault="003C33D0" w:rsidP="003E6555">
            <w:pPr>
              <w:pStyle w:val="Tabellinnhold"/>
              <w:snapToGrid w:val="0"/>
              <w:ind w:left="-6"/>
              <w:rPr>
                <w:rFonts w:ascii="Arial" w:hAnsi="Arial" w:cs="Arial"/>
                <w:sz w:val="20"/>
                <w:szCs w:val="20"/>
              </w:rPr>
            </w:pPr>
            <w:r w:rsidRPr="009D1BFA">
              <w:rPr>
                <w:rFonts w:ascii="Arial" w:hAnsi="Arial" w:cs="Arial"/>
                <w:sz w:val="20"/>
                <w:szCs w:val="20"/>
              </w:rPr>
              <w:t xml:space="preserve">I og med at arkivering til VSArkiv skjer i </w:t>
            </w:r>
            <w:r w:rsidRPr="009D1BFA">
              <w:rPr>
                <w:rFonts w:ascii="Arial" w:hAnsi="Arial" w:cs="Arial"/>
                <w:sz w:val="20"/>
                <w:szCs w:val="20"/>
                <w:u w:val="single"/>
              </w:rPr>
              <w:t>sikker sone</w:t>
            </w:r>
            <w:r w:rsidRPr="009D1BFA">
              <w:rPr>
                <w:rFonts w:ascii="Arial" w:hAnsi="Arial" w:cs="Arial"/>
                <w:sz w:val="20"/>
                <w:szCs w:val="20"/>
              </w:rPr>
              <w:t>, er unntatt offentligheten satt som standard verdi og kan ikke endres.</w:t>
            </w:r>
          </w:p>
          <w:p w14:paraId="55338E15" w14:textId="77777777" w:rsidR="003C33D0" w:rsidRPr="009D1BFA" w:rsidRDefault="003C33D0" w:rsidP="003E6555">
            <w:pPr>
              <w:pStyle w:val="Tabellinnhold"/>
              <w:snapToGrid w:val="0"/>
              <w:ind w:left="-6"/>
              <w:rPr>
                <w:rFonts w:ascii="Arial" w:hAnsi="Arial" w:cs="Arial"/>
                <w:sz w:val="20"/>
                <w:szCs w:val="20"/>
              </w:rPr>
            </w:pPr>
          </w:p>
        </w:tc>
      </w:tr>
      <w:tr w:rsidR="00433B19" w:rsidRPr="009D1BFA" w14:paraId="5371FBF5" w14:textId="77777777" w:rsidTr="00100225">
        <w:tc>
          <w:tcPr>
            <w:tcW w:w="2148" w:type="dxa"/>
            <w:tcBorders>
              <w:right w:val="single" w:sz="4" w:space="0" w:color="auto"/>
            </w:tcBorders>
          </w:tcPr>
          <w:p w14:paraId="3943B54E" w14:textId="77777777" w:rsidR="00433B19" w:rsidRPr="009D1BFA" w:rsidRDefault="00433B19" w:rsidP="003E6555">
            <w:pPr>
              <w:rPr>
                <w:rFonts w:ascii="Arial" w:hAnsi="Arial" w:cs="Arial"/>
                <w:b/>
              </w:rPr>
            </w:pPr>
            <w:r w:rsidRPr="009D1BFA">
              <w:rPr>
                <w:rFonts w:ascii="Arial" w:hAnsi="Arial" w:cs="Arial"/>
                <w:b/>
              </w:rPr>
              <w:t>Skjermingshjemmel</w:t>
            </w:r>
          </w:p>
        </w:tc>
        <w:tc>
          <w:tcPr>
            <w:tcW w:w="6855" w:type="dxa"/>
            <w:tcBorders>
              <w:left w:val="single" w:sz="4" w:space="0" w:color="auto"/>
            </w:tcBorders>
          </w:tcPr>
          <w:p w14:paraId="758F54FD" w14:textId="77777777" w:rsidR="00433B19" w:rsidRPr="009D1BFA" w:rsidRDefault="008D198A" w:rsidP="003E6555">
            <w:pPr>
              <w:rPr>
                <w:rFonts w:ascii="Arial" w:hAnsi="Arial" w:cs="Arial"/>
              </w:rPr>
            </w:pPr>
            <w:r w:rsidRPr="009D1BFA">
              <w:rPr>
                <w:rFonts w:ascii="Arial" w:hAnsi="Arial" w:cs="Arial"/>
              </w:rPr>
              <w:t xml:space="preserve">Henvisning til hjemmel (paragraf) i </w:t>
            </w:r>
            <w:r w:rsidR="003C33D0" w:rsidRPr="009D1BFA">
              <w:rPr>
                <w:rFonts w:ascii="Arial" w:hAnsi="Arial" w:cs="Arial"/>
              </w:rPr>
              <w:t>offentlighetsloven eller andre. Sees i sammenheng med tilgangsrestriksjon.</w:t>
            </w:r>
          </w:p>
          <w:p w14:paraId="16BC5E15" w14:textId="77777777" w:rsidR="008D198A" w:rsidRPr="009D1BFA" w:rsidRDefault="008D198A" w:rsidP="003E6555">
            <w:pPr>
              <w:rPr>
                <w:rFonts w:ascii="Arial" w:hAnsi="Arial" w:cs="Arial"/>
                <w:szCs w:val="20"/>
              </w:rPr>
            </w:pPr>
          </w:p>
        </w:tc>
      </w:tr>
      <w:tr w:rsidR="00433B19" w:rsidRPr="009D1BFA" w14:paraId="00861B3F" w14:textId="77777777" w:rsidTr="00100225">
        <w:tc>
          <w:tcPr>
            <w:tcW w:w="2148" w:type="dxa"/>
            <w:tcBorders>
              <w:right w:val="single" w:sz="4" w:space="0" w:color="auto"/>
            </w:tcBorders>
          </w:tcPr>
          <w:p w14:paraId="56DBC5E9" w14:textId="77777777" w:rsidR="00433B19" w:rsidRPr="009D1BFA" w:rsidRDefault="00433B19" w:rsidP="003E6555">
            <w:pPr>
              <w:rPr>
                <w:rFonts w:ascii="Arial" w:hAnsi="Arial" w:cs="Arial"/>
                <w:b/>
              </w:rPr>
            </w:pPr>
            <w:r w:rsidRPr="009D1BFA">
              <w:rPr>
                <w:rFonts w:ascii="Arial" w:hAnsi="Arial" w:cs="Arial"/>
                <w:b/>
              </w:rPr>
              <w:t>Skjermingsdok</w:t>
            </w:r>
          </w:p>
        </w:tc>
        <w:tc>
          <w:tcPr>
            <w:tcW w:w="6855" w:type="dxa"/>
            <w:tcBorders>
              <w:left w:val="single" w:sz="4" w:space="0" w:color="auto"/>
            </w:tcBorders>
          </w:tcPr>
          <w:p w14:paraId="484468AA" w14:textId="77777777" w:rsidR="00433B19" w:rsidRPr="009D1BFA" w:rsidRDefault="008D198A" w:rsidP="003E6555">
            <w:pPr>
              <w:rPr>
                <w:rFonts w:ascii="Arial" w:hAnsi="Arial" w:cs="Arial"/>
                <w:szCs w:val="20"/>
              </w:rPr>
            </w:pPr>
            <w:r w:rsidRPr="009D1BFA">
              <w:rPr>
                <w:rFonts w:ascii="Arial" w:hAnsi="Arial" w:cs="Arial"/>
                <w:szCs w:val="20"/>
              </w:rPr>
              <w:t>Skjerming av heledokumentet er kodet fordi dette er en arkivdel som inneholder personsensitive data.</w:t>
            </w:r>
          </w:p>
          <w:p w14:paraId="0370269E" w14:textId="77777777" w:rsidR="008D198A" w:rsidRPr="009D1BFA" w:rsidRDefault="008D198A" w:rsidP="003E6555">
            <w:pPr>
              <w:rPr>
                <w:rFonts w:ascii="Arial" w:hAnsi="Arial" w:cs="Arial"/>
                <w:szCs w:val="20"/>
              </w:rPr>
            </w:pPr>
          </w:p>
        </w:tc>
      </w:tr>
      <w:tr w:rsidR="00433B19" w:rsidRPr="009D1BFA" w14:paraId="26D06F2D" w14:textId="77777777" w:rsidTr="00100225">
        <w:tc>
          <w:tcPr>
            <w:tcW w:w="2148" w:type="dxa"/>
            <w:tcBorders>
              <w:right w:val="single" w:sz="4" w:space="0" w:color="auto"/>
            </w:tcBorders>
          </w:tcPr>
          <w:p w14:paraId="33CFFAEE" w14:textId="77777777" w:rsidR="00433B19" w:rsidRPr="009D1BFA" w:rsidRDefault="00433B19" w:rsidP="003E6555">
            <w:pPr>
              <w:rPr>
                <w:rFonts w:ascii="Arial" w:hAnsi="Arial" w:cs="Arial"/>
                <w:b/>
              </w:rPr>
            </w:pPr>
            <w:r w:rsidRPr="009D1BFA">
              <w:rPr>
                <w:rFonts w:ascii="Arial" w:hAnsi="Arial" w:cs="Arial"/>
                <w:b/>
              </w:rPr>
              <w:lastRenderedPageBreak/>
              <w:t>Skjerm. varighet</w:t>
            </w:r>
          </w:p>
        </w:tc>
        <w:tc>
          <w:tcPr>
            <w:tcW w:w="6855" w:type="dxa"/>
            <w:tcBorders>
              <w:left w:val="single" w:sz="4" w:space="0" w:color="auto"/>
            </w:tcBorders>
          </w:tcPr>
          <w:p w14:paraId="4CDA5B65" w14:textId="77777777" w:rsidR="00433B19" w:rsidRPr="009D1BFA" w:rsidRDefault="008D198A" w:rsidP="003E6555">
            <w:pPr>
              <w:rPr>
                <w:rFonts w:ascii="Arial" w:hAnsi="Arial" w:cs="Arial"/>
              </w:rPr>
            </w:pPr>
            <w:r w:rsidRPr="009D1BFA">
              <w:rPr>
                <w:rFonts w:ascii="Arial" w:hAnsi="Arial" w:cs="Arial"/>
              </w:rPr>
              <w:t>Antall år skjermingen skal opprettholdes. Tidspunktet for når skjermingsvarigheten starter å løpe, vil vanligvis være når journalposten ble registrert, men det skal være mulig med andre regler.</w:t>
            </w:r>
          </w:p>
          <w:p w14:paraId="6FF11C59" w14:textId="77777777" w:rsidR="00C44AEB" w:rsidRPr="009D1BFA" w:rsidRDefault="00C44AEB" w:rsidP="003E6555">
            <w:pPr>
              <w:rPr>
                <w:rFonts w:ascii="Arial" w:hAnsi="Arial" w:cs="Arial"/>
              </w:rPr>
            </w:pPr>
          </w:p>
          <w:p w14:paraId="0FD98503" w14:textId="77777777" w:rsidR="00100225" w:rsidRPr="009D1BFA" w:rsidRDefault="00100225" w:rsidP="003E6555">
            <w:pPr>
              <w:rPr>
                <w:rFonts w:ascii="Arial" w:hAnsi="Arial" w:cs="Arial"/>
                <w:szCs w:val="20"/>
              </w:rPr>
            </w:pPr>
          </w:p>
        </w:tc>
      </w:tr>
      <w:tr w:rsidR="00100225" w:rsidRPr="009D1BFA" w14:paraId="2C07EC68" w14:textId="77777777" w:rsidTr="00100225">
        <w:tc>
          <w:tcPr>
            <w:tcW w:w="2148" w:type="dxa"/>
            <w:tcBorders>
              <w:right w:val="single" w:sz="4" w:space="0" w:color="auto"/>
            </w:tcBorders>
          </w:tcPr>
          <w:p w14:paraId="2545D5D6" w14:textId="77777777" w:rsidR="00100225" w:rsidRPr="009D1BFA" w:rsidRDefault="00100225" w:rsidP="003E6555">
            <w:pPr>
              <w:rPr>
                <w:rFonts w:ascii="Arial" w:hAnsi="Arial" w:cs="Arial"/>
                <w:b/>
              </w:rPr>
            </w:pPr>
            <w:r w:rsidRPr="009D1BFA">
              <w:rPr>
                <w:rFonts w:ascii="Arial" w:hAnsi="Arial" w:cs="Arial"/>
                <w:b/>
              </w:rPr>
              <w:t>Knapp</w:t>
            </w:r>
          </w:p>
          <w:p w14:paraId="032926F9" w14:textId="77777777" w:rsidR="00100225" w:rsidRPr="009D1BFA" w:rsidRDefault="00100225" w:rsidP="003E6555">
            <w:pPr>
              <w:rPr>
                <w:rFonts w:ascii="Arial" w:hAnsi="Arial" w:cs="Arial"/>
                <w:b/>
              </w:rPr>
            </w:pPr>
            <w:r w:rsidRPr="009D1BFA">
              <w:rPr>
                <w:rFonts w:ascii="Arial" w:hAnsi="Arial" w:cs="Arial"/>
                <w:b/>
              </w:rPr>
              <w:t>Avslutt arkivdel</w:t>
            </w:r>
          </w:p>
        </w:tc>
        <w:tc>
          <w:tcPr>
            <w:tcW w:w="6855" w:type="dxa"/>
            <w:tcBorders>
              <w:left w:val="single" w:sz="4" w:space="0" w:color="auto"/>
            </w:tcBorders>
          </w:tcPr>
          <w:p w14:paraId="5CC8C2B9" w14:textId="77777777" w:rsidR="00100225" w:rsidRPr="009D1BFA" w:rsidRDefault="00100225" w:rsidP="003E6555">
            <w:pPr>
              <w:rPr>
                <w:rFonts w:ascii="Arial" w:hAnsi="Arial" w:cs="Arial"/>
              </w:rPr>
            </w:pPr>
            <w:r w:rsidRPr="009D1BFA">
              <w:rPr>
                <w:rFonts w:ascii="Arial" w:hAnsi="Arial" w:cs="Arial"/>
              </w:rPr>
              <w:t>Klikker du på knappen; avslutt arkivdel, får du spørsmål om du ønsker å avslutte denne arkivdelen, svarer du ja vil du avslutte arkivdelen, en dato angis, samt den som avsluttet arkivdelen.</w:t>
            </w:r>
          </w:p>
          <w:p w14:paraId="1CE309C1" w14:textId="77777777" w:rsidR="003C33D0" w:rsidRPr="009D1BFA" w:rsidRDefault="003C33D0" w:rsidP="003E6555">
            <w:pPr>
              <w:rPr>
                <w:rFonts w:ascii="Arial" w:hAnsi="Arial" w:cs="Arial"/>
              </w:rPr>
            </w:pPr>
            <w:r w:rsidRPr="009D1BFA">
              <w:rPr>
                <w:rFonts w:ascii="Arial" w:hAnsi="Arial" w:cs="Arial"/>
              </w:rPr>
              <w:t>Aktuelt dersom fagsystem ikke lenger skal arkiveres til VSArkiv. Ved periodiser til ny arkivdel blir denne arkivdelen automatisk merket som avsluttet.</w:t>
            </w:r>
          </w:p>
          <w:p w14:paraId="4CF9F3B9" w14:textId="77777777" w:rsidR="00100225" w:rsidRPr="009D1BFA" w:rsidRDefault="00100225" w:rsidP="003E6555">
            <w:pPr>
              <w:rPr>
                <w:rFonts w:ascii="Arial" w:hAnsi="Arial" w:cs="Arial"/>
              </w:rPr>
            </w:pPr>
          </w:p>
        </w:tc>
      </w:tr>
      <w:tr w:rsidR="00100225" w:rsidRPr="009D1BFA" w14:paraId="2AE2227F" w14:textId="77777777" w:rsidTr="00100225">
        <w:tc>
          <w:tcPr>
            <w:tcW w:w="2148" w:type="dxa"/>
            <w:tcBorders>
              <w:right w:val="single" w:sz="4" w:space="0" w:color="auto"/>
            </w:tcBorders>
          </w:tcPr>
          <w:p w14:paraId="47051059" w14:textId="77777777" w:rsidR="00100225" w:rsidRPr="009D1BFA" w:rsidRDefault="00100225" w:rsidP="003E6555">
            <w:pPr>
              <w:rPr>
                <w:rFonts w:ascii="Arial" w:hAnsi="Arial" w:cs="Arial"/>
                <w:b/>
              </w:rPr>
            </w:pPr>
            <w:r w:rsidRPr="009D1BFA">
              <w:rPr>
                <w:rFonts w:ascii="Arial" w:hAnsi="Arial" w:cs="Arial"/>
                <w:b/>
              </w:rPr>
              <w:t>Knapp</w:t>
            </w:r>
          </w:p>
          <w:p w14:paraId="2850F383" w14:textId="77777777" w:rsidR="00100225" w:rsidRPr="009D1BFA" w:rsidRDefault="00100225" w:rsidP="003E6555">
            <w:pPr>
              <w:rPr>
                <w:rFonts w:ascii="Arial" w:hAnsi="Arial" w:cs="Arial"/>
                <w:b/>
              </w:rPr>
            </w:pPr>
            <w:r w:rsidRPr="009D1BFA">
              <w:rPr>
                <w:rFonts w:ascii="Arial" w:hAnsi="Arial" w:cs="Arial"/>
                <w:b/>
              </w:rPr>
              <w:t>Periodiser</w:t>
            </w:r>
          </w:p>
        </w:tc>
        <w:tc>
          <w:tcPr>
            <w:tcW w:w="6855" w:type="dxa"/>
            <w:tcBorders>
              <w:left w:val="single" w:sz="4" w:space="0" w:color="auto"/>
            </w:tcBorders>
          </w:tcPr>
          <w:p w14:paraId="449A9F83" w14:textId="77777777" w:rsidR="00100225" w:rsidRPr="009D1BFA" w:rsidRDefault="00100225" w:rsidP="00100225">
            <w:pPr>
              <w:rPr>
                <w:rFonts w:ascii="Arial" w:hAnsi="Arial" w:cs="Arial"/>
              </w:rPr>
            </w:pPr>
            <w:r w:rsidRPr="009D1BFA">
              <w:rPr>
                <w:rFonts w:ascii="Arial" w:hAnsi="Arial" w:cs="Arial"/>
              </w:rPr>
              <w:t>Klikker du på knappen; periodiser, får du spørsmål om du ønsker å periodisere denne arkivdelen, svarer du ja vil du periodisere arkivdelen, en dato angis, samt den som periodiserte arkivdelen</w:t>
            </w:r>
          </w:p>
          <w:p w14:paraId="7AE643E5" w14:textId="77777777" w:rsidR="003C33D0" w:rsidRPr="009D1BFA" w:rsidRDefault="003C33D0" w:rsidP="00100225">
            <w:pPr>
              <w:rPr>
                <w:rFonts w:ascii="Arial" w:hAnsi="Arial" w:cs="Arial"/>
              </w:rPr>
            </w:pPr>
            <w:r w:rsidRPr="009D1BFA">
              <w:rPr>
                <w:rFonts w:ascii="Arial" w:hAnsi="Arial" w:cs="Arial"/>
              </w:rPr>
              <w:t>Denne arkivdelen avsluttes. Ny arkivdel opprettes med dagens dato for opprettet og pålogget bruker som opprettet av.</w:t>
            </w:r>
          </w:p>
          <w:p w14:paraId="6EC7AA31" w14:textId="77777777" w:rsidR="003C33D0" w:rsidRPr="009D1BFA" w:rsidRDefault="003C33D0" w:rsidP="003C33D0">
            <w:pPr>
              <w:rPr>
                <w:rFonts w:ascii="Arial" w:hAnsi="Arial" w:cs="Arial"/>
              </w:rPr>
            </w:pPr>
            <w:r w:rsidRPr="009D1BFA">
              <w:rPr>
                <w:rFonts w:ascii="Arial" w:hAnsi="Arial" w:cs="Arial"/>
              </w:rPr>
              <w:t>Mykt periodeskille” praktiseres, det vil si at alle ikke avsluttede mapper blir overført til ny arkivdel. Periodisert arkivdel inneholder dermed kun avsluttede mapper og saker, og kan deponeres til arkivdepot.</w:t>
            </w:r>
          </w:p>
          <w:p w14:paraId="7CD8F955" w14:textId="77777777" w:rsidR="003C33D0" w:rsidRPr="009D1BFA" w:rsidRDefault="003C33D0" w:rsidP="00100225">
            <w:pPr>
              <w:rPr>
                <w:rFonts w:ascii="Arial" w:hAnsi="Arial" w:cs="Arial"/>
              </w:rPr>
            </w:pPr>
          </w:p>
        </w:tc>
      </w:tr>
      <w:tr w:rsidR="003C33D0" w:rsidRPr="009D1BFA" w14:paraId="3C899667" w14:textId="77777777" w:rsidTr="00100225">
        <w:tc>
          <w:tcPr>
            <w:tcW w:w="2148" w:type="dxa"/>
            <w:tcBorders>
              <w:right w:val="single" w:sz="4" w:space="0" w:color="auto"/>
            </w:tcBorders>
          </w:tcPr>
          <w:p w14:paraId="40523C47" w14:textId="77777777" w:rsidR="003C33D0" w:rsidRPr="009D1BFA" w:rsidRDefault="003C33D0" w:rsidP="003E6555">
            <w:pPr>
              <w:rPr>
                <w:rFonts w:ascii="Arial" w:hAnsi="Arial" w:cs="Arial"/>
                <w:b/>
              </w:rPr>
            </w:pPr>
            <w:r w:rsidRPr="009D1BFA">
              <w:rPr>
                <w:rFonts w:ascii="Arial" w:hAnsi="Arial" w:cs="Arial"/>
                <w:b/>
              </w:rPr>
              <w:t>Knapp</w:t>
            </w:r>
          </w:p>
          <w:p w14:paraId="2DDF36FA" w14:textId="77777777" w:rsidR="003C33D0" w:rsidRPr="009D1BFA" w:rsidRDefault="003C33D0" w:rsidP="003E6555">
            <w:pPr>
              <w:rPr>
                <w:rFonts w:ascii="Arial" w:hAnsi="Arial" w:cs="Arial"/>
                <w:b/>
              </w:rPr>
            </w:pPr>
            <w:r w:rsidRPr="009D1BFA">
              <w:rPr>
                <w:rFonts w:ascii="Arial" w:hAnsi="Arial" w:cs="Arial"/>
                <w:b/>
              </w:rPr>
              <w:t>Deponer</w:t>
            </w:r>
          </w:p>
        </w:tc>
        <w:tc>
          <w:tcPr>
            <w:tcW w:w="6855" w:type="dxa"/>
            <w:tcBorders>
              <w:left w:val="single" w:sz="4" w:space="0" w:color="auto"/>
            </w:tcBorders>
          </w:tcPr>
          <w:p w14:paraId="674CDDB9" w14:textId="77777777" w:rsidR="003C33D0" w:rsidRPr="009D1BFA" w:rsidRDefault="003C33D0" w:rsidP="00100225">
            <w:pPr>
              <w:rPr>
                <w:rFonts w:ascii="Arial" w:hAnsi="Arial" w:cs="Arial"/>
              </w:rPr>
            </w:pPr>
            <w:r w:rsidRPr="009D1BFA">
              <w:rPr>
                <w:rFonts w:ascii="Arial" w:hAnsi="Arial" w:cs="Arial"/>
              </w:rPr>
              <w:t xml:space="preserve">Når en arkivdel er </w:t>
            </w:r>
            <w:r w:rsidRPr="009D1BFA">
              <w:rPr>
                <w:rFonts w:ascii="Arial" w:hAnsi="Arial" w:cs="Arial"/>
                <w:u w:val="single"/>
              </w:rPr>
              <w:t>periodisert</w:t>
            </w:r>
            <w:r w:rsidRPr="009D1BFA">
              <w:rPr>
                <w:rFonts w:ascii="Arial" w:hAnsi="Arial" w:cs="Arial"/>
              </w:rPr>
              <w:t xml:space="preserve"> får man velge knapp for </w:t>
            </w:r>
            <w:r w:rsidRPr="009D1BFA">
              <w:rPr>
                <w:rFonts w:ascii="Arial" w:hAnsi="Arial" w:cs="Arial"/>
                <w:u w:val="single"/>
              </w:rPr>
              <w:t>deponer</w:t>
            </w:r>
            <w:r w:rsidRPr="009D1BFA">
              <w:rPr>
                <w:rFonts w:ascii="Arial" w:hAnsi="Arial" w:cs="Arial"/>
              </w:rPr>
              <w:t>.</w:t>
            </w:r>
          </w:p>
          <w:p w14:paraId="0AE2F84C" w14:textId="77777777" w:rsidR="003C33D0" w:rsidRPr="009D1BFA" w:rsidRDefault="003C33D0" w:rsidP="00100225">
            <w:pPr>
              <w:rPr>
                <w:rFonts w:ascii="Arial" w:hAnsi="Arial" w:cs="Arial"/>
              </w:rPr>
            </w:pPr>
          </w:p>
          <w:p w14:paraId="405C3947" w14:textId="77777777" w:rsidR="003C33D0" w:rsidRPr="009D1BFA" w:rsidRDefault="003C33D0" w:rsidP="00100225">
            <w:pPr>
              <w:rPr>
                <w:rFonts w:ascii="Arial" w:hAnsi="Arial" w:cs="Arial"/>
              </w:rPr>
            </w:pPr>
            <w:r w:rsidRPr="009D1BFA">
              <w:rPr>
                <w:rFonts w:ascii="Arial" w:hAnsi="Arial" w:cs="Arial"/>
              </w:rPr>
              <w:t>Ved deponering skjer følgende:</w:t>
            </w:r>
          </w:p>
          <w:p w14:paraId="2D0E1F14" w14:textId="77777777" w:rsidR="003C33D0" w:rsidRPr="009D1BFA" w:rsidRDefault="003C33D0" w:rsidP="003C33D0">
            <w:pPr>
              <w:pStyle w:val="Listeavsnitt"/>
              <w:numPr>
                <w:ilvl w:val="0"/>
                <w:numId w:val="12"/>
              </w:numPr>
              <w:rPr>
                <w:rFonts w:ascii="Arial" w:hAnsi="Arial" w:cs="Arial"/>
              </w:rPr>
            </w:pPr>
            <w:r w:rsidRPr="009D1BFA">
              <w:rPr>
                <w:rFonts w:ascii="Arial" w:hAnsi="Arial" w:cs="Arial"/>
              </w:rPr>
              <w:t>Avleveringsuttrekk til arkivdepot produseres i henhold til Noark5-standard</w:t>
            </w:r>
          </w:p>
          <w:p w14:paraId="11CB0448" w14:textId="77777777" w:rsidR="003C33D0" w:rsidRPr="009D1BFA" w:rsidRDefault="00C44AEB" w:rsidP="003C33D0">
            <w:pPr>
              <w:pStyle w:val="Listeavsnitt"/>
              <w:numPr>
                <w:ilvl w:val="0"/>
                <w:numId w:val="12"/>
              </w:numPr>
              <w:rPr>
                <w:rFonts w:ascii="Arial" w:hAnsi="Arial" w:cs="Arial"/>
              </w:rPr>
            </w:pPr>
            <w:r w:rsidRPr="009D1BFA">
              <w:rPr>
                <w:rFonts w:ascii="Arial" w:hAnsi="Arial" w:cs="Arial"/>
              </w:rPr>
              <w:t>Dato og klokkeslett for deponert samt deponert av vises i arkivkjernen</w:t>
            </w:r>
          </w:p>
          <w:p w14:paraId="346FF29B" w14:textId="77777777" w:rsidR="003C33D0" w:rsidRPr="009D1BFA" w:rsidRDefault="003C33D0" w:rsidP="00100225">
            <w:pPr>
              <w:rPr>
                <w:rFonts w:ascii="Arial" w:hAnsi="Arial" w:cs="Arial"/>
              </w:rPr>
            </w:pPr>
          </w:p>
          <w:p w14:paraId="45BB03D8" w14:textId="77777777" w:rsidR="003C33D0" w:rsidRPr="009D1BFA" w:rsidRDefault="00C44AEB" w:rsidP="00100225">
            <w:pPr>
              <w:rPr>
                <w:rFonts w:ascii="Arial" w:hAnsi="Arial" w:cs="Arial"/>
              </w:rPr>
            </w:pPr>
            <w:r w:rsidRPr="009D1BFA">
              <w:rPr>
                <w:rFonts w:ascii="Arial" w:hAnsi="Arial" w:cs="Arial"/>
              </w:rPr>
              <w:object w:dxaOrig="10244" w:dyaOrig="1290" w14:anchorId="3FC1BE45">
                <v:shape id="_x0000_i1025" type="#_x0000_t75" style="width:332.4pt;height:42.25pt" o:ole="">
                  <v:imagedata r:id="rId21" o:title=""/>
                </v:shape>
                <o:OLEObject Type="Embed" ProgID="PBrush" ShapeID="_x0000_i1025" DrawAspect="Content" ObjectID="_1644393430" r:id="rId22"/>
              </w:object>
            </w:r>
          </w:p>
          <w:p w14:paraId="328F3FA6" w14:textId="77777777" w:rsidR="003C33D0" w:rsidRPr="009D1BFA" w:rsidRDefault="003C33D0" w:rsidP="00100225">
            <w:pPr>
              <w:rPr>
                <w:rFonts w:ascii="Arial" w:hAnsi="Arial" w:cs="Arial"/>
              </w:rPr>
            </w:pPr>
          </w:p>
        </w:tc>
      </w:tr>
      <w:tr w:rsidR="003C33D0" w:rsidRPr="009D1BFA" w14:paraId="296206E4" w14:textId="77777777" w:rsidTr="00100225">
        <w:tc>
          <w:tcPr>
            <w:tcW w:w="2148" w:type="dxa"/>
            <w:tcBorders>
              <w:right w:val="single" w:sz="4" w:space="0" w:color="auto"/>
            </w:tcBorders>
          </w:tcPr>
          <w:p w14:paraId="055BB1C2" w14:textId="77777777" w:rsidR="003C33D0" w:rsidRPr="009D1BFA" w:rsidRDefault="003C33D0" w:rsidP="003E6555">
            <w:pPr>
              <w:rPr>
                <w:rFonts w:ascii="Arial" w:hAnsi="Arial" w:cs="Arial"/>
                <w:b/>
              </w:rPr>
            </w:pPr>
            <w:r w:rsidRPr="009D1BFA">
              <w:rPr>
                <w:rFonts w:ascii="Arial" w:hAnsi="Arial" w:cs="Arial"/>
                <w:b/>
              </w:rPr>
              <w:t>Knapp</w:t>
            </w:r>
          </w:p>
          <w:p w14:paraId="29BF05C4" w14:textId="77777777" w:rsidR="003C33D0" w:rsidRPr="009D1BFA" w:rsidRDefault="003C33D0" w:rsidP="003E6555">
            <w:pPr>
              <w:rPr>
                <w:rFonts w:ascii="Arial" w:hAnsi="Arial" w:cs="Arial"/>
                <w:b/>
              </w:rPr>
            </w:pPr>
            <w:r w:rsidRPr="009D1BFA">
              <w:rPr>
                <w:rFonts w:ascii="Arial" w:hAnsi="Arial" w:cs="Arial"/>
                <w:b/>
              </w:rPr>
              <w:t>Avlever</w:t>
            </w:r>
          </w:p>
        </w:tc>
        <w:tc>
          <w:tcPr>
            <w:tcW w:w="6855" w:type="dxa"/>
            <w:tcBorders>
              <w:left w:val="single" w:sz="4" w:space="0" w:color="auto"/>
            </w:tcBorders>
          </w:tcPr>
          <w:p w14:paraId="204D0313" w14:textId="77777777" w:rsidR="003C33D0" w:rsidRPr="009D1BFA" w:rsidRDefault="00C44AEB" w:rsidP="00100225">
            <w:pPr>
              <w:rPr>
                <w:rFonts w:ascii="Arial" w:hAnsi="Arial" w:cs="Arial"/>
              </w:rPr>
            </w:pPr>
            <w:r w:rsidRPr="009D1BFA">
              <w:rPr>
                <w:rFonts w:ascii="Arial" w:hAnsi="Arial" w:cs="Arial"/>
              </w:rPr>
              <w:t xml:space="preserve">Når en arkivdel er </w:t>
            </w:r>
            <w:r w:rsidRPr="009D1BFA">
              <w:rPr>
                <w:rFonts w:ascii="Arial" w:hAnsi="Arial" w:cs="Arial"/>
                <w:u w:val="single"/>
              </w:rPr>
              <w:t>deponert</w:t>
            </w:r>
            <w:r w:rsidRPr="009D1BFA">
              <w:rPr>
                <w:rFonts w:ascii="Arial" w:hAnsi="Arial" w:cs="Arial"/>
              </w:rPr>
              <w:t xml:space="preserve">, får man velge knapp for </w:t>
            </w:r>
            <w:r w:rsidRPr="009D1BFA">
              <w:rPr>
                <w:rFonts w:ascii="Arial" w:hAnsi="Arial" w:cs="Arial"/>
                <w:u w:val="single"/>
              </w:rPr>
              <w:t>avlever</w:t>
            </w:r>
            <w:r w:rsidRPr="009D1BFA">
              <w:rPr>
                <w:rFonts w:ascii="Arial" w:hAnsi="Arial" w:cs="Arial"/>
              </w:rPr>
              <w:t>. Ved avlevering skjer følgende:</w:t>
            </w:r>
          </w:p>
          <w:p w14:paraId="457BC5B2" w14:textId="77777777" w:rsidR="00C44AEB" w:rsidRPr="009D1BFA" w:rsidRDefault="00C44AEB" w:rsidP="00C44AEB">
            <w:pPr>
              <w:pStyle w:val="Listeavsnitt"/>
              <w:numPr>
                <w:ilvl w:val="0"/>
                <w:numId w:val="16"/>
              </w:numPr>
              <w:rPr>
                <w:rFonts w:ascii="Arial" w:hAnsi="Arial" w:cs="Arial"/>
              </w:rPr>
            </w:pPr>
            <w:r w:rsidRPr="009D1BFA">
              <w:rPr>
                <w:rFonts w:ascii="Arial" w:hAnsi="Arial" w:cs="Arial"/>
              </w:rPr>
              <w:t>Kontroll mot bevaringstid og avsluttet dato for arkivdelen.</w:t>
            </w:r>
          </w:p>
          <w:p w14:paraId="385C16AE" w14:textId="77777777" w:rsidR="00C44AEB" w:rsidRPr="009D1BFA" w:rsidRDefault="00C44AEB" w:rsidP="00C44AEB">
            <w:pPr>
              <w:pStyle w:val="Listeavsnitt"/>
              <w:numPr>
                <w:ilvl w:val="0"/>
                <w:numId w:val="16"/>
              </w:numPr>
              <w:rPr>
                <w:rFonts w:ascii="Arial" w:hAnsi="Arial" w:cs="Arial"/>
              </w:rPr>
            </w:pPr>
            <w:r w:rsidRPr="009D1BFA">
              <w:rPr>
                <w:rFonts w:ascii="Arial" w:hAnsi="Arial" w:cs="Arial"/>
              </w:rPr>
              <w:t>Får spørsmål om en vil produsere nytt uttrekk eller merke tidligere deponert uttrekk som avlevert. Dette skjer i samråd med arkivdepot.</w:t>
            </w:r>
          </w:p>
          <w:p w14:paraId="3FDEE2F5" w14:textId="77777777" w:rsidR="00C44AEB" w:rsidRPr="009D1BFA" w:rsidRDefault="00C44AEB" w:rsidP="00C44AEB">
            <w:pPr>
              <w:pStyle w:val="Listeavsnitt"/>
              <w:numPr>
                <w:ilvl w:val="0"/>
                <w:numId w:val="16"/>
              </w:numPr>
              <w:rPr>
                <w:rFonts w:ascii="Arial" w:hAnsi="Arial" w:cs="Arial"/>
              </w:rPr>
            </w:pPr>
            <w:r w:rsidRPr="009D1BFA">
              <w:rPr>
                <w:rFonts w:ascii="Arial" w:hAnsi="Arial" w:cs="Arial"/>
              </w:rPr>
              <w:t>Dato og klokkeslett for avlever samt avlevert av vises i arkivdelen.</w:t>
            </w:r>
          </w:p>
          <w:p w14:paraId="64B5B15C" w14:textId="77777777" w:rsidR="00C44AEB" w:rsidRPr="009D1BFA" w:rsidRDefault="00C44AEB" w:rsidP="00100225">
            <w:pPr>
              <w:rPr>
                <w:rFonts w:ascii="Arial" w:hAnsi="Arial" w:cs="Arial"/>
              </w:rPr>
            </w:pPr>
          </w:p>
        </w:tc>
      </w:tr>
      <w:tr w:rsidR="003C33D0" w:rsidRPr="009D1BFA" w14:paraId="14927BD6" w14:textId="77777777" w:rsidTr="00100225">
        <w:tc>
          <w:tcPr>
            <w:tcW w:w="2148" w:type="dxa"/>
            <w:tcBorders>
              <w:right w:val="single" w:sz="4" w:space="0" w:color="auto"/>
            </w:tcBorders>
          </w:tcPr>
          <w:p w14:paraId="30AF24F5" w14:textId="77777777" w:rsidR="003C33D0" w:rsidRPr="009D1BFA" w:rsidRDefault="003C33D0" w:rsidP="003E6555">
            <w:pPr>
              <w:rPr>
                <w:rFonts w:ascii="Arial" w:hAnsi="Arial" w:cs="Arial"/>
                <w:b/>
              </w:rPr>
            </w:pPr>
            <w:r w:rsidRPr="009D1BFA">
              <w:rPr>
                <w:rFonts w:ascii="Arial" w:hAnsi="Arial" w:cs="Arial"/>
                <w:b/>
              </w:rPr>
              <w:t>Knapp</w:t>
            </w:r>
          </w:p>
          <w:p w14:paraId="4A299376" w14:textId="77777777" w:rsidR="003C33D0" w:rsidRPr="009D1BFA" w:rsidRDefault="003C33D0" w:rsidP="003E6555">
            <w:pPr>
              <w:rPr>
                <w:rFonts w:ascii="Arial" w:hAnsi="Arial" w:cs="Arial"/>
                <w:b/>
              </w:rPr>
            </w:pPr>
            <w:r w:rsidRPr="009D1BFA">
              <w:rPr>
                <w:rFonts w:ascii="Arial" w:hAnsi="Arial" w:cs="Arial"/>
                <w:b/>
              </w:rPr>
              <w:t>Slett arkivdel</w:t>
            </w:r>
          </w:p>
        </w:tc>
        <w:tc>
          <w:tcPr>
            <w:tcW w:w="6855" w:type="dxa"/>
            <w:tcBorders>
              <w:left w:val="single" w:sz="4" w:space="0" w:color="auto"/>
            </w:tcBorders>
          </w:tcPr>
          <w:p w14:paraId="380AE225" w14:textId="77777777" w:rsidR="003C33D0" w:rsidRPr="009D1BFA" w:rsidRDefault="00C44AEB" w:rsidP="00100225">
            <w:pPr>
              <w:rPr>
                <w:rFonts w:ascii="Arial" w:hAnsi="Arial" w:cs="Arial"/>
              </w:rPr>
            </w:pPr>
            <w:r w:rsidRPr="009D1BFA">
              <w:rPr>
                <w:rFonts w:ascii="Arial" w:hAnsi="Arial" w:cs="Arial"/>
              </w:rPr>
              <w:t>Når en arkivdel er avlevert, får man anledning til å slette arkivdelen. Arkivleder må selv avgjøre når og om avlevert arkivdel skal slettes fra arkivdelen.</w:t>
            </w:r>
          </w:p>
        </w:tc>
      </w:tr>
    </w:tbl>
    <w:p w14:paraId="52A584C7" w14:textId="77777777" w:rsidR="00433B19" w:rsidRPr="009D1BFA" w:rsidRDefault="00433B19" w:rsidP="00433B19">
      <w:pPr>
        <w:rPr>
          <w:rFonts w:ascii="Arial" w:hAnsi="Arial" w:cs="Arial"/>
        </w:rPr>
      </w:pPr>
    </w:p>
    <w:p w14:paraId="32E39D70" w14:textId="77777777" w:rsidR="00433B19" w:rsidRPr="009D1BFA" w:rsidRDefault="00433B19" w:rsidP="00433B19">
      <w:pPr>
        <w:rPr>
          <w:rFonts w:ascii="Arial" w:hAnsi="Arial" w:cs="Arial"/>
        </w:rPr>
      </w:pPr>
    </w:p>
    <w:p w14:paraId="611B8EAD" w14:textId="77777777" w:rsidR="00433B19" w:rsidRPr="009D1BFA" w:rsidRDefault="00433B19" w:rsidP="00433B19">
      <w:pPr>
        <w:rPr>
          <w:rFonts w:ascii="Arial" w:hAnsi="Arial" w:cs="Arial"/>
        </w:rPr>
      </w:pPr>
    </w:p>
    <w:p w14:paraId="793D7D81" w14:textId="77777777" w:rsidR="00433B19" w:rsidRPr="009D1BFA" w:rsidRDefault="00433B19" w:rsidP="00433B19">
      <w:pPr>
        <w:rPr>
          <w:rFonts w:ascii="Arial" w:hAnsi="Arial" w:cs="Arial"/>
        </w:rPr>
      </w:pPr>
    </w:p>
    <w:p w14:paraId="4704A4F7" w14:textId="77777777" w:rsidR="00433B19" w:rsidRPr="009D1BFA" w:rsidRDefault="00433B19" w:rsidP="00433B19">
      <w:pPr>
        <w:rPr>
          <w:rFonts w:ascii="Arial" w:hAnsi="Arial" w:cs="Arial"/>
        </w:rPr>
      </w:pPr>
    </w:p>
    <w:p w14:paraId="18396F2D" w14:textId="77777777" w:rsidR="00433B19" w:rsidRPr="009D1BFA" w:rsidRDefault="00433B19" w:rsidP="00433B19">
      <w:pPr>
        <w:rPr>
          <w:rFonts w:ascii="Arial" w:hAnsi="Arial" w:cs="Arial"/>
        </w:rPr>
      </w:pPr>
    </w:p>
    <w:p w14:paraId="6E6AC3D9" w14:textId="77777777" w:rsidR="00433B19" w:rsidRPr="009D1BFA" w:rsidRDefault="00433B19" w:rsidP="00433B19">
      <w:pPr>
        <w:rPr>
          <w:rFonts w:ascii="Arial" w:hAnsi="Arial" w:cs="Arial"/>
        </w:rPr>
      </w:pPr>
    </w:p>
    <w:p w14:paraId="10E84602" w14:textId="77777777" w:rsidR="00433B19" w:rsidRPr="009D1BFA" w:rsidRDefault="00433B19" w:rsidP="00433B19">
      <w:pPr>
        <w:rPr>
          <w:rFonts w:ascii="Arial" w:hAnsi="Arial" w:cs="Arial"/>
        </w:rPr>
      </w:pPr>
    </w:p>
    <w:p w14:paraId="39D27D0A" w14:textId="77777777" w:rsidR="00433B19" w:rsidRPr="009D1BFA" w:rsidRDefault="00433B19" w:rsidP="00433B19">
      <w:pPr>
        <w:rPr>
          <w:rFonts w:ascii="Arial" w:hAnsi="Arial" w:cs="Arial"/>
        </w:rPr>
      </w:pPr>
    </w:p>
    <w:p w14:paraId="5B13B8F4" w14:textId="77777777" w:rsidR="00433B19" w:rsidRPr="009D1BFA" w:rsidRDefault="00433B19" w:rsidP="00433B19">
      <w:pPr>
        <w:rPr>
          <w:rFonts w:ascii="Arial" w:hAnsi="Arial" w:cs="Arial"/>
        </w:rPr>
      </w:pPr>
    </w:p>
    <w:p w14:paraId="069277B9" w14:textId="77777777" w:rsidR="00B22718" w:rsidRPr="009D1BFA" w:rsidRDefault="00B22718" w:rsidP="00433B19">
      <w:pPr>
        <w:rPr>
          <w:rFonts w:ascii="Arial" w:hAnsi="Arial" w:cs="Arial"/>
        </w:rPr>
      </w:pPr>
    </w:p>
    <w:p w14:paraId="50A07C12" w14:textId="77777777" w:rsidR="00B22718" w:rsidRPr="009D1BFA" w:rsidRDefault="00B22718" w:rsidP="00433B19">
      <w:pPr>
        <w:rPr>
          <w:rFonts w:ascii="Arial" w:hAnsi="Arial" w:cs="Arial"/>
        </w:rPr>
      </w:pPr>
    </w:p>
    <w:p w14:paraId="37C49F46" w14:textId="77777777" w:rsidR="00B22718" w:rsidRPr="009D1BFA" w:rsidRDefault="00B22718" w:rsidP="00433B19">
      <w:pPr>
        <w:rPr>
          <w:rFonts w:ascii="Arial" w:hAnsi="Arial" w:cs="Arial"/>
        </w:rPr>
      </w:pPr>
    </w:p>
    <w:p w14:paraId="0D1F0704" w14:textId="77777777" w:rsidR="00B22718" w:rsidRPr="009D1BFA" w:rsidRDefault="00B22718" w:rsidP="00433B19">
      <w:pPr>
        <w:rPr>
          <w:rFonts w:ascii="Arial" w:hAnsi="Arial" w:cs="Arial"/>
        </w:rPr>
      </w:pPr>
    </w:p>
    <w:p w14:paraId="7A5CDBF9" w14:textId="77777777" w:rsidR="00B22718" w:rsidRPr="009D1BFA" w:rsidRDefault="00B22718" w:rsidP="00433B19">
      <w:pPr>
        <w:rPr>
          <w:rFonts w:ascii="Arial" w:hAnsi="Arial" w:cs="Arial"/>
        </w:rPr>
      </w:pPr>
    </w:p>
    <w:p w14:paraId="576FD026" w14:textId="77777777" w:rsidR="00B22718" w:rsidRPr="009D1BFA" w:rsidRDefault="00B22718" w:rsidP="00433B19">
      <w:pPr>
        <w:rPr>
          <w:rFonts w:ascii="Arial" w:hAnsi="Arial" w:cs="Arial"/>
        </w:rPr>
      </w:pPr>
    </w:p>
    <w:p w14:paraId="605DC636" w14:textId="77777777" w:rsidR="008D198A" w:rsidRPr="009D1BFA" w:rsidRDefault="008D198A" w:rsidP="00433B19">
      <w:pPr>
        <w:rPr>
          <w:rFonts w:ascii="Arial" w:hAnsi="Arial" w:cs="Arial"/>
        </w:rPr>
      </w:pPr>
    </w:p>
    <w:p w14:paraId="0889EAA0" w14:textId="77777777" w:rsidR="00E30464" w:rsidRPr="009D1BFA" w:rsidRDefault="00E30464" w:rsidP="00E30464">
      <w:pPr>
        <w:pStyle w:val="Overskrift2"/>
      </w:pPr>
      <w:bookmarkStart w:id="16" w:name="_Toc512243104"/>
      <w:r w:rsidRPr="009D1BFA">
        <w:lastRenderedPageBreak/>
        <w:t>3.3. Opprette og vedlikeholde klassifikasjonssystem</w:t>
      </w:r>
      <w:bookmarkEnd w:id="16"/>
    </w:p>
    <w:p w14:paraId="2DFAA9E8" w14:textId="77777777" w:rsidR="004F57FE" w:rsidRPr="009D1BFA" w:rsidRDefault="004F57FE" w:rsidP="00E30464">
      <w:pPr>
        <w:rPr>
          <w:rFonts w:ascii="Arial" w:hAnsi="Arial" w:cs="Arial"/>
        </w:rPr>
      </w:pPr>
    </w:p>
    <w:p w14:paraId="04550273" w14:textId="77777777" w:rsidR="00E30464" w:rsidRPr="009D1BFA" w:rsidRDefault="004F57FE" w:rsidP="00E30464">
      <w:pPr>
        <w:rPr>
          <w:rFonts w:ascii="Arial" w:hAnsi="Arial" w:cs="Arial"/>
        </w:rPr>
      </w:pPr>
      <w:r w:rsidRPr="009D1BFA">
        <w:rPr>
          <w:rFonts w:ascii="Arial" w:hAnsi="Arial" w:cs="Arial"/>
        </w:rPr>
        <w:t>Alle klasser i et klassifikasjonssystem opprettes vanligvis når et arkivsystem tas i bruk.  Men enkelte løsninger kan tillate at det opprettes nye klasser ved behov (mest aktuelt ved</w:t>
      </w:r>
      <w:r w:rsidR="00C44AEB" w:rsidRPr="009D1BFA">
        <w:rPr>
          <w:rFonts w:ascii="Arial" w:hAnsi="Arial" w:cs="Arial"/>
        </w:rPr>
        <w:t xml:space="preserve"> objektbasert klassifikasjon). Dette skjer i VSArkiv.</w:t>
      </w:r>
    </w:p>
    <w:p w14:paraId="4C4BAF19" w14:textId="77777777" w:rsidR="004F57FE" w:rsidRPr="009D1BFA" w:rsidRDefault="004F57FE" w:rsidP="00E30464">
      <w:pPr>
        <w:rPr>
          <w:rFonts w:ascii="Arial" w:hAnsi="Arial" w:cs="Arial"/>
        </w:rPr>
      </w:pPr>
    </w:p>
    <w:p w14:paraId="0E892A33" w14:textId="77777777" w:rsidR="004F57FE" w:rsidRPr="009D1BFA" w:rsidRDefault="004F57FE" w:rsidP="004F57FE">
      <w:pPr>
        <w:rPr>
          <w:rFonts w:ascii="Arial" w:hAnsi="Arial" w:cs="Arial"/>
          <w:b/>
        </w:rPr>
      </w:pPr>
      <w:r w:rsidRPr="009D1BFA">
        <w:rPr>
          <w:rFonts w:ascii="Arial" w:hAnsi="Arial" w:cs="Arial"/>
        </w:rPr>
        <w:t xml:space="preserve">Ved personbasert klassifikasjonssystem, kan f.eks. fødselsnummer og navn utgjøre </w:t>
      </w:r>
      <w:r w:rsidRPr="009D1BFA">
        <w:rPr>
          <w:rFonts w:ascii="Arial" w:hAnsi="Arial" w:cs="Arial"/>
          <w:i/>
        </w:rPr>
        <w:t>klasseID</w:t>
      </w:r>
      <w:r w:rsidRPr="009D1BFA">
        <w:rPr>
          <w:rFonts w:ascii="Arial" w:hAnsi="Arial" w:cs="Arial"/>
        </w:rPr>
        <w:t xml:space="preserve"> og tittel. (Fra kravspesifikasjon fra Riksarkivet, Vedlegg 1, Metadatakatalog, referanse nummer: M002).</w:t>
      </w:r>
    </w:p>
    <w:p w14:paraId="3F24B162" w14:textId="77777777" w:rsidR="004F57FE" w:rsidRPr="009D1BFA" w:rsidRDefault="004F57FE" w:rsidP="004F57FE">
      <w:pPr>
        <w:rPr>
          <w:rFonts w:ascii="Arial" w:hAnsi="Arial" w:cs="Arial"/>
          <w:b/>
        </w:rPr>
      </w:pPr>
    </w:p>
    <w:p w14:paraId="7DB5C1AF" w14:textId="77777777" w:rsidR="004F57FE" w:rsidRPr="009D1BFA" w:rsidRDefault="004F57FE" w:rsidP="004F57FE">
      <w:pPr>
        <w:rPr>
          <w:rFonts w:ascii="Arial" w:hAnsi="Arial" w:cs="Arial"/>
          <w:b/>
        </w:rPr>
      </w:pPr>
      <w:r w:rsidRPr="009D1BFA">
        <w:rPr>
          <w:rFonts w:ascii="Arial" w:hAnsi="Arial" w:cs="Arial"/>
        </w:rPr>
        <w:t xml:space="preserve">Merk at </w:t>
      </w:r>
      <w:r w:rsidRPr="009D1BFA">
        <w:rPr>
          <w:rFonts w:ascii="Arial" w:hAnsi="Arial" w:cs="Arial"/>
          <w:i/>
          <w:u w:val="single"/>
        </w:rPr>
        <w:t>klasseID</w:t>
      </w:r>
      <w:r w:rsidRPr="009D1BFA">
        <w:rPr>
          <w:rFonts w:ascii="Arial" w:hAnsi="Arial" w:cs="Arial"/>
        </w:rPr>
        <w:t xml:space="preserve"> er identisk med begrepene </w:t>
      </w:r>
      <w:r w:rsidRPr="009D1BFA">
        <w:rPr>
          <w:rFonts w:ascii="Arial" w:hAnsi="Arial" w:cs="Arial"/>
          <w:u w:val="single"/>
        </w:rPr>
        <w:t>ordningsverdi</w:t>
      </w:r>
      <w:r w:rsidRPr="009D1BFA">
        <w:rPr>
          <w:rFonts w:ascii="Arial" w:hAnsi="Arial" w:cs="Arial"/>
        </w:rPr>
        <w:t xml:space="preserve"> og </w:t>
      </w:r>
      <w:r w:rsidRPr="009D1BFA">
        <w:rPr>
          <w:rFonts w:ascii="Arial" w:hAnsi="Arial" w:cs="Arial"/>
          <w:u w:val="single"/>
        </w:rPr>
        <w:t>arkivkode</w:t>
      </w:r>
      <w:r w:rsidRPr="009D1BFA">
        <w:rPr>
          <w:rFonts w:ascii="Arial" w:hAnsi="Arial" w:cs="Arial"/>
        </w:rPr>
        <w:t xml:space="preserve"> i Noark 4.</w:t>
      </w:r>
    </w:p>
    <w:p w14:paraId="40D4428C" w14:textId="77777777" w:rsidR="00E30464" w:rsidRPr="009D1BFA" w:rsidRDefault="00E30464" w:rsidP="00E30464">
      <w:pPr>
        <w:rPr>
          <w:rFonts w:ascii="Arial" w:hAnsi="Arial" w:cs="Arial"/>
        </w:rPr>
      </w:pPr>
    </w:p>
    <w:p w14:paraId="2A09C4F6" w14:textId="77777777" w:rsidR="00E30464" w:rsidRPr="009D1BFA" w:rsidRDefault="008226ED" w:rsidP="00E30464">
      <w:pPr>
        <w:jc w:val="center"/>
        <w:rPr>
          <w:rFonts w:ascii="Arial" w:hAnsi="Arial" w:cs="Arial"/>
          <w:b/>
        </w:rPr>
      </w:pPr>
      <w:r w:rsidRPr="009D1BFA">
        <w:rPr>
          <w:rFonts w:ascii="Arial" w:hAnsi="Arial" w:cs="Arial"/>
          <w:b/>
          <w:noProof/>
        </w:rPr>
        <mc:AlternateContent>
          <mc:Choice Requires="wps">
            <w:drawing>
              <wp:anchor distT="0" distB="0" distL="114300" distR="114300" simplePos="0" relativeHeight="251696128" behindDoc="0" locked="0" layoutInCell="1" allowOverlap="1" wp14:anchorId="06AD2095" wp14:editId="3AC79A7E">
                <wp:simplePos x="0" y="0"/>
                <wp:positionH relativeFrom="column">
                  <wp:posOffset>967740</wp:posOffset>
                </wp:positionH>
                <wp:positionV relativeFrom="paragraph">
                  <wp:posOffset>72390</wp:posOffset>
                </wp:positionV>
                <wp:extent cx="337820" cy="251460"/>
                <wp:effectExtent l="9525" t="7620" r="5080" b="74295"/>
                <wp:wrapNone/>
                <wp:docPr id="59" name="AutoShap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820" cy="25146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106C143" w14:textId="77777777" w:rsidR="00AB12DC" w:rsidRDefault="00AB12DC">
                            <w:r>
                              <w:t>1</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06AD2095" id="AutoShape 205" o:spid="_x0000_s1069" type="#_x0000_t63" style="position:absolute;left:0;text-align:left;margin-left:76.2pt;margin-top:5.7pt;width:26.6pt;height:19.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" fillcolor="yellow" strokecolor="black [3200]" strokeweight=".5pt">
                <v:shadow color="#868686"/>
                <v:textbox style="mso-fit-shape-to-text:t">
                  <w:txbxContent>
                    <w:p w14:paraId="6106C143" w14:textId="77777777" w:rsidR="00AB12DC" w:rsidRDefault="00AB12DC">
                      <w:r>
                        <w:t>1</w:t>
                      </w:r>
                    </w:p>
                  </w:txbxContent>
                </v:textbox>
              </v:shape>
            </w:pict>
          </mc:Fallback>
        </mc:AlternateContent>
      </w:r>
      <w:r w:rsidRPr="009D1BFA">
        <w:rPr>
          <w:rFonts w:ascii="Arial" w:hAnsi="Arial" w:cs="Arial"/>
          <w:b/>
          <w:noProof/>
        </w:rPr>
        <mc:AlternateContent>
          <mc:Choice Requires="wps">
            <w:drawing>
              <wp:anchor distT="0" distB="0" distL="114300" distR="114300" simplePos="0" relativeHeight="251699200" behindDoc="0" locked="0" layoutInCell="1" allowOverlap="1" wp14:anchorId="167EAD9E" wp14:editId="14D731B6">
                <wp:simplePos x="0" y="0"/>
                <wp:positionH relativeFrom="column">
                  <wp:posOffset>5177790</wp:posOffset>
                </wp:positionH>
                <wp:positionV relativeFrom="paragraph">
                  <wp:posOffset>1024255</wp:posOffset>
                </wp:positionV>
                <wp:extent cx="337820" cy="247650"/>
                <wp:effectExtent l="13970" t="6985" r="10160" b="69215"/>
                <wp:wrapNone/>
                <wp:docPr id="57" name="AutoShap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820" cy="247650"/>
                        </a:xfrm>
                        <a:prstGeom prst="wedgeEllipseCallout">
                          <a:avLst>
                            <a:gd name="adj1" fmla="val -44796"/>
                            <a:gd name="adj2" fmla="val 70046"/>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3BBFFBB" w14:textId="77777777" w:rsidR="00AB12DC" w:rsidRDefault="00AB12DC">
                            <w:r>
                              <w:t>4</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67EAD9E" id="AutoShape 210" o:spid="_x0000_s1070" type="#_x0000_t63" style="position:absolute;left:0;text-align:left;margin-left:407.7pt;margin-top:80.65pt;width:26.6pt;height:1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" adj="1124,25930" fillcolor="yellow" strokecolor="black [3200]" strokeweight=".5pt">
                <v:shadow color="#868686"/>
                <v:textbox style="mso-fit-shape-to-text:t">
                  <w:txbxContent>
                    <w:p w14:paraId="03BBFFBB" w14:textId="77777777" w:rsidR="00AB12DC" w:rsidRDefault="00AB12DC">
                      <w:r>
                        <w:t>4</w:t>
                      </w:r>
                    </w:p>
                  </w:txbxContent>
                </v:textbox>
              </v:shape>
            </w:pict>
          </mc:Fallback>
        </mc:AlternateContent>
      </w:r>
      <w:r w:rsidRPr="009D1BFA">
        <w:rPr>
          <w:rFonts w:ascii="Arial" w:hAnsi="Arial" w:cs="Arial"/>
          <w:b/>
          <w:noProof/>
        </w:rPr>
        <mc:AlternateContent>
          <mc:Choice Requires="wps">
            <w:drawing>
              <wp:anchor distT="0" distB="0" distL="114300" distR="114300" simplePos="0" relativeHeight="251698176" behindDoc="0" locked="0" layoutInCell="1" allowOverlap="1" wp14:anchorId="1E9AC625" wp14:editId="32B047AB">
                <wp:simplePos x="0" y="0"/>
                <wp:positionH relativeFrom="column">
                  <wp:posOffset>5234940</wp:posOffset>
                </wp:positionH>
                <wp:positionV relativeFrom="paragraph">
                  <wp:posOffset>384175</wp:posOffset>
                </wp:positionV>
                <wp:extent cx="351790" cy="253365"/>
                <wp:effectExtent l="12065" t="13335" r="7620" b="76200"/>
                <wp:wrapNone/>
                <wp:docPr id="56" name="AutoShap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790" cy="253365"/>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D47D051" w14:textId="77777777" w:rsidR="00AB12DC" w:rsidRDefault="00AB12DC">
                            <w:r>
                              <w:t>3</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E9AC625" id="AutoShape 208" o:spid="_x0000_s1071" type="#_x0000_t63" style="position:absolute;left:0;text-align:left;margin-left:412.2pt;margin-top:30.25pt;width:27.7pt;height:19.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" fillcolor="yellow" strokecolor="black [3200]" strokeweight=".5pt">
                <v:shadow color="#868686"/>
                <v:textbox style="mso-fit-shape-to-text:t">
                  <w:txbxContent>
                    <w:p w14:paraId="7D47D051" w14:textId="77777777" w:rsidR="00AB12DC" w:rsidRDefault="00AB12DC">
                      <w:r>
                        <w:t>3</w:t>
                      </w:r>
                    </w:p>
                  </w:txbxContent>
                </v:textbox>
              </v:shape>
            </w:pict>
          </mc:Fallback>
        </mc:AlternateContent>
      </w:r>
      <w:r w:rsidRPr="009D1BFA">
        <w:rPr>
          <w:rFonts w:ascii="Arial" w:hAnsi="Arial" w:cs="Arial"/>
          <w:b/>
          <w:noProof/>
        </w:rPr>
        <mc:AlternateContent>
          <mc:Choice Requires="wps">
            <w:drawing>
              <wp:anchor distT="0" distB="0" distL="114300" distR="114300" simplePos="0" relativeHeight="251697152" behindDoc="0" locked="0" layoutInCell="1" allowOverlap="1" wp14:anchorId="2FBA36E0" wp14:editId="15D7FB5B">
                <wp:simplePos x="0" y="0"/>
                <wp:positionH relativeFrom="column">
                  <wp:posOffset>1310640</wp:posOffset>
                </wp:positionH>
                <wp:positionV relativeFrom="paragraph">
                  <wp:posOffset>3446780</wp:posOffset>
                </wp:positionV>
                <wp:extent cx="316230" cy="250190"/>
                <wp:effectExtent l="6350" t="9525" r="10795" b="73660"/>
                <wp:wrapNone/>
                <wp:docPr id="55" name="Auto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6230" cy="25019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E938E72" w14:textId="77777777" w:rsidR="00AB12DC" w:rsidRDefault="00AB12DC">
                            <w:r>
                              <w:t>2</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2FBA36E0" id="AutoShape 207" o:spid="_x0000_s1072" type="#_x0000_t63" style="position:absolute;left:0;text-align:left;margin-left:103.2pt;margin-top:271.4pt;width:24.9pt;height:19.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" fillcolor="yellow" strokecolor="black [3200]" strokeweight=".5pt">
                <v:shadow color="#868686"/>
                <v:textbox style="mso-fit-shape-to-text:t">
                  <w:txbxContent>
                    <w:p w14:paraId="3E938E72" w14:textId="77777777" w:rsidR="00AB12DC" w:rsidRDefault="00AB12DC">
                      <w:r>
                        <w:t>2</w:t>
                      </w:r>
                    </w:p>
                  </w:txbxContent>
                </v:textbox>
              </v:shape>
            </w:pict>
          </mc:Fallback>
        </mc:AlternateContent>
      </w:r>
      <w:r w:rsidR="00E30464" w:rsidRPr="009D1BFA">
        <w:rPr>
          <w:rFonts w:ascii="Arial" w:hAnsi="Arial" w:cs="Arial"/>
          <w:b/>
          <w:noProof/>
        </w:rPr>
        <w:drawing>
          <wp:inline distT="0" distB="0" distL="0" distR="0" wp14:anchorId="19D28C95" wp14:editId="3D67DE49">
            <wp:extent cx="5349397" cy="4143375"/>
            <wp:effectExtent l="19050" t="0" r="3653" b="0"/>
            <wp:docPr id="4"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5352546" cy="4145814"/>
                    </a:xfrm>
                    <a:prstGeom prst="rect">
                      <a:avLst/>
                    </a:prstGeom>
                    <a:noFill/>
                    <a:ln w="9525">
                      <a:noFill/>
                      <a:miter lim="800000"/>
                      <a:headEnd/>
                      <a:tailEnd/>
                    </a:ln>
                  </pic:spPr>
                </pic:pic>
              </a:graphicData>
            </a:graphic>
          </wp:inline>
        </w:drawing>
      </w:r>
    </w:p>
    <w:p w14:paraId="53D5CB83" w14:textId="77777777" w:rsidR="00EF1615" w:rsidRPr="009D1BFA" w:rsidRDefault="00EF1615" w:rsidP="00E30464">
      <w:pPr>
        <w:rPr>
          <w:rFonts w:ascii="Arial" w:hAnsi="Arial" w:cs="Arial"/>
        </w:rPr>
      </w:pPr>
    </w:p>
    <w:p w14:paraId="4BED38A1" w14:textId="77777777" w:rsidR="00E30464" w:rsidRPr="009D1BFA" w:rsidRDefault="00E30464" w:rsidP="00E30464">
      <w:pPr>
        <w:rPr>
          <w:rFonts w:ascii="Arial" w:hAnsi="Arial" w:cs="Arial"/>
          <w:b/>
        </w:rPr>
      </w:pPr>
    </w:p>
    <w:p w14:paraId="66A262BC" w14:textId="77777777" w:rsidR="00E30464" w:rsidRPr="009D1BFA" w:rsidRDefault="004F57FE" w:rsidP="00EA517E">
      <w:pPr>
        <w:pStyle w:val="Listeavsnitt"/>
        <w:numPr>
          <w:ilvl w:val="0"/>
          <w:numId w:val="4"/>
        </w:numPr>
        <w:rPr>
          <w:rFonts w:ascii="Arial" w:hAnsi="Arial" w:cs="Arial"/>
        </w:rPr>
      </w:pPr>
      <w:r w:rsidRPr="009D1BFA">
        <w:rPr>
          <w:rFonts w:ascii="Arial" w:hAnsi="Arial" w:cs="Arial"/>
        </w:rPr>
        <w:t>Klikk på menyvalget klassifikasjonssystem for å velge registeret hvor du kan opprette/endre klassifikasjonssystem.</w:t>
      </w:r>
    </w:p>
    <w:p w14:paraId="7EB2B5DD" w14:textId="77777777" w:rsidR="004F57FE" w:rsidRPr="009D1BFA" w:rsidRDefault="004F57FE" w:rsidP="00EA517E">
      <w:pPr>
        <w:pStyle w:val="Listeavsnitt"/>
        <w:numPr>
          <w:ilvl w:val="0"/>
          <w:numId w:val="4"/>
        </w:numPr>
        <w:rPr>
          <w:rFonts w:ascii="Arial" w:hAnsi="Arial" w:cs="Arial"/>
        </w:rPr>
      </w:pPr>
      <w:r w:rsidRPr="009D1BFA">
        <w:rPr>
          <w:rFonts w:ascii="Arial" w:hAnsi="Arial" w:cs="Arial"/>
        </w:rPr>
        <w:t>Klikk på plusstegnet for å opprette ny klasse</w:t>
      </w:r>
    </w:p>
    <w:p w14:paraId="28F7CAE2" w14:textId="77777777" w:rsidR="004F57FE" w:rsidRPr="009D1BFA" w:rsidRDefault="004F57FE" w:rsidP="00EA517E">
      <w:pPr>
        <w:pStyle w:val="Listeavsnitt"/>
        <w:numPr>
          <w:ilvl w:val="0"/>
          <w:numId w:val="4"/>
        </w:numPr>
        <w:rPr>
          <w:rFonts w:ascii="Arial" w:hAnsi="Arial" w:cs="Arial"/>
        </w:rPr>
      </w:pPr>
      <w:r w:rsidRPr="009D1BFA">
        <w:rPr>
          <w:rFonts w:ascii="Arial" w:hAnsi="Arial" w:cs="Arial"/>
        </w:rPr>
        <w:t xml:space="preserve">Merk klasse du vil endre/rediger og klikk på </w:t>
      </w:r>
      <w:r w:rsidRPr="009D1BFA">
        <w:rPr>
          <w:rFonts w:ascii="Arial" w:hAnsi="Arial" w:cs="Arial"/>
          <w:i/>
        </w:rPr>
        <w:t>endre</w:t>
      </w:r>
    </w:p>
    <w:p w14:paraId="452F13A6" w14:textId="77777777" w:rsidR="004F57FE" w:rsidRPr="009D1BFA" w:rsidRDefault="004F57FE" w:rsidP="00EA517E">
      <w:pPr>
        <w:pStyle w:val="Listeavsnitt"/>
        <w:numPr>
          <w:ilvl w:val="0"/>
          <w:numId w:val="4"/>
        </w:numPr>
        <w:rPr>
          <w:rFonts w:ascii="Arial" w:hAnsi="Arial" w:cs="Arial"/>
        </w:rPr>
      </w:pPr>
      <w:r w:rsidRPr="009D1BFA">
        <w:rPr>
          <w:rFonts w:ascii="Arial" w:hAnsi="Arial" w:cs="Arial"/>
        </w:rPr>
        <w:t xml:space="preserve">Merk klasse du vil avslutte og klikk på knappen </w:t>
      </w:r>
      <w:r w:rsidRPr="009D1BFA">
        <w:rPr>
          <w:rFonts w:ascii="Arial" w:hAnsi="Arial" w:cs="Arial"/>
          <w:i/>
        </w:rPr>
        <w:t>Avslutt klassifikasjonssystem</w:t>
      </w:r>
      <w:r w:rsidRPr="009D1BFA">
        <w:rPr>
          <w:rFonts w:ascii="Arial" w:hAnsi="Arial" w:cs="Arial"/>
        </w:rPr>
        <w:t xml:space="preserve"> dersom du ønsker å avslutte klassifikasjonssystem.</w:t>
      </w:r>
    </w:p>
    <w:p w14:paraId="3A118F16" w14:textId="77777777" w:rsidR="00E30464" w:rsidRPr="009D1BFA" w:rsidRDefault="00C44AEB" w:rsidP="00C44AEB">
      <w:pPr>
        <w:ind w:left="708"/>
        <w:rPr>
          <w:rFonts w:ascii="Arial" w:hAnsi="Arial" w:cs="Arial"/>
          <w:b/>
        </w:rPr>
      </w:pPr>
      <w:r w:rsidRPr="009D1BFA">
        <w:rPr>
          <w:rFonts w:ascii="Arial" w:hAnsi="Arial" w:cs="Arial"/>
          <w:b/>
        </w:rPr>
        <w:t>NB Får ikke avsluttet dersom den er knyttet opp mot en arkivdel.</w:t>
      </w:r>
    </w:p>
    <w:p w14:paraId="4EAB1948" w14:textId="77777777" w:rsidR="00C44AEB" w:rsidRPr="009D1BFA" w:rsidRDefault="00C44AEB" w:rsidP="00E30464">
      <w:pPr>
        <w:rPr>
          <w:rFonts w:ascii="Arial" w:hAnsi="Arial" w:cs="Arial"/>
          <w:b/>
        </w:rPr>
      </w:pPr>
    </w:p>
    <w:p w14:paraId="14F5B447" w14:textId="77777777" w:rsidR="00E30464" w:rsidRPr="009D1BFA" w:rsidRDefault="00E30464" w:rsidP="00E30464">
      <w:pPr>
        <w:rPr>
          <w:rFonts w:ascii="Arial" w:hAnsi="Arial" w:cs="Arial"/>
          <w:b/>
        </w:rPr>
      </w:pPr>
    </w:p>
    <w:p w14:paraId="3111C875" w14:textId="77777777" w:rsidR="00E30464" w:rsidRPr="009D1BFA" w:rsidRDefault="00E30464" w:rsidP="00E30464">
      <w:pPr>
        <w:rPr>
          <w:rFonts w:ascii="Arial" w:hAnsi="Arial" w:cs="Arial"/>
          <w:b/>
        </w:rPr>
      </w:pPr>
    </w:p>
    <w:p w14:paraId="124400FB" w14:textId="77777777" w:rsidR="00E30464" w:rsidRPr="009D1BFA" w:rsidRDefault="00E30464" w:rsidP="00E30464">
      <w:pPr>
        <w:rPr>
          <w:rFonts w:ascii="Arial" w:hAnsi="Arial" w:cs="Arial"/>
          <w:b/>
        </w:rPr>
      </w:pPr>
    </w:p>
    <w:p w14:paraId="55E653CE" w14:textId="77777777" w:rsidR="00E30464" w:rsidRPr="009D1BFA" w:rsidRDefault="00E30464" w:rsidP="00E30464">
      <w:pPr>
        <w:rPr>
          <w:rFonts w:ascii="Arial" w:hAnsi="Arial" w:cs="Arial"/>
          <w:b/>
        </w:rPr>
      </w:pPr>
    </w:p>
    <w:p w14:paraId="0029EFA4" w14:textId="77777777" w:rsidR="00E30464" w:rsidRPr="009D1BFA" w:rsidRDefault="00E30464" w:rsidP="00E30464">
      <w:pPr>
        <w:rPr>
          <w:rFonts w:ascii="Arial" w:hAnsi="Arial" w:cs="Arial"/>
          <w:b/>
        </w:rPr>
      </w:pPr>
    </w:p>
    <w:p w14:paraId="63DB05F9" w14:textId="77777777" w:rsidR="00E30464" w:rsidRPr="009D1BFA" w:rsidRDefault="00E30464" w:rsidP="00E30464">
      <w:pPr>
        <w:rPr>
          <w:rFonts w:ascii="Arial" w:hAnsi="Arial" w:cs="Arial"/>
          <w:b/>
        </w:rPr>
      </w:pPr>
    </w:p>
    <w:p w14:paraId="6480FF6B" w14:textId="77777777" w:rsidR="00E30464" w:rsidRPr="009D1BFA" w:rsidRDefault="00E30464" w:rsidP="00E30464">
      <w:pPr>
        <w:rPr>
          <w:rFonts w:ascii="Arial" w:hAnsi="Arial" w:cs="Arial"/>
          <w:b/>
        </w:rPr>
      </w:pPr>
    </w:p>
    <w:p w14:paraId="43D38B8E" w14:textId="77777777" w:rsidR="00E30464" w:rsidRPr="009D1BFA" w:rsidRDefault="00E30464" w:rsidP="00E30464">
      <w:pPr>
        <w:rPr>
          <w:rFonts w:ascii="Arial" w:hAnsi="Arial" w:cs="Arial"/>
          <w:b/>
        </w:rPr>
      </w:pPr>
    </w:p>
    <w:p w14:paraId="259D9EB4" w14:textId="77777777" w:rsidR="00E30464" w:rsidRPr="009D1BFA" w:rsidRDefault="00E30464" w:rsidP="00E30464">
      <w:pPr>
        <w:rPr>
          <w:rFonts w:ascii="Arial" w:hAnsi="Arial" w:cs="Arial"/>
          <w:b/>
        </w:rPr>
      </w:pPr>
    </w:p>
    <w:p w14:paraId="2ADE2A3F" w14:textId="77777777" w:rsidR="00E30464" w:rsidRPr="009D1BFA" w:rsidRDefault="00E30464" w:rsidP="00E30464">
      <w:pPr>
        <w:rPr>
          <w:rFonts w:ascii="Arial" w:hAnsi="Arial" w:cs="Arial"/>
          <w:b/>
        </w:rPr>
      </w:pPr>
    </w:p>
    <w:p w14:paraId="280777F9" w14:textId="77777777" w:rsidR="00E30464" w:rsidRPr="009D1BFA" w:rsidRDefault="00E30464" w:rsidP="00E30464">
      <w:pPr>
        <w:rPr>
          <w:rFonts w:ascii="Arial" w:hAnsi="Arial" w:cs="Arial"/>
          <w:b/>
        </w:rPr>
      </w:pPr>
    </w:p>
    <w:p w14:paraId="41925111" w14:textId="77777777" w:rsidR="00100225" w:rsidRPr="009D1BFA" w:rsidRDefault="00100225" w:rsidP="00100225">
      <w:pPr>
        <w:pStyle w:val="Overskrift3"/>
      </w:pPr>
      <w:bookmarkStart w:id="17" w:name="_Toc512243105"/>
      <w:r w:rsidRPr="009D1BFA">
        <w:lastRenderedPageBreak/>
        <w:t>3.3.0 Feltforklaring – klassifikasjonssystem</w:t>
      </w:r>
      <w:bookmarkEnd w:id="17"/>
    </w:p>
    <w:p w14:paraId="253CC933" w14:textId="77777777" w:rsidR="00100225" w:rsidRPr="009D1BFA" w:rsidRDefault="00100225" w:rsidP="00100225">
      <w:pPr>
        <w:rPr>
          <w:rFonts w:ascii="Arial" w:hAnsi="Arial" w:cs="Arial"/>
        </w:rPr>
      </w:pPr>
    </w:p>
    <w:p w14:paraId="27FF8312" w14:textId="77777777" w:rsidR="00100225" w:rsidRPr="009D1BFA" w:rsidRDefault="00100225" w:rsidP="00100225">
      <w:pPr>
        <w:jc w:val="center"/>
        <w:rPr>
          <w:rFonts w:ascii="Arial" w:hAnsi="Arial" w:cs="Arial"/>
        </w:rPr>
      </w:pPr>
      <w:r w:rsidRPr="009D1BFA">
        <w:rPr>
          <w:rFonts w:ascii="Arial" w:hAnsi="Arial" w:cs="Arial"/>
          <w:noProof/>
        </w:rPr>
        <w:drawing>
          <wp:inline distT="0" distB="0" distL="0" distR="0" wp14:anchorId="54C76C29" wp14:editId="018D5257">
            <wp:extent cx="5327334" cy="1917143"/>
            <wp:effectExtent l="19050" t="0" r="6666" b="0"/>
            <wp:docPr id="19" name="Bil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srcRect/>
                    <a:stretch>
                      <a:fillRect/>
                    </a:stretch>
                  </pic:blipFill>
                  <pic:spPr bwMode="auto">
                    <a:xfrm>
                      <a:off x="0" y="0"/>
                      <a:ext cx="5327334" cy="1917143"/>
                    </a:xfrm>
                    <a:prstGeom prst="rect">
                      <a:avLst/>
                    </a:prstGeom>
                    <a:noFill/>
                    <a:ln w="9525">
                      <a:noFill/>
                      <a:miter lim="800000"/>
                      <a:headEnd/>
                      <a:tailEnd/>
                    </a:ln>
                  </pic:spPr>
                </pic:pic>
              </a:graphicData>
            </a:graphic>
          </wp:inline>
        </w:drawing>
      </w:r>
    </w:p>
    <w:p w14:paraId="1053FF57" w14:textId="77777777" w:rsidR="00100225" w:rsidRPr="009D1BFA" w:rsidRDefault="00100225" w:rsidP="00100225">
      <w:pPr>
        <w:rPr>
          <w:rFonts w:ascii="Arial" w:hAnsi="Arial" w:cs="Arial"/>
        </w:rPr>
      </w:pPr>
    </w:p>
    <w:p w14:paraId="0177701F" w14:textId="77777777" w:rsidR="00100225" w:rsidRPr="009D1BFA" w:rsidRDefault="00100225" w:rsidP="00100225">
      <w:pPr>
        <w:rPr>
          <w:rFonts w:ascii="Arial" w:hAnsi="Arial" w:cs="Arial"/>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28"/>
        <w:gridCol w:w="7575"/>
      </w:tblGrid>
      <w:tr w:rsidR="00100225" w:rsidRPr="009D1BFA" w14:paraId="74468BB1" w14:textId="77777777" w:rsidTr="0096775F">
        <w:tc>
          <w:tcPr>
            <w:tcW w:w="1428" w:type="dxa"/>
            <w:tcBorders>
              <w:right w:val="single" w:sz="4" w:space="0" w:color="auto"/>
            </w:tcBorders>
          </w:tcPr>
          <w:p w14:paraId="5E14FBA0" w14:textId="77777777" w:rsidR="00100225" w:rsidRPr="009D1BFA" w:rsidRDefault="00100225" w:rsidP="00100225">
            <w:pPr>
              <w:rPr>
                <w:rFonts w:ascii="Arial" w:hAnsi="Arial" w:cs="Arial"/>
                <w:b/>
              </w:rPr>
            </w:pPr>
            <w:r w:rsidRPr="009D1BFA">
              <w:rPr>
                <w:rFonts w:ascii="Arial" w:hAnsi="Arial" w:cs="Arial"/>
                <w:b/>
              </w:rPr>
              <w:t>Tittel</w:t>
            </w:r>
          </w:p>
        </w:tc>
        <w:tc>
          <w:tcPr>
            <w:tcW w:w="7575" w:type="dxa"/>
            <w:tcBorders>
              <w:left w:val="single" w:sz="4" w:space="0" w:color="auto"/>
            </w:tcBorders>
          </w:tcPr>
          <w:p w14:paraId="660602F7" w14:textId="77777777" w:rsidR="00100225" w:rsidRPr="009D1BFA" w:rsidRDefault="00DC686E" w:rsidP="00100225">
            <w:pPr>
              <w:rPr>
                <w:rFonts w:ascii="Arial" w:hAnsi="Arial" w:cs="Arial"/>
              </w:rPr>
            </w:pPr>
            <w:r w:rsidRPr="009D1BFA">
              <w:rPr>
                <w:rFonts w:ascii="Arial" w:hAnsi="Arial" w:cs="Arial"/>
              </w:rPr>
              <w:t>Fritekstfelt</w:t>
            </w:r>
            <w:r w:rsidR="00100225" w:rsidRPr="009D1BFA">
              <w:rPr>
                <w:rFonts w:ascii="Arial" w:hAnsi="Arial" w:cs="Arial"/>
              </w:rPr>
              <w:t xml:space="preserve">, angi navn på </w:t>
            </w:r>
            <w:r w:rsidR="001476E4" w:rsidRPr="009D1BFA">
              <w:rPr>
                <w:rFonts w:ascii="Arial" w:hAnsi="Arial" w:cs="Arial"/>
              </w:rPr>
              <w:t>klassen</w:t>
            </w:r>
            <w:r w:rsidR="00100225" w:rsidRPr="009D1BFA">
              <w:rPr>
                <w:rFonts w:ascii="Arial" w:hAnsi="Arial" w:cs="Arial"/>
              </w:rPr>
              <w:t xml:space="preserve"> som skal brukes i arkivdelen, for eksempel </w:t>
            </w:r>
            <w:r w:rsidR="00100225" w:rsidRPr="009D1BFA">
              <w:rPr>
                <w:rFonts w:ascii="Arial" w:hAnsi="Arial" w:cs="Arial"/>
                <w:i/>
              </w:rPr>
              <w:t xml:space="preserve">personnummer </w:t>
            </w:r>
            <w:r w:rsidR="005601A9" w:rsidRPr="009D1BFA">
              <w:rPr>
                <w:rFonts w:ascii="Arial" w:hAnsi="Arial" w:cs="Arial"/>
                <w:i/>
              </w:rPr>
              <w:t>O</w:t>
            </w:r>
            <w:r w:rsidR="00100225" w:rsidRPr="009D1BFA">
              <w:rPr>
                <w:rFonts w:ascii="Arial" w:hAnsi="Arial" w:cs="Arial"/>
                <w:i/>
              </w:rPr>
              <w:t>msorg</w:t>
            </w:r>
            <w:r w:rsidR="00100225" w:rsidRPr="009D1BFA">
              <w:rPr>
                <w:rFonts w:ascii="Arial" w:hAnsi="Arial" w:cs="Arial"/>
              </w:rPr>
              <w:t>.</w:t>
            </w:r>
          </w:p>
          <w:p w14:paraId="0FAC9ADF" w14:textId="77777777" w:rsidR="00C44AEB" w:rsidRPr="009D1BFA" w:rsidRDefault="00C44AEB" w:rsidP="00100225">
            <w:pPr>
              <w:rPr>
                <w:rFonts w:ascii="Arial" w:hAnsi="Arial" w:cs="Arial"/>
              </w:rPr>
            </w:pPr>
            <w:r w:rsidRPr="009D1BFA">
              <w:rPr>
                <w:rFonts w:ascii="Arial" w:hAnsi="Arial" w:cs="Arial"/>
              </w:rPr>
              <w:t>Vi anbefaler at det opprettes egne klassifikasjonssystem for primær klassifikasjon og sekundær klassifikasjon per arkivdel og for sitt fagsystem.</w:t>
            </w:r>
          </w:p>
          <w:p w14:paraId="6BBE0805" w14:textId="77777777" w:rsidR="00100225" w:rsidRPr="009D1BFA" w:rsidRDefault="00100225" w:rsidP="00100225">
            <w:pPr>
              <w:rPr>
                <w:rFonts w:ascii="Arial" w:hAnsi="Arial" w:cs="Arial"/>
              </w:rPr>
            </w:pPr>
          </w:p>
        </w:tc>
      </w:tr>
      <w:tr w:rsidR="00100225" w:rsidRPr="009D1BFA" w14:paraId="017D8A93" w14:textId="77777777" w:rsidTr="0096775F">
        <w:tc>
          <w:tcPr>
            <w:tcW w:w="1428" w:type="dxa"/>
            <w:tcBorders>
              <w:right w:val="single" w:sz="4" w:space="0" w:color="auto"/>
            </w:tcBorders>
          </w:tcPr>
          <w:p w14:paraId="516A0A73" w14:textId="77777777" w:rsidR="00100225" w:rsidRPr="009D1BFA" w:rsidRDefault="00100225" w:rsidP="00100225">
            <w:pPr>
              <w:rPr>
                <w:rFonts w:ascii="Arial" w:hAnsi="Arial" w:cs="Arial"/>
                <w:b/>
              </w:rPr>
            </w:pPr>
            <w:r w:rsidRPr="009D1BFA">
              <w:rPr>
                <w:rFonts w:ascii="Arial" w:hAnsi="Arial" w:cs="Arial"/>
                <w:b/>
              </w:rPr>
              <w:t>Beskrivelse</w:t>
            </w:r>
          </w:p>
        </w:tc>
        <w:tc>
          <w:tcPr>
            <w:tcW w:w="7575" w:type="dxa"/>
            <w:tcBorders>
              <w:left w:val="single" w:sz="4" w:space="0" w:color="auto"/>
            </w:tcBorders>
          </w:tcPr>
          <w:p w14:paraId="6C1FAF12" w14:textId="77777777" w:rsidR="00100225" w:rsidRPr="009D1BFA" w:rsidRDefault="00100225" w:rsidP="00100225">
            <w:pPr>
              <w:rPr>
                <w:rFonts w:ascii="Arial" w:hAnsi="Arial" w:cs="Arial"/>
              </w:rPr>
            </w:pPr>
            <w:r w:rsidRPr="009D1BFA">
              <w:rPr>
                <w:rFonts w:ascii="Arial" w:hAnsi="Arial" w:cs="Arial"/>
              </w:rPr>
              <w:t xml:space="preserve">Fritekstfelt, beskrivelse av </w:t>
            </w:r>
            <w:r w:rsidR="001476E4" w:rsidRPr="009D1BFA">
              <w:rPr>
                <w:rFonts w:ascii="Arial" w:hAnsi="Arial" w:cs="Arial"/>
              </w:rPr>
              <w:t>klassen</w:t>
            </w:r>
            <w:r w:rsidRPr="009D1BFA">
              <w:rPr>
                <w:rFonts w:ascii="Arial" w:hAnsi="Arial" w:cs="Arial"/>
              </w:rPr>
              <w:t xml:space="preserve"> som er valgt</w:t>
            </w:r>
            <w:r w:rsidR="005601A9" w:rsidRPr="009D1BFA">
              <w:rPr>
                <w:rFonts w:ascii="Arial" w:hAnsi="Arial" w:cs="Arial"/>
              </w:rPr>
              <w:t>. Feltet er valgfritt å bruke.</w:t>
            </w:r>
          </w:p>
          <w:p w14:paraId="168C48D1" w14:textId="77777777" w:rsidR="00C44AEB" w:rsidRPr="009D1BFA" w:rsidRDefault="00C44AEB" w:rsidP="00100225">
            <w:pPr>
              <w:rPr>
                <w:rFonts w:ascii="Arial" w:hAnsi="Arial" w:cs="Arial"/>
              </w:rPr>
            </w:pPr>
            <w:r w:rsidRPr="009D1BFA">
              <w:rPr>
                <w:rFonts w:ascii="Arial" w:hAnsi="Arial" w:cs="Arial"/>
              </w:rPr>
              <w:t>Vi anbefaler at det likevel oppgis en utdypende beskrivelse av klassifikasjonssystemet som for eksempel om klassifikasjonssystemet er primært eller sekundært for fagsystemet/fagområdet.</w:t>
            </w:r>
          </w:p>
          <w:p w14:paraId="1ED23665" w14:textId="77777777" w:rsidR="00100225" w:rsidRPr="009D1BFA" w:rsidRDefault="00100225" w:rsidP="00100225">
            <w:pPr>
              <w:rPr>
                <w:rFonts w:ascii="Arial" w:hAnsi="Arial" w:cs="Arial"/>
              </w:rPr>
            </w:pPr>
          </w:p>
        </w:tc>
      </w:tr>
      <w:tr w:rsidR="00100225" w:rsidRPr="009D1BFA" w14:paraId="33F0CA59" w14:textId="77777777" w:rsidTr="0096775F">
        <w:tc>
          <w:tcPr>
            <w:tcW w:w="1428" w:type="dxa"/>
            <w:tcBorders>
              <w:right w:val="single" w:sz="4" w:space="0" w:color="auto"/>
            </w:tcBorders>
          </w:tcPr>
          <w:p w14:paraId="4839E0A0" w14:textId="77777777" w:rsidR="00100225" w:rsidRPr="009D1BFA" w:rsidRDefault="00100225" w:rsidP="00100225">
            <w:pPr>
              <w:rPr>
                <w:rFonts w:ascii="Arial" w:hAnsi="Arial" w:cs="Arial"/>
                <w:b/>
              </w:rPr>
            </w:pPr>
            <w:r w:rsidRPr="009D1BFA">
              <w:rPr>
                <w:rFonts w:ascii="Arial" w:hAnsi="Arial" w:cs="Arial"/>
                <w:b/>
              </w:rPr>
              <w:t>Opprettet den</w:t>
            </w:r>
          </w:p>
        </w:tc>
        <w:tc>
          <w:tcPr>
            <w:tcW w:w="7575" w:type="dxa"/>
            <w:tcBorders>
              <w:left w:val="single" w:sz="4" w:space="0" w:color="auto"/>
            </w:tcBorders>
          </w:tcPr>
          <w:p w14:paraId="6F6B2EF1" w14:textId="77777777" w:rsidR="00100225" w:rsidRPr="009D1BFA" w:rsidRDefault="00100225" w:rsidP="001476E4">
            <w:pPr>
              <w:rPr>
                <w:rFonts w:ascii="Arial" w:hAnsi="Arial" w:cs="Arial"/>
              </w:rPr>
            </w:pPr>
            <w:r w:rsidRPr="009D1BFA">
              <w:rPr>
                <w:rFonts w:ascii="Arial" w:hAnsi="Arial" w:cs="Arial"/>
              </w:rPr>
              <w:t xml:space="preserve">Angivelse av dato for opprettelse av </w:t>
            </w:r>
            <w:r w:rsidR="001476E4" w:rsidRPr="009D1BFA">
              <w:rPr>
                <w:rFonts w:ascii="Arial" w:hAnsi="Arial" w:cs="Arial"/>
              </w:rPr>
              <w:t>klassen</w:t>
            </w:r>
            <w:r w:rsidR="005601A9" w:rsidRPr="009D1BFA">
              <w:rPr>
                <w:rFonts w:ascii="Arial" w:hAnsi="Arial" w:cs="Arial"/>
              </w:rPr>
              <w:t>,</w:t>
            </w:r>
            <w:r w:rsidRPr="009D1BFA">
              <w:rPr>
                <w:rFonts w:ascii="Arial" w:hAnsi="Arial" w:cs="Arial"/>
              </w:rPr>
              <w:t xml:space="preserve"> navn på den som har opprettet </w:t>
            </w:r>
            <w:r w:rsidR="001476E4" w:rsidRPr="009D1BFA">
              <w:rPr>
                <w:rFonts w:ascii="Arial" w:hAnsi="Arial" w:cs="Arial"/>
              </w:rPr>
              <w:t>klassen</w:t>
            </w:r>
            <w:r w:rsidR="005601A9" w:rsidRPr="009D1BFA">
              <w:rPr>
                <w:rFonts w:ascii="Arial" w:hAnsi="Arial" w:cs="Arial"/>
              </w:rPr>
              <w:t xml:space="preserve"> genereres automatisk i forhold til pålogging</w:t>
            </w:r>
            <w:r w:rsidR="001476E4" w:rsidRPr="009D1BFA">
              <w:rPr>
                <w:rFonts w:ascii="Arial" w:hAnsi="Arial" w:cs="Arial"/>
              </w:rPr>
              <w:t>.</w:t>
            </w:r>
          </w:p>
          <w:p w14:paraId="7DF4D087" w14:textId="77777777" w:rsidR="001476E4" w:rsidRPr="009D1BFA" w:rsidRDefault="001476E4" w:rsidP="001476E4">
            <w:pPr>
              <w:rPr>
                <w:rFonts w:ascii="Arial" w:hAnsi="Arial" w:cs="Arial"/>
              </w:rPr>
            </w:pPr>
          </w:p>
        </w:tc>
      </w:tr>
      <w:tr w:rsidR="00100225" w:rsidRPr="009D1BFA" w14:paraId="0CD2CDE9" w14:textId="77777777" w:rsidTr="0096775F">
        <w:tc>
          <w:tcPr>
            <w:tcW w:w="1428" w:type="dxa"/>
            <w:tcBorders>
              <w:right w:val="single" w:sz="4" w:space="0" w:color="auto"/>
            </w:tcBorders>
          </w:tcPr>
          <w:p w14:paraId="378F8330" w14:textId="77777777" w:rsidR="00100225" w:rsidRPr="009D1BFA" w:rsidRDefault="00100225" w:rsidP="00100225">
            <w:pPr>
              <w:rPr>
                <w:rFonts w:ascii="Arial" w:hAnsi="Arial" w:cs="Arial"/>
                <w:b/>
              </w:rPr>
            </w:pPr>
            <w:r w:rsidRPr="009D1BFA">
              <w:rPr>
                <w:rFonts w:ascii="Arial" w:hAnsi="Arial" w:cs="Arial"/>
                <w:b/>
              </w:rPr>
              <w:t>Avsluttet den</w:t>
            </w:r>
          </w:p>
        </w:tc>
        <w:tc>
          <w:tcPr>
            <w:tcW w:w="7575" w:type="dxa"/>
            <w:tcBorders>
              <w:left w:val="single" w:sz="4" w:space="0" w:color="auto"/>
            </w:tcBorders>
          </w:tcPr>
          <w:p w14:paraId="17A88D86" w14:textId="77777777" w:rsidR="001476E4" w:rsidRPr="009D1BFA" w:rsidRDefault="00C44AEB" w:rsidP="001476E4">
            <w:pPr>
              <w:rPr>
                <w:rFonts w:ascii="Arial" w:hAnsi="Arial" w:cs="Arial"/>
              </w:rPr>
            </w:pPr>
            <w:r w:rsidRPr="009D1BFA">
              <w:rPr>
                <w:rFonts w:ascii="Arial" w:hAnsi="Arial" w:cs="Arial"/>
              </w:rPr>
              <w:t>Dersom avsluttet vises</w:t>
            </w:r>
            <w:r w:rsidR="001476E4" w:rsidRPr="009D1BFA">
              <w:rPr>
                <w:rFonts w:ascii="Arial" w:hAnsi="Arial" w:cs="Arial"/>
              </w:rPr>
              <w:t xml:space="preserve"> d</w:t>
            </w:r>
            <w:r w:rsidRPr="009D1BFA">
              <w:rPr>
                <w:rFonts w:ascii="Arial" w:hAnsi="Arial" w:cs="Arial"/>
              </w:rPr>
              <w:t>ato for avslutning av klassifikasjonssystem</w:t>
            </w:r>
            <w:r w:rsidR="005601A9" w:rsidRPr="009D1BFA">
              <w:rPr>
                <w:rFonts w:ascii="Arial" w:hAnsi="Arial" w:cs="Arial"/>
              </w:rPr>
              <w:t>,</w:t>
            </w:r>
            <w:r w:rsidR="001476E4" w:rsidRPr="009D1BFA">
              <w:rPr>
                <w:rFonts w:ascii="Arial" w:hAnsi="Arial" w:cs="Arial"/>
              </w:rPr>
              <w:t xml:space="preserve"> navn på den som har avsluttet </w:t>
            </w:r>
            <w:r w:rsidR="005601A9" w:rsidRPr="009D1BFA">
              <w:rPr>
                <w:rFonts w:ascii="Arial" w:hAnsi="Arial" w:cs="Arial"/>
              </w:rPr>
              <w:t>genereres automatisk i forhold til pålogging</w:t>
            </w:r>
            <w:r w:rsidR="001476E4" w:rsidRPr="009D1BFA">
              <w:rPr>
                <w:rFonts w:ascii="Arial" w:hAnsi="Arial" w:cs="Arial"/>
              </w:rPr>
              <w:t>.</w:t>
            </w:r>
          </w:p>
          <w:p w14:paraId="384A134A" w14:textId="77777777" w:rsidR="00100225" w:rsidRPr="009D1BFA" w:rsidRDefault="00100225" w:rsidP="00100225">
            <w:pPr>
              <w:rPr>
                <w:rFonts w:ascii="Arial" w:hAnsi="Arial" w:cs="Arial"/>
              </w:rPr>
            </w:pPr>
          </w:p>
        </w:tc>
      </w:tr>
      <w:tr w:rsidR="00100225" w:rsidRPr="009D1BFA" w14:paraId="722A6F3C" w14:textId="77777777" w:rsidTr="0096775F">
        <w:tc>
          <w:tcPr>
            <w:tcW w:w="1428" w:type="dxa"/>
            <w:tcBorders>
              <w:right w:val="single" w:sz="4" w:space="0" w:color="auto"/>
            </w:tcBorders>
          </w:tcPr>
          <w:p w14:paraId="0E3216D3" w14:textId="77777777" w:rsidR="00100225" w:rsidRPr="009D1BFA" w:rsidRDefault="00100225" w:rsidP="00100225">
            <w:pPr>
              <w:rPr>
                <w:rFonts w:ascii="Arial" w:hAnsi="Arial" w:cs="Arial"/>
                <w:b/>
              </w:rPr>
            </w:pPr>
            <w:r w:rsidRPr="009D1BFA">
              <w:rPr>
                <w:rFonts w:ascii="Arial" w:hAnsi="Arial" w:cs="Arial"/>
                <w:b/>
              </w:rPr>
              <w:t>Type</w:t>
            </w:r>
          </w:p>
        </w:tc>
        <w:tc>
          <w:tcPr>
            <w:tcW w:w="7575" w:type="dxa"/>
            <w:tcBorders>
              <w:left w:val="single" w:sz="4" w:space="0" w:color="auto"/>
            </w:tcBorders>
          </w:tcPr>
          <w:p w14:paraId="32A25274" w14:textId="77777777" w:rsidR="00100225" w:rsidRPr="009D1BFA" w:rsidRDefault="005601A9" w:rsidP="00100225">
            <w:pPr>
              <w:rPr>
                <w:rFonts w:ascii="Arial" w:hAnsi="Arial" w:cs="Arial"/>
              </w:rPr>
            </w:pPr>
            <w:r w:rsidRPr="009D1BFA">
              <w:rPr>
                <w:rFonts w:ascii="Arial" w:hAnsi="Arial" w:cs="Arial"/>
              </w:rPr>
              <w:t>Det er ingen obligatoriske klassifikasjonstyper, i VSArkiv har du tre valg:</w:t>
            </w:r>
          </w:p>
          <w:p w14:paraId="1841EFA7" w14:textId="77777777" w:rsidR="005601A9" w:rsidRPr="009D1BFA" w:rsidRDefault="005601A9" w:rsidP="00100225">
            <w:pPr>
              <w:rPr>
                <w:rFonts w:ascii="Arial" w:hAnsi="Arial" w:cs="Arial"/>
              </w:rPr>
            </w:pPr>
          </w:p>
          <w:p w14:paraId="3493A665" w14:textId="77777777" w:rsidR="005601A9" w:rsidRPr="009D1BFA" w:rsidRDefault="005601A9" w:rsidP="00EA517E">
            <w:pPr>
              <w:pStyle w:val="Listeavsnitt"/>
              <w:numPr>
                <w:ilvl w:val="0"/>
                <w:numId w:val="13"/>
              </w:numPr>
              <w:rPr>
                <w:rFonts w:ascii="Arial" w:hAnsi="Arial" w:cs="Arial"/>
              </w:rPr>
            </w:pPr>
            <w:r w:rsidRPr="009D1BFA">
              <w:rPr>
                <w:rFonts w:ascii="Arial" w:hAnsi="Arial" w:cs="Arial"/>
              </w:rPr>
              <w:t>Funksjonsbasert (emnebasert)</w:t>
            </w:r>
          </w:p>
          <w:p w14:paraId="1F634A88" w14:textId="77777777" w:rsidR="005601A9" w:rsidRPr="009D1BFA" w:rsidRDefault="005601A9" w:rsidP="00EA517E">
            <w:pPr>
              <w:pStyle w:val="Listeavsnitt"/>
              <w:numPr>
                <w:ilvl w:val="0"/>
                <w:numId w:val="13"/>
              </w:numPr>
              <w:rPr>
                <w:rFonts w:ascii="Arial" w:hAnsi="Arial" w:cs="Arial"/>
              </w:rPr>
            </w:pPr>
            <w:r w:rsidRPr="009D1BFA">
              <w:rPr>
                <w:rFonts w:ascii="Arial" w:hAnsi="Arial" w:cs="Arial"/>
              </w:rPr>
              <w:t>Objektbasert (her objektets fødselsnummer)</w:t>
            </w:r>
          </w:p>
          <w:p w14:paraId="3F2F1514" w14:textId="77777777" w:rsidR="005601A9" w:rsidRPr="009D1BFA" w:rsidRDefault="005601A9" w:rsidP="00EA517E">
            <w:pPr>
              <w:pStyle w:val="Listeavsnitt"/>
              <w:numPr>
                <w:ilvl w:val="0"/>
                <w:numId w:val="13"/>
              </w:numPr>
              <w:rPr>
                <w:rFonts w:ascii="Arial" w:hAnsi="Arial" w:cs="Arial"/>
              </w:rPr>
            </w:pPr>
            <w:r w:rsidRPr="009D1BFA">
              <w:rPr>
                <w:rFonts w:ascii="Arial" w:hAnsi="Arial" w:cs="Arial"/>
              </w:rPr>
              <w:t>Funksjonsbasert hierarkisk</w:t>
            </w:r>
            <w:r w:rsidR="00AC38F7" w:rsidRPr="009D1BFA">
              <w:rPr>
                <w:rFonts w:ascii="Arial" w:hAnsi="Arial" w:cs="Arial"/>
              </w:rPr>
              <w:t xml:space="preserve"> (eksempelvis k-koder, benyttes ikke i VSArkiv).</w:t>
            </w:r>
          </w:p>
          <w:p w14:paraId="0C4879A9" w14:textId="77777777" w:rsidR="005601A9" w:rsidRPr="009D1BFA" w:rsidRDefault="005601A9" w:rsidP="005601A9">
            <w:pPr>
              <w:rPr>
                <w:rFonts w:ascii="Arial" w:hAnsi="Arial" w:cs="Arial"/>
              </w:rPr>
            </w:pPr>
          </w:p>
          <w:p w14:paraId="536FF041" w14:textId="77777777" w:rsidR="00AC38F7" w:rsidRPr="009D1BFA" w:rsidRDefault="00AC38F7" w:rsidP="005601A9">
            <w:pPr>
              <w:rPr>
                <w:rFonts w:ascii="Arial" w:hAnsi="Arial" w:cs="Arial"/>
              </w:rPr>
            </w:pPr>
            <w:r w:rsidRPr="009D1BFA">
              <w:rPr>
                <w:rFonts w:ascii="Arial" w:hAnsi="Arial" w:cs="Arial"/>
              </w:rPr>
              <w:t>Primært klassifikasjonssystem til en arkivdel opprettes med type objektbasert. For hvert nytt fødselsnummer som arkiveres fra fagsystemet til arkivkjernen vil fødselsnummer opprettes som klasse og vises under klassifikasjonssystemet.</w:t>
            </w:r>
          </w:p>
          <w:p w14:paraId="0860DFBC" w14:textId="77777777" w:rsidR="00AC38F7" w:rsidRPr="009D1BFA" w:rsidRDefault="00AC38F7" w:rsidP="005601A9">
            <w:pPr>
              <w:rPr>
                <w:rFonts w:ascii="Arial" w:hAnsi="Arial" w:cs="Arial"/>
              </w:rPr>
            </w:pPr>
          </w:p>
          <w:p w14:paraId="0773D4EA" w14:textId="77777777" w:rsidR="00AC38F7" w:rsidRPr="009D1BFA" w:rsidRDefault="00AC38F7" w:rsidP="005601A9">
            <w:pPr>
              <w:rPr>
                <w:rFonts w:ascii="Arial" w:hAnsi="Arial" w:cs="Arial"/>
              </w:rPr>
            </w:pPr>
            <w:r w:rsidRPr="009D1BFA">
              <w:rPr>
                <w:rFonts w:ascii="Arial" w:hAnsi="Arial" w:cs="Arial"/>
              </w:rPr>
              <w:object w:dxaOrig="10170" w:dyaOrig="2715" w14:anchorId="259C873C">
                <v:shape id="_x0000_i1026" type="#_x0000_t75" style="width:384.95pt;height:117pt" o:ole="">
                  <v:imagedata r:id="rId25" o:title="" cropright="8276f"/>
                </v:shape>
                <o:OLEObject Type="Embed" ProgID="PBrush" ShapeID="_x0000_i1026" DrawAspect="Content" ObjectID="_1644393431" r:id="rId26"/>
              </w:object>
            </w:r>
          </w:p>
          <w:p w14:paraId="01BBCF88" w14:textId="618F3F38" w:rsidR="00AC38F7" w:rsidRPr="009D1BFA" w:rsidRDefault="00AC38F7" w:rsidP="005601A9">
            <w:pPr>
              <w:rPr>
                <w:rFonts w:ascii="Arial" w:hAnsi="Arial" w:cs="Arial"/>
              </w:rPr>
            </w:pPr>
            <w:r w:rsidRPr="009D1BFA">
              <w:rPr>
                <w:rFonts w:ascii="Arial" w:hAnsi="Arial" w:cs="Arial"/>
              </w:rPr>
              <w:t>Vi har valgt å vise fødselsnummer også i tittelkolonnen for navn på grunn av sensi</w:t>
            </w:r>
            <w:r w:rsidR="00BB7D84" w:rsidRPr="009D1BFA">
              <w:rPr>
                <w:rFonts w:ascii="Arial" w:hAnsi="Arial" w:cs="Arial"/>
              </w:rPr>
              <w:t>ti</w:t>
            </w:r>
            <w:r w:rsidR="00AF0B68" w:rsidRPr="009D1BFA">
              <w:rPr>
                <w:rFonts w:ascii="Arial" w:hAnsi="Arial" w:cs="Arial"/>
              </w:rPr>
              <w:t>vitetshensyn i stedet.</w:t>
            </w:r>
          </w:p>
          <w:p w14:paraId="1D154291" w14:textId="68364C11" w:rsidR="00AC38F7" w:rsidRPr="009D1BFA" w:rsidRDefault="00AC38F7" w:rsidP="005601A9">
            <w:pPr>
              <w:rPr>
                <w:rFonts w:ascii="Arial" w:hAnsi="Arial" w:cs="Arial"/>
              </w:rPr>
            </w:pPr>
          </w:p>
          <w:p w14:paraId="53A763F5" w14:textId="77777777" w:rsidR="00BB7D84" w:rsidRPr="009D1BFA" w:rsidRDefault="00BB7D84" w:rsidP="005601A9">
            <w:pPr>
              <w:rPr>
                <w:rFonts w:ascii="Arial" w:hAnsi="Arial" w:cs="Arial"/>
              </w:rPr>
            </w:pPr>
            <w:r w:rsidRPr="009D1BFA">
              <w:rPr>
                <w:rFonts w:ascii="Arial" w:hAnsi="Arial" w:cs="Arial"/>
              </w:rPr>
              <w:t xml:space="preserve">Dersom en bruker i fagsystemet arkiveres med såkalt nødnummer/D-nummer (når fødselsnummer ikke er kjent), vil nødnummer/D-nummer bli opprettet som en klasse. Når bruker tildeles gyldig (endelig) fødselsnummer, opprettes dette som klasse i VSArkiv og mappen som ligger med gammelt fødselsnummer knyttes til ny mappe med gyldig fødselsnummer. </w:t>
            </w:r>
          </w:p>
          <w:p w14:paraId="57B29015" w14:textId="77777777" w:rsidR="005A3BE6" w:rsidRPr="009D1BFA" w:rsidRDefault="005A3BE6" w:rsidP="005601A9">
            <w:pPr>
              <w:rPr>
                <w:rFonts w:ascii="Arial" w:hAnsi="Arial" w:cs="Arial"/>
              </w:rPr>
            </w:pPr>
            <w:r w:rsidRPr="009D1BFA">
              <w:rPr>
                <w:rFonts w:ascii="Arial" w:hAnsi="Arial" w:cs="Arial"/>
              </w:rPr>
              <w:lastRenderedPageBreak/>
              <w:t>Dette er en av grunnen</w:t>
            </w:r>
            <w:r w:rsidR="008D2036" w:rsidRPr="009D1BFA">
              <w:rPr>
                <w:rFonts w:ascii="Arial" w:hAnsi="Arial" w:cs="Arial"/>
              </w:rPr>
              <w:t>e</w:t>
            </w:r>
            <w:r w:rsidRPr="009D1BFA">
              <w:rPr>
                <w:rFonts w:ascii="Arial" w:hAnsi="Arial" w:cs="Arial"/>
              </w:rPr>
              <w:t xml:space="preserve"> til at vi anbefaler egne klassifikasjonssystem per arkivdel for sitt fagsystem/fagområde, slik at vi unngår at endringer i fødselsnummer/klasse i profil (pleie- og omsorg) skal skape trøbbel for fødselsnummer/klasse til andre arkivdeler for sosial, barnevern og så videre.</w:t>
            </w:r>
          </w:p>
          <w:p w14:paraId="784E6CE9" w14:textId="77777777" w:rsidR="005A3BE6" w:rsidRPr="009D1BFA" w:rsidRDefault="005A3BE6" w:rsidP="005601A9">
            <w:pPr>
              <w:rPr>
                <w:rFonts w:ascii="Arial" w:hAnsi="Arial" w:cs="Arial"/>
              </w:rPr>
            </w:pPr>
          </w:p>
          <w:p w14:paraId="73B52D70" w14:textId="77777777" w:rsidR="005A3BE6" w:rsidRPr="009D1BFA" w:rsidRDefault="005A3BE6" w:rsidP="005601A9">
            <w:pPr>
              <w:rPr>
                <w:rFonts w:ascii="Arial" w:hAnsi="Arial" w:cs="Arial"/>
              </w:rPr>
            </w:pPr>
            <w:r w:rsidRPr="009D1BFA">
              <w:rPr>
                <w:rFonts w:ascii="Arial" w:hAnsi="Arial" w:cs="Arial"/>
              </w:rPr>
              <w:t>Sekundær klassifikasjonssystem til en arkivdel opprettes med type funksjonsbasert. For hver ny sakstype som arkiveres fra fagsystemet til arkivkjernen vil sakstypen opprettes som klasse og vises under klassifikasjonssystemet.</w:t>
            </w:r>
          </w:p>
          <w:p w14:paraId="089D1934" w14:textId="77777777" w:rsidR="005A3BE6" w:rsidRPr="009D1BFA" w:rsidRDefault="005A3BE6" w:rsidP="005601A9">
            <w:pPr>
              <w:rPr>
                <w:rFonts w:ascii="Arial" w:hAnsi="Arial" w:cs="Arial"/>
              </w:rPr>
            </w:pPr>
          </w:p>
          <w:p w14:paraId="0DDC8895" w14:textId="77777777" w:rsidR="005A3BE6" w:rsidRPr="009D1BFA" w:rsidRDefault="005A3BE6" w:rsidP="005601A9">
            <w:pPr>
              <w:rPr>
                <w:rFonts w:ascii="Arial" w:hAnsi="Arial" w:cs="Arial"/>
              </w:rPr>
            </w:pPr>
            <w:r w:rsidRPr="009D1BFA">
              <w:rPr>
                <w:rFonts w:ascii="Arial" w:hAnsi="Arial" w:cs="Arial"/>
              </w:rPr>
              <w:object w:dxaOrig="9960" w:dyaOrig="3030" w14:anchorId="00FCC20C">
                <v:shape id="_x0000_i1027" type="#_x0000_t75" style="width:384.95pt;height:133.6pt" o:ole="">
                  <v:imagedata r:id="rId27" o:title="" cropright="8164f"/>
                </v:shape>
                <o:OLEObject Type="Embed" ProgID="PBrush" ShapeID="_x0000_i1027" DrawAspect="Content" ObjectID="_1644393432" r:id="rId28"/>
              </w:object>
            </w:r>
          </w:p>
          <w:p w14:paraId="60706171" w14:textId="77777777" w:rsidR="005A3BE6" w:rsidRPr="009D1BFA" w:rsidRDefault="005A3BE6" w:rsidP="005601A9">
            <w:pPr>
              <w:rPr>
                <w:rFonts w:ascii="Arial" w:hAnsi="Arial" w:cs="Arial"/>
              </w:rPr>
            </w:pPr>
            <w:r w:rsidRPr="009D1BFA">
              <w:rPr>
                <w:rFonts w:ascii="Arial" w:hAnsi="Arial" w:cs="Arial"/>
              </w:rPr>
              <w:t>Vi anbefaler egne sekundære klassifikasjonssystem per arkivdel for sitt fagsystem/fagområde fordi de ulike fagsystemene har ulike sakstyper, og vi kan også oppleve samme klasse</w:t>
            </w:r>
            <w:r w:rsidR="00DC686E" w:rsidRPr="009D1BFA">
              <w:rPr>
                <w:rFonts w:ascii="Arial" w:hAnsi="Arial" w:cs="Arial"/>
              </w:rPr>
              <w:t xml:space="preserve"> </w:t>
            </w:r>
            <w:r w:rsidRPr="009D1BFA">
              <w:rPr>
                <w:rFonts w:ascii="Arial" w:hAnsi="Arial" w:cs="Arial"/>
              </w:rPr>
              <w:t>ID med ulik tittel i de ulike fagsystemene.</w:t>
            </w:r>
          </w:p>
          <w:p w14:paraId="5257176C" w14:textId="77777777" w:rsidR="005601A9" w:rsidRPr="009D1BFA" w:rsidRDefault="005601A9" w:rsidP="00BB7D84">
            <w:pPr>
              <w:rPr>
                <w:rFonts w:ascii="Arial" w:hAnsi="Arial" w:cs="Arial"/>
              </w:rPr>
            </w:pPr>
          </w:p>
        </w:tc>
      </w:tr>
      <w:tr w:rsidR="00100225" w:rsidRPr="009D1BFA" w14:paraId="00F76B3C" w14:textId="77777777" w:rsidTr="0096775F">
        <w:tc>
          <w:tcPr>
            <w:tcW w:w="1428" w:type="dxa"/>
            <w:tcBorders>
              <w:right w:val="single" w:sz="4" w:space="0" w:color="auto"/>
            </w:tcBorders>
          </w:tcPr>
          <w:p w14:paraId="60FA4B4E" w14:textId="77777777" w:rsidR="00100225" w:rsidRPr="009D1BFA" w:rsidRDefault="00100225" w:rsidP="00100225">
            <w:pPr>
              <w:rPr>
                <w:rFonts w:ascii="Arial" w:hAnsi="Arial" w:cs="Arial"/>
                <w:b/>
              </w:rPr>
            </w:pPr>
            <w:r w:rsidRPr="009D1BFA">
              <w:rPr>
                <w:rFonts w:ascii="Arial" w:hAnsi="Arial" w:cs="Arial"/>
                <w:b/>
              </w:rPr>
              <w:lastRenderedPageBreak/>
              <w:t>Knapp</w:t>
            </w:r>
          </w:p>
          <w:p w14:paraId="7D27C892" w14:textId="77777777" w:rsidR="00100225" w:rsidRPr="009D1BFA" w:rsidRDefault="00100225" w:rsidP="00100225">
            <w:pPr>
              <w:rPr>
                <w:rFonts w:ascii="Arial" w:hAnsi="Arial" w:cs="Arial"/>
                <w:b/>
              </w:rPr>
            </w:pPr>
            <w:r w:rsidRPr="009D1BFA">
              <w:rPr>
                <w:rFonts w:ascii="Arial" w:hAnsi="Arial" w:cs="Arial"/>
                <w:b/>
              </w:rPr>
              <w:t>Lagre</w:t>
            </w:r>
          </w:p>
        </w:tc>
        <w:tc>
          <w:tcPr>
            <w:tcW w:w="7575" w:type="dxa"/>
            <w:tcBorders>
              <w:left w:val="single" w:sz="4" w:space="0" w:color="auto"/>
            </w:tcBorders>
          </w:tcPr>
          <w:p w14:paraId="7A46960D" w14:textId="77777777" w:rsidR="00100225" w:rsidRPr="009D1BFA" w:rsidRDefault="005601A9" w:rsidP="00100225">
            <w:pPr>
              <w:rPr>
                <w:rFonts w:ascii="Arial" w:hAnsi="Arial" w:cs="Arial"/>
              </w:rPr>
            </w:pPr>
            <w:r w:rsidRPr="009D1BFA">
              <w:rPr>
                <w:rFonts w:ascii="Arial" w:hAnsi="Arial" w:cs="Arial"/>
              </w:rPr>
              <w:t>Lagre ved å klikke på lagreknappen</w:t>
            </w:r>
          </w:p>
        </w:tc>
      </w:tr>
    </w:tbl>
    <w:p w14:paraId="2ED98FAD" w14:textId="77777777" w:rsidR="00100225" w:rsidRPr="009D1BFA" w:rsidRDefault="00100225" w:rsidP="00100225">
      <w:pPr>
        <w:rPr>
          <w:rFonts w:ascii="Arial" w:hAnsi="Arial" w:cs="Arial"/>
        </w:rPr>
      </w:pPr>
    </w:p>
    <w:p w14:paraId="6B69A023" w14:textId="77777777" w:rsidR="005601A9" w:rsidRPr="009D1BFA" w:rsidRDefault="005601A9" w:rsidP="00100225">
      <w:pPr>
        <w:rPr>
          <w:rFonts w:ascii="Arial" w:hAnsi="Arial" w:cs="Arial"/>
        </w:rPr>
      </w:pPr>
    </w:p>
    <w:p w14:paraId="4E313E36" w14:textId="77777777" w:rsidR="005601A9" w:rsidRPr="009D1BFA" w:rsidRDefault="005601A9" w:rsidP="00100225">
      <w:pPr>
        <w:rPr>
          <w:rFonts w:ascii="Arial" w:hAnsi="Arial" w:cs="Arial"/>
        </w:rPr>
      </w:pPr>
    </w:p>
    <w:p w14:paraId="522C779B" w14:textId="77777777" w:rsidR="005601A9" w:rsidRPr="009D1BFA" w:rsidRDefault="005601A9" w:rsidP="00100225">
      <w:pPr>
        <w:rPr>
          <w:rFonts w:ascii="Arial" w:hAnsi="Arial" w:cs="Arial"/>
        </w:rPr>
      </w:pPr>
    </w:p>
    <w:p w14:paraId="0EF554EC" w14:textId="77777777" w:rsidR="005601A9" w:rsidRPr="009D1BFA" w:rsidRDefault="005601A9" w:rsidP="00100225">
      <w:pPr>
        <w:rPr>
          <w:rFonts w:ascii="Arial" w:hAnsi="Arial" w:cs="Arial"/>
        </w:rPr>
      </w:pPr>
    </w:p>
    <w:p w14:paraId="74C78C84" w14:textId="77777777" w:rsidR="005601A9" w:rsidRPr="009D1BFA" w:rsidRDefault="005601A9" w:rsidP="00100225">
      <w:pPr>
        <w:rPr>
          <w:rFonts w:ascii="Arial" w:hAnsi="Arial" w:cs="Arial"/>
        </w:rPr>
      </w:pPr>
    </w:p>
    <w:p w14:paraId="2666994B" w14:textId="77777777" w:rsidR="005601A9" w:rsidRPr="009D1BFA" w:rsidRDefault="005601A9" w:rsidP="00100225">
      <w:pPr>
        <w:rPr>
          <w:rFonts w:ascii="Arial" w:hAnsi="Arial" w:cs="Arial"/>
        </w:rPr>
      </w:pPr>
    </w:p>
    <w:p w14:paraId="4913971B" w14:textId="77777777" w:rsidR="005601A9" w:rsidRPr="009D1BFA" w:rsidRDefault="005601A9" w:rsidP="00100225">
      <w:pPr>
        <w:rPr>
          <w:rFonts w:ascii="Arial" w:hAnsi="Arial" w:cs="Arial"/>
        </w:rPr>
      </w:pPr>
    </w:p>
    <w:p w14:paraId="0F98BDE1" w14:textId="77777777" w:rsidR="005601A9" w:rsidRPr="009D1BFA" w:rsidRDefault="005601A9" w:rsidP="00100225">
      <w:pPr>
        <w:rPr>
          <w:rFonts w:ascii="Arial" w:hAnsi="Arial" w:cs="Arial"/>
        </w:rPr>
      </w:pPr>
    </w:p>
    <w:p w14:paraId="71B916C2" w14:textId="77777777" w:rsidR="005601A9" w:rsidRPr="009D1BFA" w:rsidRDefault="005601A9" w:rsidP="00100225">
      <w:pPr>
        <w:rPr>
          <w:rFonts w:ascii="Arial" w:hAnsi="Arial" w:cs="Arial"/>
        </w:rPr>
      </w:pPr>
    </w:p>
    <w:p w14:paraId="64AB0F41" w14:textId="77777777" w:rsidR="005601A9" w:rsidRPr="009D1BFA" w:rsidRDefault="005601A9" w:rsidP="00100225">
      <w:pPr>
        <w:rPr>
          <w:rFonts w:ascii="Arial" w:hAnsi="Arial" w:cs="Arial"/>
        </w:rPr>
      </w:pPr>
    </w:p>
    <w:p w14:paraId="11751758" w14:textId="77777777" w:rsidR="005601A9" w:rsidRPr="009D1BFA" w:rsidRDefault="005601A9" w:rsidP="00100225">
      <w:pPr>
        <w:rPr>
          <w:rFonts w:ascii="Arial" w:hAnsi="Arial" w:cs="Arial"/>
        </w:rPr>
      </w:pPr>
    </w:p>
    <w:p w14:paraId="540D3F91" w14:textId="77777777" w:rsidR="005601A9" w:rsidRPr="009D1BFA" w:rsidRDefault="005601A9" w:rsidP="00100225">
      <w:pPr>
        <w:rPr>
          <w:rFonts w:ascii="Arial" w:hAnsi="Arial" w:cs="Arial"/>
        </w:rPr>
      </w:pPr>
    </w:p>
    <w:p w14:paraId="1B4C8B26" w14:textId="77777777" w:rsidR="005601A9" w:rsidRPr="009D1BFA" w:rsidRDefault="005601A9" w:rsidP="00100225">
      <w:pPr>
        <w:rPr>
          <w:rFonts w:ascii="Arial" w:hAnsi="Arial" w:cs="Arial"/>
        </w:rPr>
      </w:pPr>
    </w:p>
    <w:p w14:paraId="6282F2BD" w14:textId="77777777" w:rsidR="005601A9" w:rsidRPr="009D1BFA" w:rsidRDefault="005601A9" w:rsidP="00100225">
      <w:pPr>
        <w:rPr>
          <w:rFonts w:ascii="Arial" w:hAnsi="Arial" w:cs="Arial"/>
        </w:rPr>
      </w:pPr>
    </w:p>
    <w:p w14:paraId="54A736DE" w14:textId="77777777" w:rsidR="005601A9" w:rsidRPr="009D1BFA" w:rsidRDefault="005601A9" w:rsidP="00100225">
      <w:pPr>
        <w:rPr>
          <w:rFonts w:ascii="Arial" w:hAnsi="Arial" w:cs="Arial"/>
        </w:rPr>
      </w:pPr>
    </w:p>
    <w:p w14:paraId="2DF0C64E" w14:textId="77777777" w:rsidR="005601A9" w:rsidRPr="009D1BFA" w:rsidRDefault="005601A9" w:rsidP="00100225">
      <w:pPr>
        <w:rPr>
          <w:rFonts w:ascii="Arial" w:hAnsi="Arial" w:cs="Arial"/>
        </w:rPr>
      </w:pPr>
    </w:p>
    <w:p w14:paraId="08F46825" w14:textId="77777777" w:rsidR="005601A9" w:rsidRPr="009D1BFA" w:rsidRDefault="005601A9" w:rsidP="00100225">
      <w:pPr>
        <w:rPr>
          <w:rFonts w:ascii="Arial" w:hAnsi="Arial" w:cs="Arial"/>
        </w:rPr>
      </w:pPr>
    </w:p>
    <w:p w14:paraId="234C03B3" w14:textId="77777777" w:rsidR="005601A9" w:rsidRPr="009D1BFA" w:rsidRDefault="005601A9" w:rsidP="00100225">
      <w:pPr>
        <w:rPr>
          <w:rFonts w:ascii="Arial" w:hAnsi="Arial" w:cs="Arial"/>
        </w:rPr>
      </w:pPr>
    </w:p>
    <w:p w14:paraId="36369C9B" w14:textId="77777777" w:rsidR="005601A9" w:rsidRPr="009D1BFA" w:rsidRDefault="005601A9" w:rsidP="00100225">
      <w:pPr>
        <w:rPr>
          <w:rFonts w:ascii="Arial" w:hAnsi="Arial" w:cs="Arial"/>
        </w:rPr>
      </w:pPr>
    </w:p>
    <w:p w14:paraId="6822B116" w14:textId="77777777" w:rsidR="005601A9" w:rsidRPr="009D1BFA" w:rsidRDefault="005601A9" w:rsidP="00100225">
      <w:pPr>
        <w:rPr>
          <w:rFonts w:ascii="Arial" w:hAnsi="Arial" w:cs="Arial"/>
        </w:rPr>
      </w:pPr>
    </w:p>
    <w:p w14:paraId="15F07D79" w14:textId="77777777" w:rsidR="005A3BE6" w:rsidRPr="009D1BFA" w:rsidRDefault="005A3BE6" w:rsidP="00100225">
      <w:pPr>
        <w:rPr>
          <w:rFonts w:ascii="Arial" w:hAnsi="Arial" w:cs="Arial"/>
        </w:rPr>
      </w:pPr>
    </w:p>
    <w:p w14:paraId="460A54B0" w14:textId="77777777" w:rsidR="005A3BE6" w:rsidRPr="009D1BFA" w:rsidRDefault="005A3BE6" w:rsidP="00100225">
      <w:pPr>
        <w:rPr>
          <w:rFonts w:ascii="Arial" w:hAnsi="Arial" w:cs="Arial"/>
        </w:rPr>
      </w:pPr>
    </w:p>
    <w:p w14:paraId="155FB397" w14:textId="77777777" w:rsidR="005A3BE6" w:rsidRPr="009D1BFA" w:rsidRDefault="005A3BE6" w:rsidP="00100225">
      <w:pPr>
        <w:rPr>
          <w:rFonts w:ascii="Arial" w:hAnsi="Arial" w:cs="Arial"/>
        </w:rPr>
      </w:pPr>
    </w:p>
    <w:p w14:paraId="13795E8E" w14:textId="77777777" w:rsidR="005A3BE6" w:rsidRPr="009D1BFA" w:rsidRDefault="005A3BE6" w:rsidP="00100225">
      <w:pPr>
        <w:rPr>
          <w:rFonts w:ascii="Arial" w:hAnsi="Arial" w:cs="Arial"/>
        </w:rPr>
      </w:pPr>
    </w:p>
    <w:p w14:paraId="322D37FE" w14:textId="77777777" w:rsidR="005601A9" w:rsidRPr="009D1BFA" w:rsidRDefault="005601A9" w:rsidP="00100225">
      <w:pPr>
        <w:rPr>
          <w:rFonts w:ascii="Arial" w:hAnsi="Arial" w:cs="Arial"/>
        </w:rPr>
      </w:pPr>
    </w:p>
    <w:p w14:paraId="0BC9CCEA" w14:textId="77777777" w:rsidR="005601A9" w:rsidRPr="009D1BFA" w:rsidRDefault="005601A9" w:rsidP="00100225">
      <w:pPr>
        <w:rPr>
          <w:rFonts w:ascii="Arial" w:hAnsi="Arial" w:cs="Arial"/>
        </w:rPr>
      </w:pPr>
    </w:p>
    <w:p w14:paraId="57C6E4FA" w14:textId="77777777" w:rsidR="005601A9" w:rsidRPr="009D1BFA" w:rsidRDefault="005601A9" w:rsidP="00100225">
      <w:pPr>
        <w:rPr>
          <w:rFonts w:ascii="Arial" w:hAnsi="Arial" w:cs="Arial"/>
        </w:rPr>
      </w:pPr>
    </w:p>
    <w:p w14:paraId="044B3EF7" w14:textId="77777777" w:rsidR="005601A9" w:rsidRPr="009D1BFA" w:rsidRDefault="005601A9" w:rsidP="00100225">
      <w:pPr>
        <w:rPr>
          <w:rFonts w:ascii="Arial" w:hAnsi="Arial" w:cs="Arial"/>
        </w:rPr>
      </w:pPr>
    </w:p>
    <w:p w14:paraId="55BB2BAC" w14:textId="77777777" w:rsidR="005A3BE6" w:rsidRPr="009D1BFA" w:rsidRDefault="005A3BE6" w:rsidP="00100225">
      <w:pPr>
        <w:rPr>
          <w:rFonts w:ascii="Arial" w:hAnsi="Arial" w:cs="Arial"/>
        </w:rPr>
      </w:pPr>
    </w:p>
    <w:p w14:paraId="08874A31" w14:textId="77777777" w:rsidR="005A3BE6" w:rsidRPr="009D1BFA" w:rsidRDefault="005A3BE6" w:rsidP="00100225">
      <w:pPr>
        <w:rPr>
          <w:rFonts w:ascii="Arial" w:hAnsi="Arial" w:cs="Arial"/>
        </w:rPr>
      </w:pPr>
    </w:p>
    <w:p w14:paraId="4935F212" w14:textId="77777777" w:rsidR="005A3BE6" w:rsidRPr="009D1BFA" w:rsidRDefault="005A3BE6" w:rsidP="00100225">
      <w:pPr>
        <w:rPr>
          <w:rFonts w:ascii="Arial" w:hAnsi="Arial" w:cs="Arial"/>
        </w:rPr>
      </w:pPr>
    </w:p>
    <w:p w14:paraId="35948630" w14:textId="77777777" w:rsidR="00E30464" w:rsidRPr="009D1BFA" w:rsidRDefault="00E30464" w:rsidP="00E30464">
      <w:pPr>
        <w:pStyle w:val="Overskrift2"/>
      </w:pPr>
      <w:bookmarkStart w:id="18" w:name="_Toc512243106"/>
      <w:r w:rsidRPr="009D1BFA">
        <w:t>3.4 Opprette</w:t>
      </w:r>
      <w:r w:rsidR="00C56B9B" w:rsidRPr="009D1BFA">
        <w:t xml:space="preserve"> ansatt som</w:t>
      </w:r>
      <w:r w:rsidRPr="009D1BFA">
        <w:t xml:space="preserve"> bruker</w:t>
      </w:r>
      <w:r w:rsidR="00C56B9B" w:rsidRPr="009D1BFA">
        <w:t xml:space="preserve"> av VSArkiv</w:t>
      </w:r>
      <w:r w:rsidR="00B34D15" w:rsidRPr="009D1BFA">
        <w:t>,</w:t>
      </w:r>
      <w:r w:rsidRPr="009D1BFA">
        <w:t xml:space="preserve"> </w:t>
      </w:r>
      <w:r w:rsidR="00F5335D" w:rsidRPr="009D1BFA">
        <w:t>tildel rolle og passord</w:t>
      </w:r>
      <w:bookmarkEnd w:id="18"/>
    </w:p>
    <w:p w14:paraId="1DECBDA0" w14:textId="77777777" w:rsidR="00E30464" w:rsidRPr="009D1BFA" w:rsidRDefault="00E30464" w:rsidP="00E30464">
      <w:pPr>
        <w:rPr>
          <w:rFonts w:ascii="Arial" w:hAnsi="Arial" w:cs="Arial"/>
        </w:rPr>
      </w:pPr>
    </w:p>
    <w:p w14:paraId="1E3362F7" w14:textId="77777777" w:rsidR="004F57FE" w:rsidRPr="009D1BFA" w:rsidRDefault="004F57FE" w:rsidP="00E30464">
      <w:pPr>
        <w:rPr>
          <w:rFonts w:ascii="Arial" w:hAnsi="Arial" w:cs="Arial"/>
        </w:rPr>
      </w:pPr>
      <w:r w:rsidRPr="009D1BFA">
        <w:rPr>
          <w:rFonts w:ascii="Arial" w:hAnsi="Arial" w:cs="Arial"/>
        </w:rPr>
        <w:lastRenderedPageBreak/>
        <w:t>VSArkiv har predefinerte roller som gir definerte rettigheter på basis av rolle en bruker tildeles.</w:t>
      </w:r>
    </w:p>
    <w:p w14:paraId="34686E48" w14:textId="77777777" w:rsidR="00C56B9B" w:rsidRPr="009D1BFA" w:rsidRDefault="00C56B9B" w:rsidP="00E30464">
      <w:pPr>
        <w:rPr>
          <w:rFonts w:ascii="Arial" w:hAnsi="Arial" w:cs="Arial"/>
        </w:rPr>
      </w:pPr>
    </w:p>
    <w:tbl>
      <w:tblPr>
        <w:tblStyle w:val="Tabellrutenett"/>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9"/>
        <w:gridCol w:w="4681"/>
      </w:tblGrid>
      <w:tr w:rsidR="00E92E70" w:rsidRPr="009D1BFA" w14:paraId="4600C84F" w14:textId="77777777" w:rsidTr="00E92E70">
        <w:tc>
          <w:tcPr>
            <w:tcW w:w="2039" w:type="dxa"/>
          </w:tcPr>
          <w:p w14:paraId="255B7DC0" w14:textId="77777777" w:rsidR="00E92E70" w:rsidRPr="009D1BFA" w:rsidRDefault="00E92E70" w:rsidP="00E30464">
            <w:pPr>
              <w:rPr>
                <w:rFonts w:ascii="Arial" w:hAnsi="Arial" w:cs="Arial"/>
              </w:rPr>
            </w:pPr>
            <w:r w:rsidRPr="009D1BFA">
              <w:rPr>
                <w:rFonts w:ascii="Arial" w:hAnsi="Arial" w:cs="Arial"/>
              </w:rPr>
              <w:t>Arkivpersonell</w:t>
            </w:r>
          </w:p>
        </w:tc>
        <w:tc>
          <w:tcPr>
            <w:tcW w:w="4681" w:type="dxa"/>
            <w:vMerge w:val="restart"/>
            <w:vAlign w:val="center"/>
          </w:tcPr>
          <w:p w14:paraId="41F3EE11" w14:textId="77777777" w:rsidR="00E92E70" w:rsidRPr="009D1BFA" w:rsidRDefault="00E92E70" w:rsidP="00E92E70">
            <w:pPr>
              <w:jc w:val="center"/>
              <w:rPr>
                <w:rFonts w:ascii="Arial" w:hAnsi="Arial" w:cs="Arial"/>
              </w:rPr>
            </w:pPr>
            <w:r w:rsidRPr="009D1BFA">
              <w:rPr>
                <w:rFonts w:ascii="Arial" w:hAnsi="Arial" w:cs="Arial"/>
              </w:rPr>
              <w:t>Om rettigheter, se punkt 3.4.1 Tilgangsstyring</w:t>
            </w:r>
          </w:p>
        </w:tc>
      </w:tr>
      <w:tr w:rsidR="00E92E70" w:rsidRPr="009D1BFA" w14:paraId="03FA425B" w14:textId="77777777" w:rsidTr="00E92E70">
        <w:tc>
          <w:tcPr>
            <w:tcW w:w="2039" w:type="dxa"/>
          </w:tcPr>
          <w:p w14:paraId="27115924" w14:textId="77777777" w:rsidR="00E92E70" w:rsidRPr="009D1BFA" w:rsidRDefault="00E92E70" w:rsidP="00E30464">
            <w:pPr>
              <w:rPr>
                <w:rFonts w:ascii="Arial" w:hAnsi="Arial" w:cs="Arial"/>
              </w:rPr>
            </w:pPr>
            <w:r w:rsidRPr="009D1BFA">
              <w:rPr>
                <w:rFonts w:ascii="Arial" w:hAnsi="Arial" w:cs="Arial"/>
              </w:rPr>
              <w:t>Arkivansvarlig</w:t>
            </w:r>
          </w:p>
        </w:tc>
        <w:tc>
          <w:tcPr>
            <w:tcW w:w="4681" w:type="dxa"/>
            <w:vMerge/>
          </w:tcPr>
          <w:p w14:paraId="5F9576C5" w14:textId="77777777" w:rsidR="00E92E70" w:rsidRPr="009D1BFA" w:rsidRDefault="00E92E70" w:rsidP="00E30464">
            <w:pPr>
              <w:rPr>
                <w:rFonts w:ascii="Arial" w:hAnsi="Arial" w:cs="Arial"/>
              </w:rPr>
            </w:pPr>
          </w:p>
        </w:tc>
      </w:tr>
      <w:tr w:rsidR="00E92E70" w:rsidRPr="009D1BFA" w14:paraId="406E5C04" w14:textId="77777777" w:rsidTr="00E92E70">
        <w:tc>
          <w:tcPr>
            <w:tcW w:w="2039" w:type="dxa"/>
          </w:tcPr>
          <w:p w14:paraId="32D047EB" w14:textId="77777777" w:rsidR="00E92E70" w:rsidRPr="009D1BFA" w:rsidRDefault="00E92E70" w:rsidP="00E30464">
            <w:pPr>
              <w:rPr>
                <w:rFonts w:ascii="Arial" w:hAnsi="Arial" w:cs="Arial"/>
              </w:rPr>
            </w:pPr>
            <w:r w:rsidRPr="009D1BFA">
              <w:rPr>
                <w:rFonts w:ascii="Arial" w:hAnsi="Arial" w:cs="Arial"/>
              </w:rPr>
              <w:t>ArkivSlette</w:t>
            </w:r>
          </w:p>
        </w:tc>
        <w:tc>
          <w:tcPr>
            <w:tcW w:w="4681" w:type="dxa"/>
            <w:vMerge/>
          </w:tcPr>
          <w:p w14:paraId="7B63D84F" w14:textId="77777777" w:rsidR="00E92E70" w:rsidRPr="009D1BFA" w:rsidRDefault="00E92E70" w:rsidP="00E30464">
            <w:pPr>
              <w:rPr>
                <w:rFonts w:ascii="Arial" w:hAnsi="Arial" w:cs="Arial"/>
              </w:rPr>
            </w:pPr>
          </w:p>
        </w:tc>
      </w:tr>
      <w:tr w:rsidR="00E92E70" w:rsidRPr="009D1BFA" w14:paraId="4015E561" w14:textId="77777777" w:rsidTr="00E92E70">
        <w:tc>
          <w:tcPr>
            <w:tcW w:w="2039" w:type="dxa"/>
          </w:tcPr>
          <w:p w14:paraId="64CCCF1B" w14:textId="77777777" w:rsidR="00E92E70" w:rsidRPr="009D1BFA" w:rsidRDefault="00E92E70" w:rsidP="00E30464">
            <w:pPr>
              <w:rPr>
                <w:rFonts w:ascii="Arial" w:hAnsi="Arial" w:cs="Arial"/>
              </w:rPr>
            </w:pPr>
            <w:r w:rsidRPr="009D1BFA">
              <w:rPr>
                <w:rFonts w:ascii="Arial" w:hAnsi="Arial" w:cs="Arial"/>
              </w:rPr>
              <w:t>Systemadministrator</w:t>
            </w:r>
          </w:p>
        </w:tc>
        <w:tc>
          <w:tcPr>
            <w:tcW w:w="4681" w:type="dxa"/>
            <w:vMerge/>
          </w:tcPr>
          <w:p w14:paraId="20322DDB" w14:textId="77777777" w:rsidR="00E92E70" w:rsidRPr="009D1BFA" w:rsidRDefault="00E92E70" w:rsidP="00E30464">
            <w:pPr>
              <w:rPr>
                <w:rFonts w:ascii="Arial" w:hAnsi="Arial" w:cs="Arial"/>
              </w:rPr>
            </w:pPr>
          </w:p>
        </w:tc>
      </w:tr>
    </w:tbl>
    <w:p w14:paraId="230D8445" w14:textId="77777777" w:rsidR="004F57FE" w:rsidRPr="009D1BFA" w:rsidRDefault="004F57FE" w:rsidP="00E30464">
      <w:pPr>
        <w:rPr>
          <w:rFonts w:ascii="Arial" w:hAnsi="Arial" w:cs="Arial"/>
        </w:rPr>
      </w:pPr>
    </w:p>
    <w:p w14:paraId="58981039" w14:textId="77777777" w:rsidR="00E30464" w:rsidRPr="009D1BFA" w:rsidRDefault="008226ED" w:rsidP="00E30464">
      <w:pPr>
        <w:jc w:val="center"/>
        <w:rPr>
          <w:rFonts w:ascii="Arial" w:hAnsi="Arial" w:cs="Arial"/>
          <w:b/>
        </w:rPr>
      </w:pPr>
      <w:r w:rsidRPr="009D1BFA">
        <w:rPr>
          <w:rFonts w:ascii="Arial" w:hAnsi="Arial" w:cs="Arial"/>
          <w:b/>
          <w:noProof/>
        </w:rPr>
        <mc:AlternateContent>
          <mc:Choice Requires="wps">
            <w:drawing>
              <wp:anchor distT="0" distB="0" distL="114300" distR="114300" simplePos="0" relativeHeight="251700224" behindDoc="0" locked="0" layoutInCell="1" allowOverlap="1" wp14:anchorId="7BACFCA4" wp14:editId="36652391">
                <wp:simplePos x="0" y="0"/>
                <wp:positionH relativeFrom="column">
                  <wp:posOffset>553470</wp:posOffset>
                </wp:positionH>
                <wp:positionV relativeFrom="paragraph">
                  <wp:posOffset>617202</wp:posOffset>
                </wp:positionV>
                <wp:extent cx="316230" cy="245110"/>
                <wp:effectExtent l="8255" t="6350" r="8890" b="72390"/>
                <wp:wrapNone/>
                <wp:docPr id="54" name="AutoShap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6230" cy="24511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8E78E61" w14:textId="77777777" w:rsidR="00AB12DC" w:rsidRDefault="00AB12DC">
                            <w:r>
                              <w:t>1</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7BACFCA4" id="AutoShape 211" o:spid="_x0000_s1073" type="#_x0000_t63" style="position:absolute;left:0;text-align:left;margin-left:43.6pt;margin-top:48.6pt;width:24.9pt;height:19.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" fillcolor="yellow" strokecolor="black [3200]" strokeweight=".5pt">
                <v:shadow color="#868686"/>
                <v:textbox style="mso-fit-shape-to-text:t">
                  <w:txbxContent>
                    <w:p w14:paraId="68E78E61" w14:textId="77777777" w:rsidR="00AB12DC" w:rsidRDefault="00AB12DC">
                      <w:r>
                        <w:t>1</w:t>
                      </w:r>
                    </w:p>
                  </w:txbxContent>
                </v:textbox>
              </v:shape>
            </w:pict>
          </mc:Fallback>
        </mc:AlternateContent>
      </w:r>
      <w:r w:rsidR="00E30464" w:rsidRPr="009D1BFA">
        <w:rPr>
          <w:rFonts w:ascii="Arial" w:hAnsi="Arial" w:cs="Arial"/>
          <w:b/>
          <w:noProof/>
        </w:rPr>
        <w:drawing>
          <wp:inline distT="0" distB="0" distL="0" distR="0" wp14:anchorId="6112425F" wp14:editId="14892868">
            <wp:extent cx="5321046" cy="2845613"/>
            <wp:effectExtent l="19050" t="0" r="0" b="0"/>
            <wp:docPr id="6"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srcRect b="30411"/>
                    <a:stretch>
                      <a:fillRect/>
                    </a:stretch>
                  </pic:blipFill>
                  <pic:spPr bwMode="auto">
                    <a:xfrm>
                      <a:off x="0" y="0"/>
                      <a:ext cx="5321046" cy="2845613"/>
                    </a:xfrm>
                    <a:prstGeom prst="rect">
                      <a:avLst/>
                    </a:prstGeom>
                    <a:noFill/>
                    <a:ln w="9525">
                      <a:noFill/>
                      <a:miter lim="800000"/>
                      <a:headEnd/>
                      <a:tailEnd/>
                    </a:ln>
                  </pic:spPr>
                </pic:pic>
              </a:graphicData>
            </a:graphic>
          </wp:inline>
        </w:drawing>
      </w:r>
    </w:p>
    <w:p w14:paraId="5CB34DA5" w14:textId="77777777" w:rsidR="00C56B9B" w:rsidRPr="009D1BFA" w:rsidRDefault="00C56B9B" w:rsidP="00E30464">
      <w:pPr>
        <w:rPr>
          <w:rFonts w:ascii="Arial" w:hAnsi="Arial" w:cs="Arial"/>
          <w:b/>
        </w:rPr>
      </w:pPr>
    </w:p>
    <w:p w14:paraId="65B6A534" w14:textId="77777777" w:rsidR="00E30464" w:rsidRPr="009D1BFA" w:rsidRDefault="00C56B9B" w:rsidP="00EA517E">
      <w:pPr>
        <w:pStyle w:val="Listeavsnitt"/>
        <w:numPr>
          <w:ilvl w:val="0"/>
          <w:numId w:val="5"/>
        </w:numPr>
        <w:rPr>
          <w:rFonts w:ascii="Arial" w:hAnsi="Arial" w:cs="Arial"/>
        </w:rPr>
      </w:pPr>
      <w:r w:rsidRPr="009D1BFA">
        <w:rPr>
          <w:rFonts w:ascii="Arial" w:hAnsi="Arial" w:cs="Arial"/>
        </w:rPr>
        <w:t>Klikk for å starte registrering av ny arkivbruker</w:t>
      </w:r>
    </w:p>
    <w:p w14:paraId="2AECBC2B" w14:textId="77777777" w:rsidR="00E30464" w:rsidRPr="009D1BFA" w:rsidRDefault="00E30464" w:rsidP="00E30464">
      <w:pPr>
        <w:rPr>
          <w:rFonts w:ascii="Arial" w:hAnsi="Arial" w:cs="Arial"/>
        </w:rPr>
      </w:pPr>
    </w:p>
    <w:p w14:paraId="56FB9643" w14:textId="77777777" w:rsidR="00E30464" w:rsidRPr="009D1BFA" w:rsidRDefault="00E30464" w:rsidP="00E30464">
      <w:pPr>
        <w:rPr>
          <w:rFonts w:ascii="Arial" w:hAnsi="Arial" w:cs="Arial"/>
          <w:b/>
        </w:rPr>
      </w:pPr>
    </w:p>
    <w:p w14:paraId="0CC05D9D" w14:textId="77777777" w:rsidR="00E30464" w:rsidRPr="009D1BFA" w:rsidRDefault="00EA59B2" w:rsidP="00C56B9B">
      <w:pPr>
        <w:jc w:val="center"/>
        <w:rPr>
          <w:rFonts w:ascii="Arial" w:hAnsi="Arial" w:cs="Arial"/>
          <w:b/>
        </w:rPr>
      </w:pPr>
      <w:r w:rsidRPr="009D1BFA">
        <w:rPr>
          <w:rFonts w:ascii="Arial" w:hAnsi="Arial" w:cs="Arial"/>
          <w:b/>
          <w:noProof/>
        </w:rPr>
        <w:drawing>
          <wp:inline distT="0" distB="0" distL="0" distR="0" wp14:anchorId="6CDFD4DA" wp14:editId="61F59C70">
            <wp:extent cx="5579745" cy="2434724"/>
            <wp:effectExtent l="19050" t="0" r="1905" b="0"/>
            <wp:docPr id="36" name="Bild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 cstate="print"/>
                    <a:srcRect/>
                    <a:stretch>
                      <a:fillRect/>
                    </a:stretch>
                  </pic:blipFill>
                  <pic:spPr bwMode="auto">
                    <a:xfrm>
                      <a:off x="0" y="0"/>
                      <a:ext cx="5579745" cy="2434724"/>
                    </a:xfrm>
                    <a:prstGeom prst="rect">
                      <a:avLst/>
                    </a:prstGeom>
                    <a:noFill/>
                    <a:ln w="9525">
                      <a:noFill/>
                      <a:miter lim="800000"/>
                      <a:headEnd/>
                      <a:tailEnd/>
                    </a:ln>
                  </pic:spPr>
                </pic:pic>
              </a:graphicData>
            </a:graphic>
          </wp:inline>
        </w:drawing>
      </w:r>
    </w:p>
    <w:p w14:paraId="4AD3F845" w14:textId="77777777" w:rsidR="00E30464" w:rsidRPr="009D1BFA" w:rsidRDefault="00E30464" w:rsidP="00E30464">
      <w:pPr>
        <w:rPr>
          <w:rFonts w:ascii="Arial" w:hAnsi="Arial" w:cs="Arial"/>
          <w:b/>
        </w:rPr>
      </w:pPr>
    </w:p>
    <w:p w14:paraId="40E85DA9" w14:textId="77777777" w:rsidR="00E30464" w:rsidRPr="009D1BFA" w:rsidRDefault="00C56B9B" w:rsidP="00EA517E">
      <w:pPr>
        <w:pStyle w:val="Listeavsnitt"/>
        <w:numPr>
          <w:ilvl w:val="0"/>
          <w:numId w:val="6"/>
        </w:numPr>
        <w:rPr>
          <w:rFonts w:ascii="Arial" w:hAnsi="Arial" w:cs="Arial"/>
        </w:rPr>
      </w:pPr>
      <w:r w:rsidRPr="009D1BFA">
        <w:rPr>
          <w:rFonts w:ascii="Arial" w:hAnsi="Arial" w:cs="Arial"/>
        </w:rPr>
        <w:t>Registrer brukernavn, for- og etternavn</w:t>
      </w:r>
    </w:p>
    <w:p w14:paraId="2D5DFA22" w14:textId="77777777" w:rsidR="00EA59B2" w:rsidRPr="009D1BFA" w:rsidRDefault="00EA59B2" w:rsidP="00EA517E">
      <w:pPr>
        <w:pStyle w:val="Listeavsnitt"/>
        <w:numPr>
          <w:ilvl w:val="0"/>
          <w:numId w:val="6"/>
        </w:numPr>
        <w:rPr>
          <w:rFonts w:ascii="Arial" w:hAnsi="Arial" w:cs="Arial"/>
        </w:rPr>
      </w:pPr>
      <w:r w:rsidRPr="009D1BFA">
        <w:rPr>
          <w:rFonts w:ascii="Arial" w:hAnsi="Arial" w:cs="Arial"/>
        </w:rPr>
        <w:t>Angi e-postadresse</w:t>
      </w:r>
      <w:r w:rsidR="00683570" w:rsidRPr="009D1BFA">
        <w:rPr>
          <w:rFonts w:ascii="Arial" w:hAnsi="Arial" w:cs="Arial"/>
        </w:rPr>
        <w:t xml:space="preserve"> (kun nødvendig ved pålogging på Saasmiljø)</w:t>
      </w:r>
    </w:p>
    <w:p w14:paraId="0951A6BF" w14:textId="77777777" w:rsidR="00EA59B2" w:rsidRPr="009D1BFA" w:rsidRDefault="00EA59B2" w:rsidP="00683570">
      <w:pPr>
        <w:pStyle w:val="Listeavsnitt"/>
        <w:numPr>
          <w:ilvl w:val="0"/>
          <w:numId w:val="6"/>
        </w:numPr>
        <w:rPr>
          <w:rFonts w:ascii="Arial" w:hAnsi="Arial" w:cs="Arial"/>
        </w:rPr>
      </w:pPr>
      <w:r w:rsidRPr="009D1BFA">
        <w:rPr>
          <w:rFonts w:ascii="Arial" w:hAnsi="Arial" w:cs="Arial"/>
        </w:rPr>
        <w:t>Angi mobilnummer</w:t>
      </w:r>
      <w:r w:rsidR="00683570" w:rsidRPr="009D1BFA">
        <w:rPr>
          <w:rFonts w:ascii="Arial" w:hAnsi="Arial" w:cs="Arial"/>
        </w:rPr>
        <w:t xml:space="preserve"> (kun nødvendig ved pålogging på Saasmiljø)</w:t>
      </w:r>
    </w:p>
    <w:p w14:paraId="1C76B04D" w14:textId="77777777" w:rsidR="00C56B9B" w:rsidRPr="009D1BFA" w:rsidRDefault="00C56B9B" w:rsidP="00EA517E">
      <w:pPr>
        <w:pStyle w:val="Listeavsnitt"/>
        <w:numPr>
          <w:ilvl w:val="0"/>
          <w:numId w:val="6"/>
        </w:numPr>
        <w:rPr>
          <w:rFonts w:ascii="Arial" w:hAnsi="Arial" w:cs="Arial"/>
        </w:rPr>
      </w:pPr>
      <w:r w:rsidRPr="009D1BFA">
        <w:rPr>
          <w:rFonts w:ascii="Arial" w:hAnsi="Arial" w:cs="Arial"/>
        </w:rPr>
        <w:t>Angi rolle. En bruker kan defineres med tilgang til flere arkiv/arkivdeler og med forskjellige rolle for hvert arkiv/hver arkivdel</w:t>
      </w:r>
    </w:p>
    <w:p w14:paraId="10563552" w14:textId="77777777" w:rsidR="00C56B9B" w:rsidRPr="009D1BFA" w:rsidRDefault="00C56B9B" w:rsidP="00EA517E">
      <w:pPr>
        <w:pStyle w:val="Listeavsnitt"/>
        <w:numPr>
          <w:ilvl w:val="0"/>
          <w:numId w:val="6"/>
        </w:numPr>
        <w:rPr>
          <w:rFonts w:ascii="Arial" w:hAnsi="Arial" w:cs="Arial"/>
        </w:rPr>
      </w:pPr>
      <w:r w:rsidRPr="009D1BFA">
        <w:rPr>
          <w:rFonts w:ascii="Arial" w:hAnsi="Arial" w:cs="Arial"/>
        </w:rPr>
        <w:t>Angi hvilket arkiv og hvilken/hvilke arkivdel(er) ansatt</w:t>
      </w:r>
      <w:r w:rsidR="00C85076" w:rsidRPr="009D1BFA">
        <w:rPr>
          <w:rFonts w:ascii="Arial" w:hAnsi="Arial" w:cs="Arial"/>
        </w:rPr>
        <w:t>e</w:t>
      </w:r>
      <w:r w:rsidRPr="009D1BFA">
        <w:rPr>
          <w:rFonts w:ascii="Arial" w:hAnsi="Arial" w:cs="Arial"/>
        </w:rPr>
        <w:t xml:space="preserve"> skal ha tilgang til</w:t>
      </w:r>
    </w:p>
    <w:p w14:paraId="564838DE" w14:textId="77777777" w:rsidR="00C56B9B" w:rsidRPr="009D1BFA" w:rsidRDefault="00C56B9B" w:rsidP="00EA517E">
      <w:pPr>
        <w:pStyle w:val="Listeavsnitt"/>
        <w:numPr>
          <w:ilvl w:val="0"/>
          <w:numId w:val="6"/>
        </w:numPr>
        <w:rPr>
          <w:rFonts w:ascii="Arial" w:hAnsi="Arial" w:cs="Arial"/>
        </w:rPr>
      </w:pPr>
      <w:r w:rsidRPr="009D1BFA">
        <w:rPr>
          <w:rFonts w:ascii="Arial" w:hAnsi="Arial" w:cs="Arial"/>
        </w:rPr>
        <w:t xml:space="preserve">Angi </w:t>
      </w:r>
      <w:r w:rsidR="005A3BE6" w:rsidRPr="009D1BFA">
        <w:rPr>
          <w:rFonts w:ascii="Arial" w:hAnsi="Arial" w:cs="Arial"/>
        </w:rPr>
        <w:t>og bekreft passord</w:t>
      </w:r>
    </w:p>
    <w:p w14:paraId="2BBA91B0" w14:textId="77777777" w:rsidR="00C56B9B" w:rsidRPr="009D1BFA" w:rsidRDefault="00C56B9B" w:rsidP="00EA517E">
      <w:pPr>
        <w:pStyle w:val="Listeavsnitt"/>
        <w:numPr>
          <w:ilvl w:val="0"/>
          <w:numId w:val="6"/>
        </w:numPr>
        <w:rPr>
          <w:rFonts w:ascii="Arial" w:hAnsi="Arial" w:cs="Arial"/>
        </w:rPr>
      </w:pPr>
      <w:r w:rsidRPr="009D1BFA">
        <w:rPr>
          <w:rFonts w:ascii="Arial" w:hAnsi="Arial" w:cs="Arial"/>
        </w:rPr>
        <w:t>Angi fra dato tilgang gjelder</w:t>
      </w:r>
    </w:p>
    <w:p w14:paraId="2F73DC23" w14:textId="77777777" w:rsidR="00EA59B2" w:rsidRPr="009D1BFA" w:rsidRDefault="00EA59B2" w:rsidP="00EA59B2">
      <w:pPr>
        <w:rPr>
          <w:rFonts w:ascii="Arial" w:hAnsi="Arial" w:cs="Arial"/>
        </w:rPr>
      </w:pPr>
    </w:p>
    <w:p w14:paraId="0AD10455" w14:textId="77777777" w:rsidR="00EA59B2" w:rsidRPr="009D1BFA" w:rsidRDefault="00EA59B2" w:rsidP="00EA59B2">
      <w:pPr>
        <w:rPr>
          <w:rFonts w:ascii="Arial" w:hAnsi="Arial" w:cs="Arial"/>
        </w:rPr>
      </w:pPr>
    </w:p>
    <w:p w14:paraId="0F9FEDA6" w14:textId="77777777" w:rsidR="00E30464" w:rsidRPr="009D1BFA" w:rsidRDefault="00C56B9B" w:rsidP="00C56B9B">
      <w:pPr>
        <w:pStyle w:val="Overskrift3"/>
      </w:pPr>
      <w:bookmarkStart w:id="19" w:name="_Toc512243107"/>
      <w:r w:rsidRPr="009D1BFA">
        <w:lastRenderedPageBreak/>
        <w:t>3.4.0 Endre passord</w:t>
      </w:r>
      <w:r w:rsidR="006D36AA" w:rsidRPr="009D1BFA">
        <w:t xml:space="preserve"> og legge til rolletilgang</w:t>
      </w:r>
      <w:bookmarkEnd w:id="19"/>
    </w:p>
    <w:p w14:paraId="056CB8B3" w14:textId="77777777" w:rsidR="0007039F" w:rsidRPr="009D1BFA" w:rsidRDefault="008226ED" w:rsidP="0007039F">
      <w:pPr>
        <w:rPr>
          <w:rFonts w:ascii="Arial" w:hAnsi="Arial" w:cs="Arial"/>
        </w:rPr>
      </w:pPr>
      <w:r w:rsidRPr="009D1BFA">
        <w:rPr>
          <w:rFonts w:ascii="Arial" w:hAnsi="Arial" w:cs="Arial"/>
          <w:noProof/>
        </w:rPr>
        <mc:AlternateContent>
          <mc:Choice Requires="wps">
            <w:drawing>
              <wp:anchor distT="0" distB="0" distL="114300" distR="114300" simplePos="0" relativeHeight="251701248" behindDoc="0" locked="0" layoutInCell="1" allowOverlap="1" wp14:anchorId="267F6E99" wp14:editId="01C2AB5E">
                <wp:simplePos x="0" y="0"/>
                <wp:positionH relativeFrom="column">
                  <wp:posOffset>426291</wp:posOffset>
                </wp:positionH>
                <wp:positionV relativeFrom="paragraph">
                  <wp:posOffset>1047848</wp:posOffset>
                </wp:positionV>
                <wp:extent cx="347730" cy="294854"/>
                <wp:effectExtent l="0" t="0" r="14605" b="86360"/>
                <wp:wrapNone/>
                <wp:docPr id="53"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C5B77C5" w14:textId="77777777" w:rsidR="00AB12DC" w:rsidRDefault="00AB12DC">
                            <w:r>
                              <w:t>1</w:t>
                            </w:r>
                          </w:p>
                          <w:p w14:paraId="6C0E8C8B" w14:textId="77777777" w:rsidR="00AB12DC" w:rsidRDefault="00AB12DC">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7F6E99" id="AutoShape 213" o:spid="_x0000_s1074" type="#_x0000_t63" style="position:absolute;margin-left:33.55pt;margin-top:82.5pt;width:27.4pt;height:23.2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" fillcolor="yellow" strokecolor="black [3200]" strokeweight=".5pt">
                <v:shadow color="#868686"/>
                <v:textbox>
                  <w:txbxContent>
                    <w:p w14:paraId="4C5B77C5" w14:textId="77777777" w:rsidR="00AB12DC" w:rsidRDefault="00AB12DC">
                      <w:r>
                        <w:t>1</w:t>
                      </w:r>
                    </w:p>
                    <w:p w14:paraId="6C0E8C8B" w14:textId="77777777" w:rsidR="00AB12DC" w:rsidRDefault="00AB12DC">
                      <w:r>
                        <w:t>1</w:t>
                      </w:r>
                    </w:p>
                  </w:txbxContent>
                </v:textbox>
              </v:shape>
            </w:pict>
          </mc:Fallback>
        </mc:AlternateContent>
      </w:r>
      <w:r w:rsidR="0007039F" w:rsidRPr="009D1BFA">
        <w:rPr>
          <w:rFonts w:ascii="Arial" w:hAnsi="Arial" w:cs="Arial"/>
          <w:noProof/>
        </w:rPr>
        <w:drawing>
          <wp:inline distT="0" distB="0" distL="0" distR="0" wp14:anchorId="2434E913" wp14:editId="1CDE5307">
            <wp:extent cx="5190186" cy="1510924"/>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24777" cy="1520994"/>
                    </a:xfrm>
                    <a:prstGeom prst="rect">
                      <a:avLst/>
                    </a:prstGeom>
                  </pic:spPr>
                </pic:pic>
              </a:graphicData>
            </a:graphic>
          </wp:inline>
        </w:drawing>
      </w:r>
    </w:p>
    <w:p w14:paraId="36F651C4" w14:textId="77777777" w:rsidR="00C56B9B" w:rsidRPr="009D1BFA" w:rsidRDefault="00C56B9B" w:rsidP="00C56B9B">
      <w:pPr>
        <w:rPr>
          <w:rFonts w:ascii="Arial" w:hAnsi="Arial" w:cs="Arial"/>
        </w:rPr>
      </w:pPr>
    </w:p>
    <w:p w14:paraId="22ABA286" w14:textId="77777777" w:rsidR="00C56B9B" w:rsidRPr="009D1BFA" w:rsidRDefault="00C56B9B" w:rsidP="00EA517E">
      <w:pPr>
        <w:pStyle w:val="Listeavsnitt"/>
        <w:numPr>
          <w:ilvl w:val="0"/>
          <w:numId w:val="7"/>
        </w:numPr>
        <w:rPr>
          <w:rFonts w:ascii="Arial" w:hAnsi="Arial" w:cs="Arial"/>
          <w:b/>
        </w:rPr>
      </w:pPr>
      <w:r w:rsidRPr="009D1BFA">
        <w:rPr>
          <w:rFonts w:ascii="Arial" w:hAnsi="Arial" w:cs="Arial"/>
          <w:b/>
        </w:rPr>
        <w:t>Klikk på brukernavn</w:t>
      </w:r>
    </w:p>
    <w:p w14:paraId="2D86ABBF" w14:textId="77777777" w:rsidR="00C56B9B" w:rsidRPr="009D1BFA" w:rsidRDefault="00C56B9B" w:rsidP="00C56B9B">
      <w:pPr>
        <w:rPr>
          <w:rFonts w:ascii="Arial" w:hAnsi="Arial" w:cs="Arial"/>
        </w:rPr>
      </w:pPr>
    </w:p>
    <w:p w14:paraId="227799A7" w14:textId="77777777" w:rsidR="00C56B9B" w:rsidRPr="009D1BFA" w:rsidRDefault="00CB6EE4" w:rsidP="00C56B9B">
      <w:pPr>
        <w:rPr>
          <w:rFonts w:ascii="Arial" w:hAnsi="Arial" w:cs="Arial"/>
        </w:rPr>
      </w:pPr>
      <w:r w:rsidRPr="009D1BFA">
        <w:rPr>
          <w:rFonts w:ascii="Arial" w:hAnsi="Arial" w:cs="Arial"/>
          <w:noProof/>
        </w:rPr>
        <mc:AlternateContent>
          <mc:Choice Requires="wps">
            <w:drawing>
              <wp:anchor distT="0" distB="0" distL="114300" distR="114300" simplePos="0" relativeHeight="251754496" behindDoc="0" locked="0" layoutInCell="1" allowOverlap="1" wp14:anchorId="1823E4D9" wp14:editId="340F203D">
                <wp:simplePos x="0" y="0"/>
                <wp:positionH relativeFrom="column">
                  <wp:posOffset>770890</wp:posOffset>
                </wp:positionH>
                <wp:positionV relativeFrom="paragraph">
                  <wp:posOffset>813971</wp:posOffset>
                </wp:positionV>
                <wp:extent cx="347730" cy="294854"/>
                <wp:effectExtent l="0" t="0" r="14605" b="86360"/>
                <wp:wrapNone/>
                <wp:docPr id="84"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0000AD6" w14:textId="77777777" w:rsidR="00AB12DC" w:rsidRDefault="00AB12DC" w:rsidP="0007039F">
                            <w:r>
                              <w:t>2</w:t>
                            </w:r>
                          </w:p>
                          <w:p w14:paraId="1CAC69FE" w14:textId="77777777" w:rsidR="00AB12DC" w:rsidRDefault="00AB12DC" w:rsidP="0007039F">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23E4D9" id="_x0000_s1075" type="#_x0000_t63" style="position:absolute;margin-left:60.7pt;margin-top:64.1pt;width:27.4pt;height:23.2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" fillcolor="yellow" strokecolor="black [3200]" strokeweight=".5pt">
                <v:shadow color="#868686"/>
                <v:textbox>
                  <w:txbxContent>
                    <w:p w14:paraId="00000AD6" w14:textId="77777777" w:rsidR="00AB12DC" w:rsidRDefault="00AB12DC" w:rsidP="0007039F">
                      <w:r>
                        <w:t>2</w:t>
                      </w:r>
                    </w:p>
                    <w:p w14:paraId="1CAC69FE" w14:textId="77777777" w:rsidR="00AB12DC" w:rsidRDefault="00AB12DC" w:rsidP="0007039F">
                      <w:r>
                        <w:t>1</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756544" behindDoc="0" locked="0" layoutInCell="1" allowOverlap="1" wp14:anchorId="4354A1F8" wp14:editId="20D690D2">
                <wp:simplePos x="0" y="0"/>
                <wp:positionH relativeFrom="column">
                  <wp:posOffset>2986146</wp:posOffset>
                </wp:positionH>
                <wp:positionV relativeFrom="paragraph">
                  <wp:posOffset>770890</wp:posOffset>
                </wp:positionV>
                <wp:extent cx="347730" cy="294854"/>
                <wp:effectExtent l="0" t="0" r="14605" b="86360"/>
                <wp:wrapNone/>
                <wp:docPr id="118"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C5B4B96" w14:textId="77777777" w:rsidR="00AB12DC" w:rsidRDefault="00AB12DC" w:rsidP="0007039F">
                            <w:r>
                              <w:t>3</w:t>
                            </w:r>
                          </w:p>
                          <w:p w14:paraId="456F7F66" w14:textId="77777777" w:rsidR="00AB12DC" w:rsidRDefault="00AB12DC" w:rsidP="0007039F">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354A1F8" id="_x0000_s1076" type="#_x0000_t63" style="position:absolute;margin-left:235.15pt;margin-top:60.7pt;width:27.4pt;height:23.2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" fillcolor="yellow" strokecolor="black [3200]" strokeweight=".5pt">
                <v:shadow color="#868686"/>
                <v:textbox>
                  <w:txbxContent>
                    <w:p w14:paraId="2C5B4B96" w14:textId="77777777" w:rsidR="00AB12DC" w:rsidRDefault="00AB12DC" w:rsidP="0007039F">
                      <w:r>
                        <w:t>3</w:t>
                      </w:r>
                    </w:p>
                    <w:p w14:paraId="456F7F66" w14:textId="77777777" w:rsidR="00AB12DC" w:rsidRDefault="00AB12DC" w:rsidP="0007039F">
                      <w:r>
                        <w:t>1</w:t>
                      </w:r>
                    </w:p>
                  </w:txbxContent>
                </v:textbox>
              </v:shape>
            </w:pict>
          </mc:Fallback>
        </mc:AlternateContent>
      </w:r>
      <w:r w:rsidR="00C56B9B" w:rsidRPr="009D1BFA">
        <w:rPr>
          <w:rFonts w:ascii="Arial" w:hAnsi="Arial" w:cs="Arial"/>
          <w:noProof/>
        </w:rPr>
        <w:drawing>
          <wp:inline distT="0" distB="0" distL="0" distR="0" wp14:anchorId="627E8714" wp14:editId="2B10EC59">
            <wp:extent cx="5189855" cy="1466621"/>
            <wp:effectExtent l="0" t="0" r="0" b="635"/>
            <wp:docPr id="1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srcRect/>
                    <a:stretch>
                      <a:fillRect/>
                    </a:stretch>
                  </pic:blipFill>
                  <pic:spPr bwMode="auto">
                    <a:xfrm>
                      <a:off x="0" y="0"/>
                      <a:ext cx="5209882" cy="1472281"/>
                    </a:xfrm>
                    <a:prstGeom prst="rect">
                      <a:avLst/>
                    </a:prstGeom>
                    <a:noFill/>
                    <a:ln w="9525">
                      <a:noFill/>
                      <a:miter lim="800000"/>
                      <a:headEnd/>
                      <a:tailEnd/>
                    </a:ln>
                  </pic:spPr>
                </pic:pic>
              </a:graphicData>
            </a:graphic>
          </wp:inline>
        </w:drawing>
      </w:r>
    </w:p>
    <w:p w14:paraId="614E5849" w14:textId="77777777" w:rsidR="00E30464" w:rsidRPr="009D1BFA" w:rsidRDefault="00E30464" w:rsidP="00E30464">
      <w:pPr>
        <w:rPr>
          <w:rFonts w:ascii="Arial" w:hAnsi="Arial" w:cs="Arial"/>
          <w:b/>
        </w:rPr>
      </w:pPr>
    </w:p>
    <w:p w14:paraId="159DC057" w14:textId="77777777" w:rsidR="00F5335D" w:rsidRPr="009D1BFA" w:rsidRDefault="00F5335D" w:rsidP="00EA517E">
      <w:pPr>
        <w:pStyle w:val="Listeavsnitt"/>
        <w:numPr>
          <w:ilvl w:val="0"/>
          <w:numId w:val="8"/>
        </w:numPr>
        <w:rPr>
          <w:rFonts w:ascii="Arial" w:hAnsi="Arial" w:cs="Arial"/>
        </w:rPr>
      </w:pPr>
      <w:r w:rsidRPr="009D1BFA">
        <w:rPr>
          <w:rFonts w:ascii="Arial" w:hAnsi="Arial" w:cs="Arial"/>
        </w:rPr>
        <w:t>Viser hvilken ansatt du har merket</w:t>
      </w:r>
    </w:p>
    <w:p w14:paraId="5FE87895" w14:textId="77777777" w:rsidR="00F5335D" w:rsidRPr="009D1BFA" w:rsidRDefault="00F5335D" w:rsidP="00EA517E">
      <w:pPr>
        <w:pStyle w:val="Listeavsnitt"/>
        <w:numPr>
          <w:ilvl w:val="0"/>
          <w:numId w:val="8"/>
        </w:numPr>
        <w:rPr>
          <w:rFonts w:ascii="Arial" w:hAnsi="Arial" w:cs="Arial"/>
        </w:rPr>
      </w:pPr>
      <w:r w:rsidRPr="009D1BFA">
        <w:rPr>
          <w:rFonts w:ascii="Arial" w:hAnsi="Arial" w:cs="Arial"/>
        </w:rPr>
        <w:t>Klikk for å tildele</w:t>
      </w:r>
      <w:r w:rsidR="0007039F" w:rsidRPr="009D1BFA">
        <w:rPr>
          <w:rFonts w:ascii="Arial" w:hAnsi="Arial" w:cs="Arial"/>
        </w:rPr>
        <w:t>/legge til</w:t>
      </w:r>
      <w:r w:rsidRPr="009D1BFA">
        <w:rPr>
          <w:rFonts w:ascii="Arial" w:hAnsi="Arial" w:cs="Arial"/>
        </w:rPr>
        <w:t xml:space="preserve"> ny rolle, velg ny rolle og hvilket arkiv og hvilken arkivdel rollen gjelder for</w:t>
      </w:r>
    </w:p>
    <w:p w14:paraId="7466E80F" w14:textId="77777777" w:rsidR="00E30464" w:rsidRPr="009D1BFA" w:rsidRDefault="00C56B9B" w:rsidP="00EA517E">
      <w:pPr>
        <w:pStyle w:val="Listeavsnitt"/>
        <w:numPr>
          <w:ilvl w:val="0"/>
          <w:numId w:val="8"/>
        </w:numPr>
        <w:rPr>
          <w:rFonts w:ascii="Arial" w:hAnsi="Arial" w:cs="Arial"/>
        </w:rPr>
      </w:pPr>
      <w:r w:rsidRPr="009D1BFA">
        <w:rPr>
          <w:rFonts w:ascii="Arial" w:hAnsi="Arial" w:cs="Arial"/>
        </w:rPr>
        <w:t xml:space="preserve">Klikk på </w:t>
      </w:r>
      <w:r w:rsidRPr="009D1BFA">
        <w:rPr>
          <w:rFonts w:ascii="Arial" w:hAnsi="Arial" w:cs="Arial"/>
          <w:i/>
        </w:rPr>
        <w:t>Endre passord</w:t>
      </w:r>
    </w:p>
    <w:p w14:paraId="2AE171ED" w14:textId="77777777" w:rsidR="00C56B9B" w:rsidRPr="009D1BFA" w:rsidRDefault="00F5335D" w:rsidP="00EA517E">
      <w:pPr>
        <w:pStyle w:val="Listeavsnitt"/>
        <w:numPr>
          <w:ilvl w:val="0"/>
          <w:numId w:val="8"/>
        </w:numPr>
        <w:rPr>
          <w:rFonts w:ascii="Arial" w:hAnsi="Arial" w:cs="Arial"/>
        </w:rPr>
      </w:pPr>
      <w:r w:rsidRPr="009D1BFA">
        <w:rPr>
          <w:rFonts w:ascii="Arial" w:hAnsi="Arial" w:cs="Arial"/>
        </w:rPr>
        <w:t>Angi nytt passord (og gjenta passord</w:t>
      </w:r>
      <w:r w:rsidR="00C56B9B" w:rsidRPr="009D1BFA">
        <w:rPr>
          <w:rFonts w:ascii="Arial" w:hAnsi="Arial" w:cs="Arial"/>
        </w:rPr>
        <w:t>) på vanlig måte</w:t>
      </w:r>
    </w:p>
    <w:p w14:paraId="25DC48EC" w14:textId="77777777" w:rsidR="00E92E70" w:rsidRPr="009D1BFA" w:rsidRDefault="00E92E70" w:rsidP="00CB6EE4">
      <w:pPr>
        <w:pStyle w:val="Overskrift3"/>
      </w:pPr>
      <w:bookmarkStart w:id="20" w:name="_Toc512243108"/>
      <w:r w:rsidRPr="009D1BFA">
        <w:t>3.4.1 Tilgangsstyring</w:t>
      </w:r>
      <w:bookmarkEnd w:id="20"/>
    </w:p>
    <w:tbl>
      <w:tblPr>
        <w:tblStyle w:val="Tabellrutenett"/>
        <w:tblW w:w="0" w:type="auto"/>
        <w:tblLook w:val="04A0" w:firstRow="1" w:lastRow="0" w:firstColumn="1" w:lastColumn="0" w:noHBand="0" w:noVBand="1"/>
      </w:tblPr>
      <w:tblGrid>
        <w:gridCol w:w="2007"/>
        <w:gridCol w:w="1535"/>
        <w:gridCol w:w="2699"/>
        <w:gridCol w:w="2536"/>
      </w:tblGrid>
      <w:tr w:rsidR="00E92E70" w:rsidRPr="009D1BFA" w14:paraId="7D1FB38E" w14:textId="77777777" w:rsidTr="00AE7732">
        <w:tc>
          <w:tcPr>
            <w:tcW w:w="2007" w:type="dxa"/>
            <w:shd w:val="clear" w:color="auto" w:fill="C6D9F1" w:themeFill="text2" w:themeFillTint="33"/>
          </w:tcPr>
          <w:p w14:paraId="0EE64594" w14:textId="77777777" w:rsidR="00E92E70" w:rsidRPr="009D1BFA" w:rsidRDefault="00E92E70" w:rsidP="00134F4C">
            <w:pPr>
              <w:rPr>
                <w:rFonts w:ascii="Arial" w:hAnsi="Arial" w:cs="Arial"/>
                <w:b/>
                <w:sz w:val="18"/>
                <w:szCs w:val="18"/>
              </w:rPr>
            </w:pPr>
            <w:r w:rsidRPr="009D1BFA">
              <w:rPr>
                <w:rFonts w:ascii="Arial" w:hAnsi="Arial" w:cs="Arial"/>
                <w:b/>
                <w:sz w:val="18"/>
                <w:szCs w:val="18"/>
              </w:rPr>
              <w:t>Rolle</w:t>
            </w:r>
          </w:p>
        </w:tc>
        <w:tc>
          <w:tcPr>
            <w:tcW w:w="1535" w:type="dxa"/>
            <w:shd w:val="clear" w:color="auto" w:fill="C6D9F1" w:themeFill="text2" w:themeFillTint="33"/>
          </w:tcPr>
          <w:p w14:paraId="3307E8F4" w14:textId="77777777" w:rsidR="00E92E70" w:rsidRPr="009D1BFA" w:rsidRDefault="00E92E70" w:rsidP="00134F4C">
            <w:pPr>
              <w:rPr>
                <w:rFonts w:ascii="Arial" w:hAnsi="Arial" w:cs="Arial"/>
                <w:b/>
                <w:sz w:val="18"/>
                <w:szCs w:val="18"/>
              </w:rPr>
            </w:pPr>
            <w:r w:rsidRPr="009D1BFA">
              <w:rPr>
                <w:rFonts w:ascii="Arial" w:hAnsi="Arial" w:cs="Arial"/>
                <w:b/>
                <w:sz w:val="18"/>
                <w:szCs w:val="18"/>
              </w:rPr>
              <w:t>Tilgang Menyvalg</w:t>
            </w:r>
          </w:p>
        </w:tc>
        <w:tc>
          <w:tcPr>
            <w:tcW w:w="2699" w:type="dxa"/>
            <w:shd w:val="clear" w:color="auto" w:fill="C6D9F1" w:themeFill="text2" w:themeFillTint="33"/>
          </w:tcPr>
          <w:p w14:paraId="5180963B" w14:textId="77777777" w:rsidR="00574CB0" w:rsidRPr="009D1BFA" w:rsidRDefault="00E92E70" w:rsidP="00134F4C">
            <w:pPr>
              <w:rPr>
                <w:rFonts w:ascii="Arial" w:hAnsi="Arial" w:cs="Arial"/>
                <w:b/>
                <w:sz w:val="18"/>
                <w:szCs w:val="18"/>
              </w:rPr>
            </w:pPr>
            <w:r w:rsidRPr="009D1BFA">
              <w:rPr>
                <w:rFonts w:ascii="Arial" w:hAnsi="Arial" w:cs="Arial"/>
                <w:b/>
                <w:sz w:val="18"/>
                <w:szCs w:val="18"/>
              </w:rPr>
              <w:t xml:space="preserve">Tilgang </w:t>
            </w:r>
          </w:p>
          <w:p w14:paraId="4D103B1C" w14:textId="77777777" w:rsidR="00E92E70" w:rsidRPr="009D1BFA" w:rsidRDefault="00E92E70" w:rsidP="00134F4C">
            <w:pPr>
              <w:rPr>
                <w:rFonts w:ascii="Arial" w:hAnsi="Arial" w:cs="Arial"/>
                <w:b/>
                <w:sz w:val="18"/>
                <w:szCs w:val="18"/>
              </w:rPr>
            </w:pPr>
            <w:r w:rsidRPr="009D1BFA">
              <w:rPr>
                <w:rFonts w:ascii="Arial" w:hAnsi="Arial" w:cs="Arial"/>
                <w:b/>
                <w:sz w:val="18"/>
                <w:szCs w:val="18"/>
              </w:rPr>
              <w:t>Funksjoner</w:t>
            </w:r>
          </w:p>
        </w:tc>
        <w:tc>
          <w:tcPr>
            <w:tcW w:w="2536" w:type="dxa"/>
            <w:shd w:val="clear" w:color="auto" w:fill="C6D9F1" w:themeFill="text2" w:themeFillTint="33"/>
          </w:tcPr>
          <w:p w14:paraId="02B88DAC" w14:textId="77777777" w:rsidR="00E92E70" w:rsidRPr="009D1BFA" w:rsidRDefault="00E92E70" w:rsidP="00134F4C">
            <w:pPr>
              <w:rPr>
                <w:rFonts w:ascii="Arial" w:hAnsi="Arial" w:cs="Arial"/>
                <w:b/>
                <w:sz w:val="18"/>
                <w:szCs w:val="18"/>
              </w:rPr>
            </w:pPr>
            <w:r w:rsidRPr="009D1BFA">
              <w:rPr>
                <w:rFonts w:ascii="Arial" w:hAnsi="Arial" w:cs="Arial"/>
                <w:b/>
                <w:sz w:val="18"/>
                <w:szCs w:val="18"/>
              </w:rPr>
              <w:t>Rettigheter/”logging”</w:t>
            </w:r>
          </w:p>
        </w:tc>
      </w:tr>
      <w:tr w:rsidR="00E92E70" w:rsidRPr="009D1BFA" w14:paraId="4F57E073" w14:textId="77777777" w:rsidTr="00AE7732">
        <w:tc>
          <w:tcPr>
            <w:tcW w:w="2007" w:type="dxa"/>
          </w:tcPr>
          <w:p w14:paraId="44385802" w14:textId="77777777" w:rsidR="00E92E70" w:rsidRPr="009D1BFA" w:rsidRDefault="005A3BE6" w:rsidP="00134F4C">
            <w:pPr>
              <w:rPr>
                <w:rFonts w:ascii="Arial" w:hAnsi="Arial" w:cs="Arial"/>
                <w:b/>
                <w:sz w:val="18"/>
                <w:szCs w:val="18"/>
              </w:rPr>
            </w:pPr>
            <w:r w:rsidRPr="009D1BFA">
              <w:rPr>
                <w:rFonts w:ascii="Arial" w:hAnsi="Arial" w:cs="Arial"/>
                <w:b/>
                <w:sz w:val="18"/>
                <w:szCs w:val="18"/>
              </w:rPr>
              <w:t>Systema</w:t>
            </w:r>
            <w:r w:rsidR="00E92E70" w:rsidRPr="009D1BFA">
              <w:rPr>
                <w:rFonts w:ascii="Arial" w:hAnsi="Arial" w:cs="Arial"/>
                <w:b/>
                <w:sz w:val="18"/>
                <w:szCs w:val="18"/>
              </w:rPr>
              <w:t>dministrator</w:t>
            </w:r>
          </w:p>
        </w:tc>
        <w:tc>
          <w:tcPr>
            <w:tcW w:w="1535" w:type="dxa"/>
          </w:tcPr>
          <w:p w14:paraId="4095143A" w14:textId="77777777" w:rsidR="00E92E70" w:rsidRPr="009D1BFA" w:rsidRDefault="00E92E70" w:rsidP="00134F4C">
            <w:pPr>
              <w:rPr>
                <w:rFonts w:ascii="Arial" w:hAnsi="Arial" w:cs="Arial"/>
                <w:sz w:val="18"/>
                <w:szCs w:val="18"/>
              </w:rPr>
            </w:pPr>
            <w:r w:rsidRPr="009D1BFA">
              <w:rPr>
                <w:rFonts w:ascii="Arial" w:hAnsi="Arial" w:cs="Arial"/>
                <w:sz w:val="18"/>
                <w:szCs w:val="18"/>
              </w:rPr>
              <w:t>Administrasjon</w:t>
            </w:r>
          </w:p>
        </w:tc>
        <w:tc>
          <w:tcPr>
            <w:tcW w:w="2699" w:type="dxa"/>
          </w:tcPr>
          <w:p w14:paraId="3235C432" w14:textId="77777777" w:rsidR="00E92E70" w:rsidRPr="009D1BFA" w:rsidRDefault="00E92E70" w:rsidP="00134F4C">
            <w:pPr>
              <w:rPr>
                <w:rFonts w:ascii="Arial" w:hAnsi="Arial" w:cs="Arial"/>
                <w:sz w:val="18"/>
                <w:szCs w:val="18"/>
              </w:rPr>
            </w:pPr>
            <w:r w:rsidRPr="009D1BFA">
              <w:rPr>
                <w:rFonts w:ascii="Arial" w:hAnsi="Arial" w:cs="Arial"/>
                <w:sz w:val="18"/>
                <w:szCs w:val="18"/>
              </w:rPr>
              <w:t>“Alt”</w:t>
            </w:r>
          </w:p>
        </w:tc>
        <w:tc>
          <w:tcPr>
            <w:tcW w:w="2536" w:type="dxa"/>
          </w:tcPr>
          <w:p w14:paraId="53B484CF" w14:textId="77777777" w:rsidR="00E92E70" w:rsidRPr="009D1BFA" w:rsidRDefault="00E92E70" w:rsidP="00134F4C">
            <w:pPr>
              <w:rPr>
                <w:rFonts w:ascii="Arial" w:hAnsi="Arial" w:cs="Arial"/>
                <w:sz w:val="18"/>
                <w:szCs w:val="18"/>
              </w:rPr>
            </w:pPr>
            <w:r w:rsidRPr="009D1BFA">
              <w:rPr>
                <w:rFonts w:ascii="Arial" w:hAnsi="Arial" w:cs="Arial"/>
                <w:sz w:val="18"/>
                <w:szCs w:val="18"/>
              </w:rPr>
              <w:t>“Alle”</w:t>
            </w:r>
          </w:p>
        </w:tc>
      </w:tr>
      <w:tr w:rsidR="00E92E70" w:rsidRPr="009D1BFA" w14:paraId="6AF27583" w14:textId="77777777" w:rsidTr="00AE7732">
        <w:tc>
          <w:tcPr>
            <w:tcW w:w="2007" w:type="dxa"/>
          </w:tcPr>
          <w:p w14:paraId="794A8127" w14:textId="77777777" w:rsidR="00E92E70" w:rsidRPr="009D1BFA" w:rsidRDefault="00E92E70" w:rsidP="00134F4C">
            <w:pPr>
              <w:rPr>
                <w:rFonts w:ascii="Arial" w:hAnsi="Arial" w:cs="Arial"/>
                <w:sz w:val="18"/>
                <w:szCs w:val="18"/>
              </w:rPr>
            </w:pPr>
          </w:p>
        </w:tc>
        <w:tc>
          <w:tcPr>
            <w:tcW w:w="1535" w:type="dxa"/>
          </w:tcPr>
          <w:p w14:paraId="3A49AC28" w14:textId="77777777" w:rsidR="00E92E70" w:rsidRPr="009D1BFA" w:rsidRDefault="00E92E70" w:rsidP="00134F4C">
            <w:pPr>
              <w:rPr>
                <w:rFonts w:ascii="Arial" w:hAnsi="Arial" w:cs="Arial"/>
                <w:sz w:val="18"/>
                <w:szCs w:val="18"/>
              </w:rPr>
            </w:pPr>
            <w:r w:rsidRPr="009D1BFA">
              <w:rPr>
                <w:rFonts w:ascii="Arial" w:hAnsi="Arial" w:cs="Arial"/>
                <w:sz w:val="18"/>
                <w:szCs w:val="18"/>
              </w:rPr>
              <w:t>Arkiv</w:t>
            </w:r>
          </w:p>
        </w:tc>
        <w:tc>
          <w:tcPr>
            <w:tcW w:w="2699" w:type="dxa"/>
          </w:tcPr>
          <w:p w14:paraId="375E3F17" w14:textId="77777777" w:rsidR="00E92E70" w:rsidRPr="009D1BFA" w:rsidRDefault="00E92E70" w:rsidP="00134F4C">
            <w:pPr>
              <w:rPr>
                <w:rFonts w:ascii="Arial" w:hAnsi="Arial" w:cs="Arial"/>
                <w:sz w:val="18"/>
                <w:szCs w:val="18"/>
              </w:rPr>
            </w:pPr>
            <w:r w:rsidRPr="009D1BFA">
              <w:rPr>
                <w:rFonts w:ascii="Arial" w:hAnsi="Arial" w:cs="Arial"/>
                <w:sz w:val="18"/>
                <w:szCs w:val="18"/>
              </w:rPr>
              <w:t>Nytt arkiv</w:t>
            </w:r>
          </w:p>
        </w:tc>
        <w:tc>
          <w:tcPr>
            <w:tcW w:w="2536" w:type="dxa"/>
          </w:tcPr>
          <w:p w14:paraId="35A736EA" w14:textId="77777777" w:rsidR="00E92E70" w:rsidRPr="009D1BFA" w:rsidRDefault="00E92E70" w:rsidP="00134F4C">
            <w:pPr>
              <w:rPr>
                <w:rFonts w:ascii="Arial" w:hAnsi="Arial" w:cs="Arial"/>
                <w:sz w:val="18"/>
                <w:szCs w:val="18"/>
              </w:rPr>
            </w:pPr>
          </w:p>
        </w:tc>
      </w:tr>
      <w:tr w:rsidR="00E92E70" w:rsidRPr="009D1BFA" w14:paraId="1018FDEE" w14:textId="77777777" w:rsidTr="00AE7732">
        <w:tc>
          <w:tcPr>
            <w:tcW w:w="2007" w:type="dxa"/>
          </w:tcPr>
          <w:p w14:paraId="72931FDE" w14:textId="77777777" w:rsidR="00E92E70" w:rsidRPr="009D1BFA" w:rsidRDefault="00E92E70" w:rsidP="00134F4C">
            <w:pPr>
              <w:rPr>
                <w:rFonts w:ascii="Arial" w:hAnsi="Arial" w:cs="Arial"/>
                <w:sz w:val="18"/>
                <w:szCs w:val="18"/>
              </w:rPr>
            </w:pPr>
          </w:p>
        </w:tc>
        <w:tc>
          <w:tcPr>
            <w:tcW w:w="1535" w:type="dxa"/>
          </w:tcPr>
          <w:p w14:paraId="113A7C77" w14:textId="77777777" w:rsidR="00E92E70" w:rsidRPr="009D1BFA" w:rsidRDefault="00E92E70" w:rsidP="00134F4C">
            <w:pPr>
              <w:rPr>
                <w:rFonts w:ascii="Arial" w:hAnsi="Arial" w:cs="Arial"/>
                <w:sz w:val="18"/>
                <w:szCs w:val="18"/>
              </w:rPr>
            </w:pPr>
          </w:p>
        </w:tc>
        <w:tc>
          <w:tcPr>
            <w:tcW w:w="2699" w:type="dxa"/>
          </w:tcPr>
          <w:p w14:paraId="0BC59B9A" w14:textId="77777777" w:rsidR="00E92E70" w:rsidRPr="009D1BFA" w:rsidRDefault="00E92E70" w:rsidP="00134F4C">
            <w:pPr>
              <w:rPr>
                <w:rFonts w:ascii="Arial" w:hAnsi="Arial" w:cs="Arial"/>
                <w:sz w:val="18"/>
                <w:szCs w:val="18"/>
              </w:rPr>
            </w:pPr>
            <w:r w:rsidRPr="009D1BFA">
              <w:rPr>
                <w:rFonts w:ascii="Arial" w:hAnsi="Arial" w:cs="Arial"/>
                <w:sz w:val="18"/>
                <w:szCs w:val="18"/>
              </w:rPr>
              <w:t>Arkiv</w:t>
            </w:r>
          </w:p>
        </w:tc>
        <w:tc>
          <w:tcPr>
            <w:tcW w:w="2536" w:type="dxa"/>
          </w:tcPr>
          <w:p w14:paraId="36EF2987" w14:textId="77777777" w:rsidR="00E92E70" w:rsidRPr="009D1BFA" w:rsidRDefault="00E92E70" w:rsidP="00134F4C">
            <w:pPr>
              <w:rPr>
                <w:rFonts w:ascii="Arial" w:hAnsi="Arial" w:cs="Arial"/>
                <w:sz w:val="18"/>
                <w:szCs w:val="18"/>
              </w:rPr>
            </w:pPr>
            <w:r w:rsidRPr="009D1BFA">
              <w:rPr>
                <w:rFonts w:ascii="Arial" w:hAnsi="Arial" w:cs="Arial"/>
                <w:sz w:val="18"/>
                <w:szCs w:val="18"/>
              </w:rPr>
              <w:t>Endre – logge gammel og ny verdi</w:t>
            </w:r>
          </w:p>
        </w:tc>
      </w:tr>
      <w:tr w:rsidR="00E92E70" w:rsidRPr="009D1BFA" w14:paraId="1B2B602E" w14:textId="77777777" w:rsidTr="00AE7732">
        <w:tc>
          <w:tcPr>
            <w:tcW w:w="2007" w:type="dxa"/>
          </w:tcPr>
          <w:p w14:paraId="29D25DCB" w14:textId="77777777" w:rsidR="00E92E70" w:rsidRPr="009D1BFA" w:rsidRDefault="00E92E70" w:rsidP="00134F4C">
            <w:pPr>
              <w:rPr>
                <w:rFonts w:ascii="Arial" w:hAnsi="Arial" w:cs="Arial"/>
                <w:sz w:val="18"/>
                <w:szCs w:val="18"/>
              </w:rPr>
            </w:pPr>
          </w:p>
        </w:tc>
        <w:tc>
          <w:tcPr>
            <w:tcW w:w="1535" w:type="dxa"/>
          </w:tcPr>
          <w:p w14:paraId="0664EF6B" w14:textId="77777777" w:rsidR="00E92E70" w:rsidRPr="009D1BFA" w:rsidRDefault="00E92E70" w:rsidP="00134F4C">
            <w:pPr>
              <w:rPr>
                <w:rFonts w:ascii="Arial" w:hAnsi="Arial" w:cs="Arial"/>
                <w:sz w:val="18"/>
                <w:szCs w:val="18"/>
              </w:rPr>
            </w:pPr>
          </w:p>
        </w:tc>
        <w:tc>
          <w:tcPr>
            <w:tcW w:w="2699" w:type="dxa"/>
          </w:tcPr>
          <w:p w14:paraId="694197F6" w14:textId="77777777" w:rsidR="00E92E70" w:rsidRPr="009D1BFA" w:rsidRDefault="00E92E70" w:rsidP="00134F4C">
            <w:pPr>
              <w:rPr>
                <w:rFonts w:ascii="Arial" w:hAnsi="Arial" w:cs="Arial"/>
                <w:sz w:val="18"/>
                <w:szCs w:val="18"/>
              </w:rPr>
            </w:pPr>
            <w:r w:rsidRPr="009D1BFA">
              <w:rPr>
                <w:rFonts w:ascii="Arial" w:hAnsi="Arial" w:cs="Arial"/>
                <w:sz w:val="18"/>
                <w:szCs w:val="18"/>
              </w:rPr>
              <w:t>Ny arkivdel</w:t>
            </w:r>
          </w:p>
        </w:tc>
        <w:tc>
          <w:tcPr>
            <w:tcW w:w="2536" w:type="dxa"/>
          </w:tcPr>
          <w:p w14:paraId="146FAC22" w14:textId="77777777" w:rsidR="00E92E70" w:rsidRPr="009D1BFA" w:rsidRDefault="00E92E70" w:rsidP="00134F4C">
            <w:pPr>
              <w:rPr>
                <w:rFonts w:ascii="Arial" w:hAnsi="Arial" w:cs="Arial"/>
                <w:sz w:val="18"/>
                <w:szCs w:val="18"/>
              </w:rPr>
            </w:pPr>
          </w:p>
        </w:tc>
      </w:tr>
      <w:tr w:rsidR="00E92E70" w:rsidRPr="009D1BFA" w14:paraId="5D1814DD" w14:textId="77777777" w:rsidTr="00AE7732">
        <w:tc>
          <w:tcPr>
            <w:tcW w:w="2007" w:type="dxa"/>
          </w:tcPr>
          <w:p w14:paraId="6A1597A8" w14:textId="77777777" w:rsidR="00E92E70" w:rsidRPr="009D1BFA" w:rsidRDefault="00E92E70" w:rsidP="00134F4C">
            <w:pPr>
              <w:rPr>
                <w:rFonts w:ascii="Arial" w:hAnsi="Arial" w:cs="Arial"/>
                <w:sz w:val="18"/>
                <w:szCs w:val="18"/>
              </w:rPr>
            </w:pPr>
          </w:p>
        </w:tc>
        <w:tc>
          <w:tcPr>
            <w:tcW w:w="1535" w:type="dxa"/>
          </w:tcPr>
          <w:p w14:paraId="5967E4CB" w14:textId="77777777" w:rsidR="00E92E70" w:rsidRPr="009D1BFA" w:rsidRDefault="00E92E70" w:rsidP="00134F4C">
            <w:pPr>
              <w:rPr>
                <w:rFonts w:ascii="Arial" w:hAnsi="Arial" w:cs="Arial"/>
                <w:sz w:val="18"/>
                <w:szCs w:val="18"/>
              </w:rPr>
            </w:pPr>
          </w:p>
        </w:tc>
        <w:tc>
          <w:tcPr>
            <w:tcW w:w="2699" w:type="dxa"/>
          </w:tcPr>
          <w:p w14:paraId="01C114A5" w14:textId="77777777" w:rsidR="00E92E70" w:rsidRPr="009D1BFA" w:rsidRDefault="00E92E70" w:rsidP="00134F4C">
            <w:pPr>
              <w:rPr>
                <w:rFonts w:ascii="Arial" w:hAnsi="Arial" w:cs="Arial"/>
                <w:sz w:val="18"/>
                <w:szCs w:val="18"/>
              </w:rPr>
            </w:pPr>
            <w:r w:rsidRPr="009D1BFA">
              <w:rPr>
                <w:rFonts w:ascii="Arial" w:hAnsi="Arial" w:cs="Arial"/>
                <w:sz w:val="18"/>
                <w:szCs w:val="18"/>
              </w:rPr>
              <w:t>Arkivdel</w:t>
            </w:r>
          </w:p>
        </w:tc>
        <w:tc>
          <w:tcPr>
            <w:tcW w:w="2536" w:type="dxa"/>
          </w:tcPr>
          <w:p w14:paraId="6741A9B3" w14:textId="77777777" w:rsidR="00E92E70" w:rsidRPr="009D1BFA" w:rsidRDefault="00E92E70" w:rsidP="00134F4C">
            <w:pPr>
              <w:rPr>
                <w:rFonts w:ascii="Arial" w:hAnsi="Arial" w:cs="Arial"/>
                <w:sz w:val="18"/>
                <w:szCs w:val="18"/>
              </w:rPr>
            </w:pPr>
            <w:r w:rsidRPr="009D1BFA">
              <w:rPr>
                <w:rFonts w:ascii="Arial" w:hAnsi="Arial" w:cs="Arial"/>
                <w:sz w:val="18"/>
                <w:szCs w:val="18"/>
              </w:rPr>
              <w:t xml:space="preserve">Endre – logge gammel og ny verdi </w:t>
            </w:r>
          </w:p>
        </w:tc>
      </w:tr>
      <w:tr w:rsidR="00E92E70" w:rsidRPr="009D1BFA" w14:paraId="7F844210" w14:textId="77777777" w:rsidTr="00AE7732">
        <w:tc>
          <w:tcPr>
            <w:tcW w:w="2007" w:type="dxa"/>
          </w:tcPr>
          <w:p w14:paraId="7FE55526" w14:textId="77777777" w:rsidR="00E92E70" w:rsidRPr="009D1BFA" w:rsidRDefault="00E92E70" w:rsidP="00134F4C">
            <w:pPr>
              <w:rPr>
                <w:rFonts w:ascii="Arial" w:hAnsi="Arial" w:cs="Arial"/>
                <w:sz w:val="18"/>
                <w:szCs w:val="18"/>
              </w:rPr>
            </w:pPr>
          </w:p>
        </w:tc>
        <w:tc>
          <w:tcPr>
            <w:tcW w:w="1535" w:type="dxa"/>
          </w:tcPr>
          <w:p w14:paraId="1C007E1B" w14:textId="77777777" w:rsidR="00E92E70" w:rsidRPr="009D1BFA" w:rsidRDefault="00E92E70" w:rsidP="00134F4C">
            <w:pPr>
              <w:rPr>
                <w:rFonts w:ascii="Arial" w:hAnsi="Arial" w:cs="Arial"/>
                <w:sz w:val="18"/>
                <w:szCs w:val="18"/>
              </w:rPr>
            </w:pPr>
          </w:p>
        </w:tc>
        <w:tc>
          <w:tcPr>
            <w:tcW w:w="2699" w:type="dxa"/>
          </w:tcPr>
          <w:p w14:paraId="59F2897B" w14:textId="77777777" w:rsidR="00E92E70" w:rsidRPr="009D1BFA" w:rsidRDefault="00E92E70" w:rsidP="00134F4C">
            <w:pPr>
              <w:rPr>
                <w:rFonts w:ascii="Arial" w:hAnsi="Arial" w:cs="Arial"/>
                <w:sz w:val="18"/>
                <w:szCs w:val="18"/>
              </w:rPr>
            </w:pPr>
            <w:r w:rsidRPr="009D1BFA">
              <w:rPr>
                <w:rFonts w:ascii="Arial" w:hAnsi="Arial" w:cs="Arial"/>
                <w:sz w:val="18"/>
                <w:szCs w:val="18"/>
              </w:rPr>
              <w:t>Periodiser</w:t>
            </w:r>
          </w:p>
        </w:tc>
        <w:tc>
          <w:tcPr>
            <w:tcW w:w="2536" w:type="dxa"/>
          </w:tcPr>
          <w:p w14:paraId="48910BF3" w14:textId="77777777" w:rsidR="00E92E70" w:rsidRPr="009D1BFA" w:rsidRDefault="00E92E70" w:rsidP="00134F4C">
            <w:pPr>
              <w:rPr>
                <w:rFonts w:ascii="Arial" w:hAnsi="Arial" w:cs="Arial"/>
                <w:sz w:val="18"/>
                <w:szCs w:val="18"/>
              </w:rPr>
            </w:pPr>
            <w:r w:rsidRPr="009D1BFA">
              <w:rPr>
                <w:rFonts w:ascii="Arial" w:hAnsi="Arial" w:cs="Arial"/>
                <w:sz w:val="18"/>
                <w:szCs w:val="18"/>
              </w:rPr>
              <w:t>Logges</w:t>
            </w:r>
          </w:p>
        </w:tc>
      </w:tr>
      <w:tr w:rsidR="00E92E70" w:rsidRPr="009D1BFA" w14:paraId="52E47716" w14:textId="77777777" w:rsidTr="00AE7732">
        <w:tc>
          <w:tcPr>
            <w:tcW w:w="2007" w:type="dxa"/>
          </w:tcPr>
          <w:p w14:paraId="0FE76962" w14:textId="77777777" w:rsidR="00E92E70" w:rsidRPr="009D1BFA" w:rsidRDefault="00E92E70" w:rsidP="00134F4C">
            <w:pPr>
              <w:rPr>
                <w:rFonts w:ascii="Arial" w:hAnsi="Arial" w:cs="Arial"/>
                <w:sz w:val="18"/>
                <w:szCs w:val="18"/>
              </w:rPr>
            </w:pPr>
          </w:p>
        </w:tc>
        <w:tc>
          <w:tcPr>
            <w:tcW w:w="1535" w:type="dxa"/>
          </w:tcPr>
          <w:p w14:paraId="3BC29AF6" w14:textId="77777777" w:rsidR="00E92E70" w:rsidRPr="009D1BFA" w:rsidRDefault="00E92E70" w:rsidP="00134F4C">
            <w:pPr>
              <w:rPr>
                <w:rFonts w:ascii="Arial" w:hAnsi="Arial" w:cs="Arial"/>
                <w:sz w:val="18"/>
                <w:szCs w:val="18"/>
              </w:rPr>
            </w:pPr>
          </w:p>
        </w:tc>
        <w:tc>
          <w:tcPr>
            <w:tcW w:w="2699" w:type="dxa"/>
          </w:tcPr>
          <w:p w14:paraId="33BF9859" w14:textId="77777777" w:rsidR="00E92E70" w:rsidRPr="009D1BFA" w:rsidRDefault="00E92E70" w:rsidP="00134F4C">
            <w:pPr>
              <w:rPr>
                <w:rFonts w:ascii="Arial" w:hAnsi="Arial" w:cs="Arial"/>
                <w:sz w:val="18"/>
                <w:szCs w:val="18"/>
              </w:rPr>
            </w:pPr>
            <w:r w:rsidRPr="009D1BFA">
              <w:rPr>
                <w:rFonts w:ascii="Arial" w:hAnsi="Arial" w:cs="Arial"/>
                <w:sz w:val="18"/>
                <w:szCs w:val="18"/>
              </w:rPr>
              <w:t>Deponere</w:t>
            </w:r>
          </w:p>
        </w:tc>
        <w:tc>
          <w:tcPr>
            <w:tcW w:w="2536" w:type="dxa"/>
          </w:tcPr>
          <w:p w14:paraId="58446506" w14:textId="77777777" w:rsidR="00E92E70" w:rsidRPr="009D1BFA" w:rsidRDefault="00E92E70" w:rsidP="00134F4C">
            <w:pPr>
              <w:rPr>
                <w:rFonts w:ascii="Arial" w:hAnsi="Arial" w:cs="Arial"/>
                <w:sz w:val="18"/>
                <w:szCs w:val="18"/>
              </w:rPr>
            </w:pPr>
            <w:r w:rsidRPr="009D1BFA">
              <w:rPr>
                <w:rFonts w:ascii="Arial" w:hAnsi="Arial" w:cs="Arial"/>
                <w:sz w:val="18"/>
                <w:szCs w:val="18"/>
              </w:rPr>
              <w:t>“Som avlevere, men kan ikke kasseres” - logges</w:t>
            </w:r>
          </w:p>
        </w:tc>
      </w:tr>
      <w:tr w:rsidR="00E92E70" w:rsidRPr="009D1BFA" w14:paraId="5C996E0E" w14:textId="77777777" w:rsidTr="00AE7732">
        <w:tc>
          <w:tcPr>
            <w:tcW w:w="2007" w:type="dxa"/>
          </w:tcPr>
          <w:p w14:paraId="21B97404" w14:textId="77777777" w:rsidR="00E92E70" w:rsidRPr="009D1BFA" w:rsidRDefault="00E92E70" w:rsidP="00134F4C">
            <w:pPr>
              <w:rPr>
                <w:rFonts w:ascii="Arial" w:hAnsi="Arial" w:cs="Arial"/>
                <w:sz w:val="18"/>
                <w:szCs w:val="18"/>
              </w:rPr>
            </w:pPr>
          </w:p>
        </w:tc>
        <w:tc>
          <w:tcPr>
            <w:tcW w:w="1535" w:type="dxa"/>
          </w:tcPr>
          <w:p w14:paraId="62A47BF1" w14:textId="77777777" w:rsidR="00E92E70" w:rsidRPr="009D1BFA" w:rsidRDefault="00E92E70" w:rsidP="00134F4C">
            <w:pPr>
              <w:rPr>
                <w:rFonts w:ascii="Arial" w:hAnsi="Arial" w:cs="Arial"/>
                <w:sz w:val="18"/>
                <w:szCs w:val="18"/>
              </w:rPr>
            </w:pPr>
          </w:p>
        </w:tc>
        <w:tc>
          <w:tcPr>
            <w:tcW w:w="2699" w:type="dxa"/>
          </w:tcPr>
          <w:p w14:paraId="5B33B91F" w14:textId="77777777" w:rsidR="00E92E70" w:rsidRPr="009D1BFA" w:rsidRDefault="00E92E70" w:rsidP="00134F4C">
            <w:pPr>
              <w:rPr>
                <w:rFonts w:ascii="Arial" w:hAnsi="Arial" w:cs="Arial"/>
                <w:sz w:val="18"/>
                <w:szCs w:val="18"/>
              </w:rPr>
            </w:pPr>
            <w:r w:rsidRPr="009D1BFA">
              <w:rPr>
                <w:rFonts w:ascii="Arial" w:hAnsi="Arial" w:cs="Arial"/>
                <w:sz w:val="18"/>
                <w:szCs w:val="18"/>
              </w:rPr>
              <w:t>Avlevere</w:t>
            </w:r>
          </w:p>
        </w:tc>
        <w:tc>
          <w:tcPr>
            <w:tcW w:w="2536" w:type="dxa"/>
          </w:tcPr>
          <w:p w14:paraId="6A51BBAB" w14:textId="77777777" w:rsidR="00E92E70" w:rsidRPr="009D1BFA" w:rsidRDefault="00E92E70" w:rsidP="00134F4C">
            <w:pPr>
              <w:rPr>
                <w:rFonts w:ascii="Arial" w:hAnsi="Arial" w:cs="Arial"/>
                <w:sz w:val="18"/>
                <w:szCs w:val="18"/>
              </w:rPr>
            </w:pPr>
            <w:r w:rsidRPr="009D1BFA">
              <w:rPr>
                <w:rFonts w:ascii="Arial" w:hAnsi="Arial" w:cs="Arial"/>
                <w:sz w:val="18"/>
                <w:szCs w:val="18"/>
              </w:rPr>
              <w:t>Logges</w:t>
            </w:r>
          </w:p>
        </w:tc>
      </w:tr>
      <w:tr w:rsidR="00E92E70" w:rsidRPr="009D1BFA" w14:paraId="48D48E62" w14:textId="77777777" w:rsidTr="00AE7732">
        <w:tc>
          <w:tcPr>
            <w:tcW w:w="2007" w:type="dxa"/>
          </w:tcPr>
          <w:p w14:paraId="051FEE40" w14:textId="77777777" w:rsidR="00E92E70" w:rsidRPr="009D1BFA" w:rsidRDefault="00E92E70" w:rsidP="00134F4C">
            <w:pPr>
              <w:rPr>
                <w:rFonts w:ascii="Arial" w:hAnsi="Arial" w:cs="Arial"/>
                <w:sz w:val="18"/>
                <w:szCs w:val="18"/>
              </w:rPr>
            </w:pPr>
          </w:p>
        </w:tc>
        <w:tc>
          <w:tcPr>
            <w:tcW w:w="1535" w:type="dxa"/>
          </w:tcPr>
          <w:p w14:paraId="3503B497" w14:textId="77777777" w:rsidR="00E92E70" w:rsidRPr="009D1BFA" w:rsidRDefault="00E92E70" w:rsidP="00134F4C">
            <w:pPr>
              <w:rPr>
                <w:rFonts w:ascii="Arial" w:hAnsi="Arial" w:cs="Arial"/>
                <w:sz w:val="18"/>
                <w:szCs w:val="18"/>
              </w:rPr>
            </w:pPr>
          </w:p>
        </w:tc>
        <w:tc>
          <w:tcPr>
            <w:tcW w:w="2699" w:type="dxa"/>
          </w:tcPr>
          <w:p w14:paraId="6A33C631" w14:textId="77777777" w:rsidR="00E92E70" w:rsidRPr="009D1BFA" w:rsidRDefault="00E92E70" w:rsidP="00134F4C">
            <w:pPr>
              <w:rPr>
                <w:rFonts w:ascii="Arial" w:hAnsi="Arial" w:cs="Arial"/>
                <w:sz w:val="18"/>
                <w:szCs w:val="18"/>
              </w:rPr>
            </w:pPr>
            <w:r w:rsidRPr="009D1BFA">
              <w:rPr>
                <w:rFonts w:ascii="Arial" w:hAnsi="Arial" w:cs="Arial"/>
                <w:sz w:val="18"/>
                <w:szCs w:val="18"/>
              </w:rPr>
              <w:t>Kassere</w:t>
            </w:r>
          </w:p>
        </w:tc>
        <w:tc>
          <w:tcPr>
            <w:tcW w:w="2536" w:type="dxa"/>
          </w:tcPr>
          <w:p w14:paraId="5F472EA0" w14:textId="77777777" w:rsidR="00E92E70" w:rsidRPr="009D1BFA" w:rsidRDefault="00E92E70" w:rsidP="00134F4C">
            <w:pPr>
              <w:rPr>
                <w:rFonts w:ascii="Arial" w:hAnsi="Arial" w:cs="Arial"/>
                <w:sz w:val="18"/>
                <w:szCs w:val="18"/>
              </w:rPr>
            </w:pPr>
            <w:r w:rsidRPr="009D1BFA">
              <w:rPr>
                <w:rFonts w:ascii="Arial" w:hAnsi="Arial" w:cs="Arial"/>
                <w:sz w:val="18"/>
                <w:szCs w:val="18"/>
              </w:rPr>
              <w:t>“Kun avlevert arkivdel” - logges</w:t>
            </w:r>
          </w:p>
        </w:tc>
      </w:tr>
      <w:tr w:rsidR="00E92E70" w:rsidRPr="009D1BFA" w14:paraId="0BE47E28" w14:textId="77777777" w:rsidTr="00AE7732">
        <w:tc>
          <w:tcPr>
            <w:tcW w:w="2007" w:type="dxa"/>
          </w:tcPr>
          <w:p w14:paraId="1D6732C6" w14:textId="77777777" w:rsidR="00E92E70" w:rsidRPr="009D1BFA" w:rsidRDefault="00E92E70" w:rsidP="00134F4C">
            <w:pPr>
              <w:rPr>
                <w:rFonts w:ascii="Arial" w:hAnsi="Arial" w:cs="Arial"/>
                <w:sz w:val="18"/>
                <w:szCs w:val="18"/>
              </w:rPr>
            </w:pPr>
          </w:p>
        </w:tc>
        <w:tc>
          <w:tcPr>
            <w:tcW w:w="1535" w:type="dxa"/>
          </w:tcPr>
          <w:p w14:paraId="1B13A25C" w14:textId="77777777" w:rsidR="00E92E70" w:rsidRPr="009D1BFA" w:rsidRDefault="00E92E70" w:rsidP="00134F4C">
            <w:pPr>
              <w:rPr>
                <w:rFonts w:ascii="Arial" w:hAnsi="Arial" w:cs="Arial"/>
                <w:sz w:val="18"/>
                <w:szCs w:val="18"/>
              </w:rPr>
            </w:pPr>
            <w:r w:rsidRPr="009D1BFA">
              <w:rPr>
                <w:rFonts w:ascii="Arial" w:hAnsi="Arial" w:cs="Arial"/>
                <w:sz w:val="18"/>
                <w:szCs w:val="18"/>
              </w:rPr>
              <w:t>Klassifikasjon</w:t>
            </w:r>
          </w:p>
        </w:tc>
        <w:tc>
          <w:tcPr>
            <w:tcW w:w="2699" w:type="dxa"/>
          </w:tcPr>
          <w:p w14:paraId="5B486163" w14:textId="77777777" w:rsidR="00E92E70" w:rsidRPr="009D1BFA" w:rsidRDefault="00E92E70" w:rsidP="00134F4C">
            <w:pPr>
              <w:rPr>
                <w:rFonts w:ascii="Arial" w:hAnsi="Arial" w:cs="Arial"/>
                <w:sz w:val="18"/>
                <w:szCs w:val="18"/>
              </w:rPr>
            </w:pPr>
            <w:r w:rsidRPr="009D1BFA">
              <w:rPr>
                <w:rFonts w:ascii="Arial" w:hAnsi="Arial" w:cs="Arial"/>
                <w:sz w:val="18"/>
                <w:szCs w:val="18"/>
              </w:rPr>
              <w:t>Nytt klassifikasjonssystem</w:t>
            </w:r>
          </w:p>
        </w:tc>
        <w:tc>
          <w:tcPr>
            <w:tcW w:w="2536" w:type="dxa"/>
          </w:tcPr>
          <w:p w14:paraId="02CCF520" w14:textId="77777777" w:rsidR="00E92E70" w:rsidRPr="009D1BFA" w:rsidRDefault="00E92E70" w:rsidP="00134F4C">
            <w:pPr>
              <w:rPr>
                <w:rFonts w:ascii="Arial" w:hAnsi="Arial" w:cs="Arial"/>
                <w:sz w:val="18"/>
                <w:szCs w:val="18"/>
              </w:rPr>
            </w:pPr>
          </w:p>
        </w:tc>
      </w:tr>
      <w:tr w:rsidR="00E92E70" w:rsidRPr="009D1BFA" w14:paraId="7A031605" w14:textId="77777777" w:rsidTr="00AE7732">
        <w:tc>
          <w:tcPr>
            <w:tcW w:w="2007" w:type="dxa"/>
          </w:tcPr>
          <w:p w14:paraId="57C87A7B" w14:textId="77777777" w:rsidR="00E92E70" w:rsidRPr="009D1BFA" w:rsidRDefault="00E92E70" w:rsidP="00134F4C">
            <w:pPr>
              <w:rPr>
                <w:rFonts w:ascii="Arial" w:hAnsi="Arial" w:cs="Arial"/>
                <w:sz w:val="18"/>
                <w:szCs w:val="18"/>
              </w:rPr>
            </w:pPr>
          </w:p>
        </w:tc>
        <w:tc>
          <w:tcPr>
            <w:tcW w:w="1535" w:type="dxa"/>
          </w:tcPr>
          <w:p w14:paraId="410FA920" w14:textId="77777777" w:rsidR="00E92E70" w:rsidRPr="009D1BFA" w:rsidRDefault="00E92E70" w:rsidP="00134F4C">
            <w:pPr>
              <w:rPr>
                <w:rFonts w:ascii="Arial" w:hAnsi="Arial" w:cs="Arial"/>
                <w:sz w:val="18"/>
                <w:szCs w:val="18"/>
              </w:rPr>
            </w:pPr>
          </w:p>
        </w:tc>
        <w:tc>
          <w:tcPr>
            <w:tcW w:w="2699" w:type="dxa"/>
          </w:tcPr>
          <w:p w14:paraId="10D80320" w14:textId="77777777" w:rsidR="00E92E70" w:rsidRPr="009D1BFA" w:rsidRDefault="00E92E70" w:rsidP="00134F4C">
            <w:pPr>
              <w:rPr>
                <w:rFonts w:ascii="Arial" w:hAnsi="Arial" w:cs="Arial"/>
                <w:sz w:val="18"/>
                <w:szCs w:val="18"/>
              </w:rPr>
            </w:pPr>
            <w:r w:rsidRPr="009D1BFA">
              <w:rPr>
                <w:rFonts w:ascii="Arial" w:hAnsi="Arial" w:cs="Arial"/>
                <w:sz w:val="18"/>
                <w:szCs w:val="18"/>
              </w:rPr>
              <w:t>Klassifikasjonssystem</w:t>
            </w:r>
          </w:p>
        </w:tc>
        <w:tc>
          <w:tcPr>
            <w:tcW w:w="2536" w:type="dxa"/>
          </w:tcPr>
          <w:p w14:paraId="49FC9593" w14:textId="77777777" w:rsidR="00E92E70" w:rsidRPr="009D1BFA" w:rsidRDefault="00E92E70" w:rsidP="00134F4C">
            <w:pPr>
              <w:rPr>
                <w:rFonts w:ascii="Arial" w:hAnsi="Arial" w:cs="Arial"/>
                <w:sz w:val="18"/>
                <w:szCs w:val="18"/>
              </w:rPr>
            </w:pPr>
            <w:r w:rsidRPr="009D1BFA">
              <w:rPr>
                <w:rFonts w:ascii="Arial" w:hAnsi="Arial" w:cs="Arial"/>
                <w:sz w:val="18"/>
                <w:szCs w:val="18"/>
              </w:rPr>
              <w:t>Endre – logges</w:t>
            </w:r>
          </w:p>
        </w:tc>
      </w:tr>
      <w:tr w:rsidR="00E92E70" w:rsidRPr="009D1BFA" w14:paraId="7C01EFD9" w14:textId="77777777" w:rsidTr="00AE7732">
        <w:tc>
          <w:tcPr>
            <w:tcW w:w="2007" w:type="dxa"/>
          </w:tcPr>
          <w:p w14:paraId="6370B40D" w14:textId="77777777" w:rsidR="00E92E70" w:rsidRPr="009D1BFA" w:rsidRDefault="00E92E70" w:rsidP="00134F4C">
            <w:pPr>
              <w:rPr>
                <w:rFonts w:ascii="Arial" w:hAnsi="Arial" w:cs="Arial"/>
                <w:sz w:val="18"/>
                <w:szCs w:val="18"/>
              </w:rPr>
            </w:pPr>
          </w:p>
        </w:tc>
        <w:tc>
          <w:tcPr>
            <w:tcW w:w="1535" w:type="dxa"/>
          </w:tcPr>
          <w:p w14:paraId="75B848D6" w14:textId="77777777" w:rsidR="00E92E70" w:rsidRPr="009D1BFA" w:rsidRDefault="00E92E70" w:rsidP="00134F4C">
            <w:pPr>
              <w:rPr>
                <w:rFonts w:ascii="Arial" w:hAnsi="Arial" w:cs="Arial"/>
                <w:sz w:val="18"/>
                <w:szCs w:val="18"/>
              </w:rPr>
            </w:pPr>
            <w:r w:rsidRPr="009D1BFA">
              <w:rPr>
                <w:rFonts w:ascii="Arial" w:hAnsi="Arial" w:cs="Arial"/>
                <w:sz w:val="18"/>
                <w:szCs w:val="18"/>
              </w:rPr>
              <w:t>Tilgangskontroll</w:t>
            </w:r>
          </w:p>
        </w:tc>
        <w:tc>
          <w:tcPr>
            <w:tcW w:w="2699" w:type="dxa"/>
          </w:tcPr>
          <w:p w14:paraId="39CF2C15" w14:textId="77777777" w:rsidR="00E92E70" w:rsidRPr="009D1BFA" w:rsidRDefault="00E92E70" w:rsidP="00134F4C">
            <w:pPr>
              <w:rPr>
                <w:rFonts w:ascii="Arial" w:hAnsi="Arial" w:cs="Arial"/>
                <w:sz w:val="18"/>
                <w:szCs w:val="18"/>
              </w:rPr>
            </w:pPr>
            <w:r w:rsidRPr="009D1BFA">
              <w:rPr>
                <w:rFonts w:ascii="Arial" w:hAnsi="Arial" w:cs="Arial"/>
                <w:sz w:val="18"/>
                <w:szCs w:val="18"/>
              </w:rPr>
              <w:t>Ny bruker</w:t>
            </w:r>
          </w:p>
        </w:tc>
        <w:tc>
          <w:tcPr>
            <w:tcW w:w="2536" w:type="dxa"/>
          </w:tcPr>
          <w:p w14:paraId="5BDB02A9" w14:textId="77777777" w:rsidR="00E92E70" w:rsidRPr="009D1BFA" w:rsidRDefault="00E92E70" w:rsidP="00134F4C">
            <w:pPr>
              <w:rPr>
                <w:rFonts w:ascii="Arial" w:hAnsi="Arial" w:cs="Arial"/>
                <w:sz w:val="18"/>
                <w:szCs w:val="18"/>
              </w:rPr>
            </w:pPr>
            <w:r w:rsidRPr="009D1BFA">
              <w:rPr>
                <w:rFonts w:ascii="Arial" w:hAnsi="Arial" w:cs="Arial"/>
                <w:sz w:val="18"/>
                <w:szCs w:val="18"/>
              </w:rPr>
              <w:t>“Velge fra felles brukeradm”</w:t>
            </w:r>
          </w:p>
        </w:tc>
      </w:tr>
      <w:tr w:rsidR="00E92E70" w:rsidRPr="009D1BFA" w14:paraId="6F39DFE2" w14:textId="77777777" w:rsidTr="00AE7732">
        <w:tc>
          <w:tcPr>
            <w:tcW w:w="2007" w:type="dxa"/>
          </w:tcPr>
          <w:p w14:paraId="715B4B98" w14:textId="77777777" w:rsidR="00E92E70" w:rsidRPr="009D1BFA" w:rsidRDefault="00E92E70" w:rsidP="00134F4C">
            <w:pPr>
              <w:rPr>
                <w:rFonts w:ascii="Arial" w:hAnsi="Arial" w:cs="Arial"/>
                <w:sz w:val="18"/>
                <w:szCs w:val="18"/>
              </w:rPr>
            </w:pPr>
          </w:p>
        </w:tc>
        <w:tc>
          <w:tcPr>
            <w:tcW w:w="1535" w:type="dxa"/>
          </w:tcPr>
          <w:p w14:paraId="566FF87C" w14:textId="77777777" w:rsidR="00E92E70" w:rsidRPr="009D1BFA" w:rsidRDefault="00E92E70" w:rsidP="00134F4C">
            <w:pPr>
              <w:rPr>
                <w:rFonts w:ascii="Arial" w:hAnsi="Arial" w:cs="Arial"/>
                <w:sz w:val="18"/>
                <w:szCs w:val="18"/>
              </w:rPr>
            </w:pPr>
          </w:p>
        </w:tc>
        <w:tc>
          <w:tcPr>
            <w:tcW w:w="2699" w:type="dxa"/>
          </w:tcPr>
          <w:p w14:paraId="209C870A" w14:textId="77777777" w:rsidR="00E92E70" w:rsidRPr="009D1BFA" w:rsidRDefault="00E92E70" w:rsidP="00134F4C">
            <w:pPr>
              <w:rPr>
                <w:rFonts w:ascii="Arial" w:hAnsi="Arial" w:cs="Arial"/>
                <w:sz w:val="18"/>
                <w:szCs w:val="18"/>
              </w:rPr>
            </w:pPr>
            <w:r w:rsidRPr="009D1BFA">
              <w:rPr>
                <w:rFonts w:ascii="Arial" w:hAnsi="Arial" w:cs="Arial"/>
                <w:sz w:val="18"/>
                <w:szCs w:val="18"/>
              </w:rPr>
              <w:t>Knytte bruker til:</w:t>
            </w:r>
            <w:r w:rsidRPr="009D1BFA">
              <w:rPr>
                <w:rFonts w:ascii="Arial" w:hAnsi="Arial" w:cs="Arial"/>
                <w:sz w:val="18"/>
                <w:szCs w:val="18"/>
              </w:rPr>
              <w:br/>
              <w:t>- arkiv</w:t>
            </w:r>
            <w:r w:rsidRPr="009D1BFA">
              <w:rPr>
                <w:rFonts w:ascii="Arial" w:hAnsi="Arial" w:cs="Arial"/>
                <w:sz w:val="18"/>
                <w:szCs w:val="18"/>
              </w:rPr>
              <w:br/>
              <w:t>- arkivdel</w:t>
            </w:r>
            <w:r w:rsidRPr="009D1BFA">
              <w:rPr>
                <w:rFonts w:ascii="Arial" w:hAnsi="Arial" w:cs="Arial"/>
                <w:sz w:val="18"/>
                <w:szCs w:val="18"/>
              </w:rPr>
              <w:br/>
              <w:t>- rolle i valgt arkivdel</w:t>
            </w:r>
            <w:r w:rsidRPr="009D1BFA">
              <w:rPr>
                <w:rFonts w:ascii="Arial" w:hAnsi="Arial" w:cs="Arial"/>
                <w:sz w:val="18"/>
                <w:szCs w:val="18"/>
              </w:rPr>
              <w:br/>
              <w:t>- fra og evt. til dato</w:t>
            </w:r>
          </w:p>
        </w:tc>
        <w:tc>
          <w:tcPr>
            <w:tcW w:w="2536" w:type="dxa"/>
          </w:tcPr>
          <w:p w14:paraId="2FF543E1" w14:textId="77777777" w:rsidR="00E92E70" w:rsidRPr="009D1BFA" w:rsidRDefault="00E92E70" w:rsidP="00134F4C">
            <w:pPr>
              <w:rPr>
                <w:rFonts w:ascii="Arial" w:hAnsi="Arial" w:cs="Arial"/>
                <w:sz w:val="18"/>
                <w:szCs w:val="18"/>
              </w:rPr>
            </w:pPr>
            <w:r w:rsidRPr="009D1BFA">
              <w:rPr>
                <w:rFonts w:ascii="Arial" w:hAnsi="Arial" w:cs="Arial"/>
                <w:sz w:val="18"/>
                <w:szCs w:val="18"/>
              </w:rPr>
              <w:t>Samme bruker kan knyttes til flere arkiv, arkivdeler og roller innenfor en arkivdel.</w:t>
            </w:r>
          </w:p>
        </w:tc>
      </w:tr>
      <w:tr w:rsidR="00E92E70" w:rsidRPr="009D1BFA" w14:paraId="3D9F4547" w14:textId="77777777" w:rsidTr="00AE7732">
        <w:tc>
          <w:tcPr>
            <w:tcW w:w="2007" w:type="dxa"/>
          </w:tcPr>
          <w:p w14:paraId="1A4ED671" w14:textId="77777777" w:rsidR="00E92E70" w:rsidRPr="009D1BFA" w:rsidRDefault="00E92E70" w:rsidP="00134F4C">
            <w:pPr>
              <w:rPr>
                <w:rFonts w:ascii="Arial" w:hAnsi="Arial" w:cs="Arial"/>
                <w:sz w:val="18"/>
                <w:szCs w:val="18"/>
              </w:rPr>
            </w:pPr>
          </w:p>
        </w:tc>
        <w:tc>
          <w:tcPr>
            <w:tcW w:w="1535" w:type="dxa"/>
          </w:tcPr>
          <w:p w14:paraId="5D8571E9" w14:textId="77777777" w:rsidR="00E92E70" w:rsidRPr="009D1BFA" w:rsidRDefault="00E92E70" w:rsidP="00134F4C">
            <w:pPr>
              <w:rPr>
                <w:rFonts w:ascii="Arial" w:hAnsi="Arial" w:cs="Arial"/>
                <w:sz w:val="18"/>
                <w:szCs w:val="18"/>
              </w:rPr>
            </w:pPr>
          </w:p>
        </w:tc>
        <w:tc>
          <w:tcPr>
            <w:tcW w:w="2699" w:type="dxa"/>
          </w:tcPr>
          <w:p w14:paraId="636FCEB6" w14:textId="77777777" w:rsidR="00E92E70" w:rsidRPr="009D1BFA" w:rsidRDefault="00E92E70" w:rsidP="00134F4C">
            <w:pPr>
              <w:rPr>
                <w:rFonts w:ascii="Arial" w:hAnsi="Arial" w:cs="Arial"/>
                <w:sz w:val="18"/>
                <w:szCs w:val="18"/>
              </w:rPr>
            </w:pPr>
            <w:r w:rsidRPr="009D1BFA">
              <w:rPr>
                <w:rFonts w:ascii="Arial" w:hAnsi="Arial" w:cs="Arial"/>
                <w:sz w:val="18"/>
                <w:szCs w:val="18"/>
              </w:rPr>
              <w:t>Bruker</w:t>
            </w:r>
          </w:p>
        </w:tc>
        <w:tc>
          <w:tcPr>
            <w:tcW w:w="2536" w:type="dxa"/>
          </w:tcPr>
          <w:p w14:paraId="5359F881" w14:textId="77777777" w:rsidR="00E92E70" w:rsidRPr="009D1BFA" w:rsidRDefault="00E92E70" w:rsidP="00134F4C">
            <w:pPr>
              <w:rPr>
                <w:rFonts w:ascii="Arial" w:hAnsi="Arial" w:cs="Arial"/>
                <w:sz w:val="18"/>
                <w:szCs w:val="18"/>
              </w:rPr>
            </w:pPr>
            <w:r w:rsidRPr="009D1BFA">
              <w:rPr>
                <w:rFonts w:ascii="Arial" w:hAnsi="Arial" w:cs="Arial"/>
                <w:sz w:val="18"/>
                <w:szCs w:val="18"/>
              </w:rPr>
              <w:t>Endre – logges</w:t>
            </w:r>
          </w:p>
        </w:tc>
      </w:tr>
      <w:tr w:rsidR="00E92E70" w:rsidRPr="009D1BFA" w14:paraId="447DA26C" w14:textId="77777777" w:rsidTr="00AE7732">
        <w:tc>
          <w:tcPr>
            <w:tcW w:w="2007" w:type="dxa"/>
          </w:tcPr>
          <w:p w14:paraId="22319B86" w14:textId="77777777" w:rsidR="00E92E70" w:rsidRPr="009D1BFA" w:rsidRDefault="00E92E70" w:rsidP="00134F4C">
            <w:pPr>
              <w:rPr>
                <w:rFonts w:ascii="Arial" w:hAnsi="Arial" w:cs="Arial"/>
                <w:sz w:val="18"/>
                <w:szCs w:val="18"/>
              </w:rPr>
            </w:pPr>
          </w:p>
        </w:tc>
        <w:tc>
          <w:tcPr>
            <w:tcW w:w="1535" w:type="dxa"/>
          </w:tcPr>
          <w:p w14:paraId="64281847" w14:textId="77777777" w:rsidR="00E92E70" w:rsidRPr="009D1BFA" w:rsidRDefault="00E92E70" w:rsidP="00134F4C">
            <w:pPr>
              <w:rPr>
                <w:rFonts w:ascii="Arial" w:hAnsi="Arial" w:cs="Arial"/>
                <w:sz w:val="18"/>
                <w:szCs w:val="18"/>
              </w:rPr>
            </w:pPr>
            <w:r w:rsidRPr="009D1BFA">
              <w:rPr>
                <w:rFonts w:ascii="Arial" w:hAnsi="Arial" w:cs="Arial"/>
                <w:sz w:val="18"/>
                <w:szCs w:val="18"/>
              </w:rPr>
              <w:t>Logg</w:t>
            </w:r>
          </w:p>
        </w:tc>
        <w:tc>
          <w:tcPr>
            <w:tcW w:w="2699" w:type="dxa"/>
          </w:tcPr>
          <w:p w14:paraId="71384943" w14:textId="77777777" w:rsidR="00E92E70" w:rsidRPr="009D1BFA" w:rsidRDefault="00E92E70" w:rsidP="00134F4C">
            <w:pPr>
              <w:rPr>
                <w:rFonts w:ascii="Arial" w:hAnsi="Arial" w:cs="Arial"/>
                <w:sz w:val="18"/>
                <w:szCs w:val="18"/>
              </w:rPr>
            </w:pPr>
            <w:r w:rsidRPr="009D1BFA">
              <w:rPr>
                <w:rFonts w:ascii="Arial" w:hAnsi="Arial" w:cs="Arial"/>
                <w:sz w:val="18"/>
                <w:szCs w:val="18"/>
              </w:rPr>
              <w:t>Innhold logg</w:t>
            </w:r>
          </w:p>
        </w:tc>
        <w:tc>
          <w:tcPr>
            <w:tcW w:w="2536" w:type="dxa"/>
          </w:tcPr>
          <w:p w14:paraId="175F77A5" w14:textId="77777777" w:rsidR="00E92E70" w:rsidRPr="009D1BFA" w:rsidRDefault="00E92E70" w:rsidP="00134F4C">
            <w:pPr>
              <w:rPr>
                <w:rFonts w:ascii="Arial" w:hAnsi="Arial" w:cs="Arial"/>
                <w:sz w:val="18"/>
                <w:szCs w:val="18"/>
              </w:rPr>
            </w:pPr>
            <w:r w:rsidRPr="009D1BFA">
              <w:rPr>
                <w:rFonts w:ascii="Arial" w:hAnsi="Arial" w:cs="Arial"/>
                <w:sz w:val="18"/>
                <w:szCs w:val="18"/>
              </w:rPr>
              <w:t>Lese</w:t>
            </w:r>
          </w:p>
        </w:tc>
      </w:tr>
      <w:tr w:rsidR="00E92E70" w:rsidRPr="009D1BFA" w14:paraId="11248B8D" w14:textId="77777777" w:rsidTr="00AE7732">
        <w:tc>
          <w:tcPr>
            <w:tcW w:w="2007" w:type="dxa"/>
          </w:tcPr>
          <w:p w14:paraId="22CCECE4" w14:textId="77777777" w:rsidR="00E92E70" w:rsidRPr="009D1BFA" w:rsidRDefault="00E92E70" w:rsidP="00134F4C">
            <w:pPr>
              <w:rPr>
                <w:rFonts w:ascii="Arial" w:hAnsi="Arial" w:cs="Arial"/>
                <w:b/>
                <w:sz w:val="18"/>
                <w:szCs w:val="18"/>
              </w:rPr>
            </w:pPr>
            <w:r w:rsidRPr="009D1BFA">
              <w:rPr>
                <w:rFonts w:ascii="Arial" w:hAnsi="Arial" w:cs="Arial"/>
                <w:b/>
                <w:sz w:val="18"/>
                <w:szCs w:val="18"/>
              </w:rPr>
              <w:t>Arkivansvarlig</w:t>
            </w:r>
          </w:p>
        </w:tc>
        <w:tc>
          <w:tcPr>
            <w:tcW w:w="1535" w:type="dxa"/>
          </w:tcPr>
          <w:p w14:paraId="2AA8B0A2" w14:textId="77777777" w:rsidR="00E92E70" w:rsidRPr="009D1BFA" w:rsidRDefault="00E92E70" w:rsidP="00134F4C">
            <w:pPr>
              <w:rPr>
                <w:rFonts w:ascii="Arial" w:hAnsi="Arial" w:cs="Arial"/>
                <w:sz w:val="18"/>
                <w:szCs w:val="18"/>
              </w:rPr>
            </w:pPr>
            <w:r w:rsidRPr="009D1BFA">
              <w:rPr>
                <w:rFonts w:ascii="Arial" w:hAnsi="Arial" w:cs="Arial"/>
                <w:sz w:val="18"/>
                <w:szCs w:val="18"/>
              </w:rPr>
              <w:t>Arkiv</w:t>
            </w:r>
          </w:p>
        </w:tc>
        <w:tc>
          <w:tcPr>
            <w:tcW w:w="2699" w:type="dxa"/>
          </w:tcPr>
          <w:p w14:paraId="248D0D78" w14:textId="77777777" w:rsidR="00E92E70" w:rsidRPr="009D1BFA" w:rsidRDefault="00E92E70" w:rsidP="00134F4C">
            <w:pPr>
              <w:rPr>
                <w:rFonts w:ascii="Arial" w:hAnsi="Arial" w:cs="Arial"/>
                <w:sz w:val="18"/>
                <w:szCs w:val="18"/>
              </w:rPr>
            </w:pPr>
            <w:r w:rsidRPr="009D1BFA">
              <w:rPr>
                <w:rFonts w:ascii="Arial" w:hAnsi="Arial" w:cs="Arial"/>
                <w:sz w:val="18"/>
                <w:szCs w:val="18"/>
              </w:rPr>
              <w:t>Arkiv og arkivdel med tilgang</w:t>
            </w:r>
          </w:p>
        </w:tc>
        <w:tc>
          <w:tcPr>
            <w:tcW w:w="2536" w:type="dxa"/>
          </w:tcPr>
          <w:p w14:paraId="524A8D88" w14:textId="77777777" w:rsidR="00E92E70" w:rsidRPr="009D1BFA" w:rsidRDefault="00E92E70" w:rsidP="00134F4C">
            <w:pPr>
              <w:rPr>
                <w:rFonts w:ascii="Arial" w:hAnsi="Arial" w:cs="Arial"/>
                <w:sz w:val="18"/>
                <w:szCs w:val="18"/>
              </w:rPr>
            </w:pPr>
            <w:r w:rsidRPr="009D1BFA">
              <w:rPr>
                <w:rFonts w:ascii="Arial" w:hAnsi="Arial" w:cs="Arial"/>
                <w:sz w:val="18"/>
                <w:szCs w:val="18"/>
              </w:rPr>
              <w:t>Endre – logges</w:t>
            </w:r>
          </w:p>
        </w:tc>
      </w:tr>
      <w:tr w:rsidR="00E92E70" w:rsidRPr="009D1BFA" w14:paraId="77871F61" w14:textId="77777777" w:rsidTr="00AE7732">
        <w:tc>
          <w:tcPr>
            <w:tcW w:w="2007" w:type="dxa"/>
          </w:tcPr>
          <w:p w14:paraId="420A5E57" w14:textId="77777777" w:rsidR="00E92E70" w:rsidRPr="009D1BFA" w:rsidRDefault="00E92E70" w:rsidP="00134F4C">
            <w:pPr>
              <w:rPr>
                <w:rFonts w:ascii="Arial" w:hAnsi="Arial" w:cs="Arial"/>
                <w:b/>
                <w:sz w:val="18"/>
                <w:szCs w:val="18"/>
              </w:rPr>
            </w:pPr>
            <w:r w:rsidRPr="009D1BFA">
              <w:rPr>
                <w:rFonts w:ascii="Arial" w:hAnsi="Arial" w:cs="Arial"/>
                <w:b/>
                <w:sz w:val="18"/>
                <w:szCs w:val="18"/>
              </w:rPr>
              <w:t>Arkivpersonale</w:t>
            </w:r>
          </w:p>
        </w:tc>
        <w:tc>
          <w:tcPr>
            <w:tcW w:w="1535" w:type="dxa"/>
          </w:tcPr>
          <w:p w14:paraId="22D1F956" w14:textId="77777777" w:rsidR="00E92E70" w:rsidRPr="009D1BFA" w:rsidRDefault="00E92E70" w:rsidP="00134F4C">
            <w:pPr>
              <w:rPr>
                <w:rFonts w:ascii="Arial" w:hAnsi="Arial" w:cs="Arial"/>
                <w:sz w:val="18"/>
                <w:szCs w:val="18"/>
              </w:rPr>
            </w:pPr>
            <w:r w:rsidRPr="009D1BFA">
              <w:rPr>
                <w:rFonts w:ascii="Arial" w:hAnsi="Arial" w:cs="Arial"/>
                <w:sz w:val="18"/>
                <w:szCs w:val="18"/>
              </w:rPr>
              <w:t>Arkiv</w:t>
            </w:r>
          </w:p>
        </w:tc>
        <w:tc>
          <w:tcPr>
            <w:tcW w:w="2699" w:type="dxa"/>
          </w:tcPr>
          <w:p w14:paraId="6C5727E3" w14:textId="77777777" w:rsidR="00E92E70" w:rsidRPr="009D1BFA" w:rsidRDefault="00E92E70" w:rsidP="00134F4C">
            <w:pPr>
              <w:rPr>
                <w:rFonts w:ascii="Arial" w:hAnsi="Arial" w:cs="Arial"/>
                <w:sz w:val="18"/>
                <w:szCs w:val="18"/>
              </w:rPr>
            </w:pPr>
            <w:r w:rsidRPr="009D1BFA">
              <w:rPr>
                <w:rFonts w:ascii="Arial" w:hAnsi="Arial" w:cs="Arial"/>
                <w:sz w:val="18"/>
                <w:szCs w:val="18"/>
              </w:rPr>
              <w:t>Arkiv og arkivdel med tilgang</w:t>
            </w:r>
          </w:p>
        </w:tc>
        <w:tc>
          <w:tcPr>
            <w:tcW w:w="2536" w:type="dxa"/>
          </w:tcPr>
          <w:p w14:paraId="66A232E3" w14:textId="77777777" w:rsidR="00E92E70" w:rsidRPr="009D1BFA" w:rsidRDefault="00E92E70" w:rsidP="00134F4C">
            <w:pPr>
              <w:rPr>
                <w:rFonts w:ascii="Arial" w:hAnsi="Arial" w:cs="Arial"/>
                <w:sz w:val="18"/>
                <w:szCs w:val="18"/>
              </w:rPr>
            </w:pPr>
            <w:r w:rsidRPr="009D1BFA">
              <w:rPr>
                <w:rFonts w:ascii="Arial" w:hAnsi="Arial" w:cs="Arial"/>
                <w:sz w:val="18"/>
                <w:szCs w:val="18"/>
              </w:rPr>
              <w:t>Lese</w:t>
            </w:r>
          </w:p>
        </w:tc>
      </w:tr>
      <w:tr w:rsidR="00E92E70" w:rsidRPr="009D1BFA" w14:paraId="441D0CCE" w14:textId="77777777" w:rsidTr="00AE7732">
        <w:tc>
          <w:tcPr>
            <w:tcW w:w="2007" w:type="dxa"/>
          </w:tcPr>
          <w:p w14:paraId="15CBC22E" w14:textId="77777777" w:rsidR="00E92E70" w:rsidRPr="009D1BFA" w:rsidRDefault="00E92E70" w:rsidP="00134F4C">
            <w:pPr>
              <w:rPr>
                <w:rFonts w:ascii="Arial" w:hAnsi="Arial" w:cs="Arial"/>
                <w:b/>
                <w:sz w:val="18"/>
                <w:szCs w:val="18"/>
              </w:rPr>
            </w:pPr>
            <w:r w:rsidRPr="009D1BFA">
              <w:rPr>
                <w:rFonts w:ascii="Arial" w:hAnsi="Arial" w:cs="Arial"/>
                <w:b/>
                <w:sz w:val="18"/>
                <w:szCs w:val="18"/>
              </w:rPr>
              <w:t>ArkivSlette</w:t>
            </w:r>
          </w:p>
        </w:tc>
        <w:tc>
          <w:tcPr>
            <w:tcW w:w="1535" w:type="dxa"/>
          </w:tcPr>
          <w:p w14:paraId="44E50E97" w14:textId="77777777" w:rsidR="00E92E70" w:rsidRPr="009D1BFA" w:rsidRDefault="00E92E70" w:rsidP="00134F4C">
            <w:pPr>
              <w:rPr>
                <w:rFonts w:ascii="Arial" w:hAnsi="Arial" w:cs="Arial"/>
                <w:sz w:val="18"/>
                <w:szCs w:val="18"/>
              </w:rPr>
            </w:pPr>
            <w:r w:rsidRPr="009D1BFA">
              <w:rPr>
                <w:rFonts w:ascii="Arial" w:hAnsi="Arial" w:cs="Arial"/>
                <w:sz w:val="18"/>
                <w:szCs w:val="18"/>
              </w:rPr>
              <w:t>Arkiv</w:t>
            </w:r>
          </w:p>
        </w:tc>
        <w:tc>
          <w:tcPr>
            <w:tcW w:w="2699" w:type="dxa"/>
          </w:tcPr>
          <w:p w14:paraId="226D9352" w14:textId="77777777" w:rsidR="00E92E70" w:rsidRPr="009D1BFA" w:rsidRDefault="00E92E70" w:rsidP="00134F4C">
            <w:pPr>
              <w:rPr>
                <w:rFonts w:ascii="Arial" w:hAnsi="Arial" w:cs="Arial"/>
                <w:sz w:val="18"/>
                <w:szCs w:val="18"/>
              </w:rPr>
            </w:pPr>
            <w:r w:rsidRPr="009D1BFA">
              <w:rPr>
                <w:rFonts w:ascii="Arial" w:hAnsi="Arial" w:cs="Arial"/>
                <w:sz w:val="18"/>
                <w:szCs w:val="18"/>
              </w:rPr>
              <w:t>Arkiv og arkivdel med tilgang</w:t>
            </w:r>
            <w:r w:rsidR="00AE7732" w:rsidRPr="009D1BFA">
              <w:rPr>
                <w:rFonts w:ascii="Arial" w:hAnsi="Arial" w:cs="Arial"/>
                <w:sz w:val="18"/>
                <w:szCs w:val="18"/>
              </w:rPr>
              <w:t xml:space="preserve"> Tilleggsfunksjon for bruker med allerede tildelt rolle arkivansvarlig</w:t>
            </w:r>
          </w:p>
        </w:tc>
        <w:tc>
          <w:tcPr>
            <w:tcW w:w="2536" w:type="dxa"/>
          </w:tcPr>
          <w:p w14:paraId="60B969CF" w14:textId="77777777" w:rsidR="00AE7732" w:rsidRPr="009D1BFA" w:rsidRDefault="00E92E70" w:rsidP="00134F4C">
            <w:pPr>
              <w:rPr>
                <w:rFonts w:ascii="Arial" w:hAnsi="Arial" w:cs="Arial"/>
                <w:sz w:val="18"/>
                <w:szCs w:val="18"/>
              </w:rPr>
            </w:pPr>
            <w:r w:rsidRPr="009D1BFA">
              <w:rPr>
                <w:rFonts w:ascii="Arial" w:hAnsi="Arial" w:cs="Arial"/>
                <w:sz w:val="18"/>
                <w:szCs w:val="18"/>
              </w:rPr>
              <w:t>Slette (høyeste tilgang) – logges</w:t>
            </w:r>
            <w:r w:rsidR="00AE7732" w:rsidRPr="009D1BFA">
              <w:rPr>
                <w:rFonts w:ascii="Arial" w:hAnsi="Arial" w:cs="Arial"/>
                <w:sz w:val="18"/>
                <w:szCs w:val="18"/>
              </w:rPr>
              <w:t xml:space="preserve"> Behandlingsregler for sletting beskrives i egen userstories.</w:t>
            </w:r>
          </w:p>
        </w:tc>
      </w:tr>
    </w:tbl>
    <w:p w14:paraId="2981162D" w14:textId="77777777" w:rsidR="00E30464" w:rsidRPr="009D1BFA" w:rsidRDefault="00F5335D" w:rsidP="00E30464">
      <w:pPr>
        <w:pStyle w:val="Overskrift2"/>
      </w:pPr>
      <w:bookmarkStart w:id="21" w:name="_Toc512243109"/>
      <w:r w:rsidRPr="009D1BFA">
        <w:lastRenderedPageBreak/>
        <w:t>3.5</w:t>
      </w:r>
      <w:r w:rsidR="00E30464" w:rsidRPr="009D1BFA">
        <w:t xml:space="preserve"> Endringslogg</w:t>
      </w:r>
      <w:bookmarkEnd w:id="21"/>
    </w:p>
    <w:p w14:paraId="583C7FEF" w14:textId="77777777" w:rsidR="00E30464" w:rsidRPr="009D1BFA" w:rsidRDefault="00E30464" w:rsidP="00E30464">
      <w:pPr>
        <w:rPr>
          <w:rFonts w:ascii="Arial" w:hAnsi="Arial" w:cs="Arial"/>
        </w:rPr>
      </w:pPr>
    </w:p>
    <w:p w14:paraId="2404C785" w14:textId="77777777" w:rsidR="001277DD" w:rsidRPr="009D1BFA" w:rsidRDefault="001277DD" w:rsidP="00E30464">
      <w:pPr>
        <w:rPr>
          <w:rFonts w:ascii="Arial" w:hAnsi="Arial" w:cs="Arial"/>
        </w:rPr>
      </w:pPr>
      <w:r w:rsidRPr="009D1BFA">
        <w:rPr>
          <w:rFonts w:ascii="Arial" w:hAnsi="Arial" w:cs="Arial"/>
        </w:rPr>
        <w:t>Endringsloggen er en funksjon for dokumentasjon</w:t>
      </w:r>
      <w:r w:rsidR="0038230A" w:rsidRPr="009D1BFA">
        <w:rPr>
          <w:rFonts w:ascii="Arial" w:hAnsi="Arial" w:cs="Arial"/>
        </w:rPr>
        <w:t xml:space="preserve"> av</w:t>
      </w:r>
      <w:r w:rsidRPr="009D1BFA">
        <w:rPr>
          <w:rFonts w:ascii="Arial" w:hAnsi="Arial" w:cs="Arial"/>
        </w:rPr>
        <w:t xml:space="preserve"> de endringer</w:t>
      </w:r>
      <w:r w:rsidR="0038230A" w:rsidRPr="009D1BFA">
        <w:rPr>
          <w:rFonts w:ascii="Arial" w:hAnsi="Arial" w:cs="Arial"/>
        </w:rPr>
        <w:t xml:space="preserve"> som gjøres </w:t>
      </w:r>
      <w:r w:rsidRPr="009D1BFA">
        <w:rPr>
          <w:rFonts w:ascii="Arial" w:hAnsi="Arial" w:cs="Arial"/>
        </w:rPr>
        <w:t>i metadata. Når det gjøres en endring av metadata i en arkivert forekomst, skal endringen dokumenteres og synliggjøres i endringsloggen, dokumentasjon skal skje automatisk. Det skal også fremkom</w:t>
      </w:r>
      <w:r w:rsidR="0038230A" w:rsidRPr="009D1BFA">
        <w:rPr>
          <w:rFonts w:ascii="Arial" w:hAnsi="Arial" w:cs="Arial"/>
        </w:rPr>
        <w:t>me hvem som har gjort endringen (se tabell nedenfor).</w:t>
      </w:r>
    </w:p>
    <w:p w14:paraId="66670F08" w14:textId="77777777" w:rsidR="00E30464" w:rsidRPr="009D1BFA" w:rsidRDefault="00E30464" w:rsidP="00E30464">
      <w:pPr>
        <w:rPr>
          <w:rFonts w:ascii="Arial" w:hAnsi="Arial" w:cs="Arial"/>
        </w:rPr>
      </w:pPr>
    </w:p>
    <w:p w14:paraId="1AB89E52" w14:textId="77777777" w:rsidR="005A3BE6" w:rsidRPr="009D1BFA" w:rsidRDefault="005A3BE6" w:rsidP="00E30464">
      <w:pPr>
        <w:rPr>
          <w:rFonts w:ascii="Arial" w:hAnsi="Arial" w:cs="Arial"/>
        </w:rPr>
      </w:pPr>
      <w:r w:rsidRPr="009D1BFA">
        <w:rPr>
          <w:rFonts w:ascii="Arial" w:hAnsi="Arial" w:cs="Arial"/>
        </w:rPr>
        <w:t>Hvilke endringer som skal logges er spesifisert i Norak5-standarden og endringsloggen blir også med til deponering/avlevering til arkivdepot.</w:t>
      </w:r>
    </w:p>
    <w:p w14:paraId="379E5F4B" w14:textId="77777777" w:rsidR="005A3BE6" w:rsidRPr="009D1BFA" w:rsidRDefault="005A3BE6" w:rsidP="00E30464">
      <w:pPr>
        <w:rPr>
          <w:rFonts w:ascii="Arial" w:hAnsi="Arial" w:cs="Arial"/>
        </w:rPr>
      </w:pPr>
    </w:p>
    <w:p w14:paraId="51BAA03A" w14:textId="77777777" w:rsidR="00E30464" w:rsidRPr="009D1BFA" w:rsidRDefault="00BF7076" w:rsidP="00BF7076">
      <w:pPr>
        <w:jc w:val="center"/>
        <w:rPr>
          <w:rFonts w:ascii="Arial" w:hAnsi="Arial" w:cs="Arial"/>
          <w:b/>
        </w:rPr>
      </w:pPr>
      <w:r w:rsidRPr="009D1BFA">
        <w:rPr>
          <w:rFonts w:ascii="Arial" w:hAnsi="Arial" w:cs="Arial"/>
          <w:b/>
          <w:noProof/>
        </w:rPr>
        <w:drawing>
          <wp:inline distT="0" distB="0" distL="0" distR="0" wp14:anchorId="4347E341" wp14:editId="37E6150C">
            <wp:extent cx="4991862" cy="3905808"/>
            <wp:effectExtent l="19050" t="0" r="0" b="0"/>
            <wp:docPr id="37" name="Bild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cstate="print"/>
                    <a:srcRect/>
                    <a:stretch>
                      <a:fillRect/>
                    </a:stretch>
                  </pic:blipFill>
                  <pic:spPr bwMode="auto">
                    <a:xfrm>
                      <a:off x="0" y="0"/>
                      <a:ext cx="4993084" cy="3906765"/>
                    </a:xfrm>
                    <a:prstGeom prst="rect">
                      <a:avLst/>
                    </a:prstGeom>
                    <a:noFill/>
                    <a:ln w="9525">
                      <a:noFill/>
                      <a:miter lim="800000"/>
                      <a:headEnd/>
                      <a:tailEnd/>
                    </a:ln>
                  </pic:spPr>
                </pic:pic>
              </a:graphicData>
            </a:graphic>
          </wp:inline>
        </w:drawing>
      </w:r>
    </w:p>
    <w:p w14:paraId="7FA1C50E" w14:textId="77777777" w:rsidR="00E30464" w:rsidRPr="009D1BFA" w:rsidRDefault="00E30464" w:rsidP="00E30464">
      <w:pPr>
        <w:rPr>
          <w:rFonts w:ascii="Arial" w:hAnsi="Arial" w:cs="Arial"/>
        </w:rPr>
      </w:pPr>
    </w:p>
    <w:p w14:paraId="7C11B12E" w14:textId="77777777" w:rsidR="00E30464" w:rsidRPr="009D1BFA" w:rsidRDefault="001277DD" w:rsidP="00E30464">
      <w:pPr>
        <w:rPr>
          <w:rFonts w:ascii="Arial" w:hAnsi="Arial" w:cs="Arial"/>
          <w:b/>
        </w:rPr>
      </w:pPr>
      <w:r w:rsidRPr="009D1BFA">
        <w:rPr>
          <w:rFonts w:ascii="Arial" w:hAnsi="Arial" w:cs="Arial"/>
          <w:b/>
        </w:rPr>
        <w:t>I endringsloggen finner man følgende kolonner:</w:t>
      </w:r>
    </w:p>
    <w:p w14:paraId="4DC71EBB" w14:textId="77777777" w:rsidR="001277DD" w:rsidRPr="009D1BFA" w:rsidRDefault="001277DD" w:rsidP="00E30464">
      <w:pPr>
        <w:rPr>
          <w:rFonts w:ascii="Arial" w:hAnsi="Arial" w:cs="Arial"/>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7"/>
        <w:gridCol w:w="7020"/>
      </w:tblGrid>
      <w:tr w:rsidR="00BF7076" w:rsidRPr="009D1BFA" w14:paraId="7B63D41F" w14:textId="77777777" w:rsidTr="0038230A">
        <w:tc>
          <w:tcPr>
            <w:tcW w:w="1788" w:type="dxa"/>
            <w:tcBorders>
              <w:right w:val="single" w:sz="4" w:space="0" w:color="auto"/>
            </w:tcBorders>
          </w:tcPr>
          <w:p w14:paraId="6AF2D0DC" w14:textId="77777777" w:rsidR="00BF7076" w:rsidRPr="009D1BFA" w:rsidRDefault="00BF7076" w:rsidP="00E30464">
            <w:pPr>
              <w:rPr>
                <w:rFonts w:ascii="Arial" w:hAnsi="Arial" w:cs="Arial"/>
                <w:b/>
              </w:rPr>
            </w:pPr>
            <w:r w:rsidRPr="009D1BFA">
              <w:rPr>
                <w:rFonts w:ascii="Arial" w:hAnsi="Arial" w:cs="Arial"/>
                <w:b/>
              </w:rPr>
              <w:t>System id</w:t>
            </w:r>
          </w:p>
          <w:p w14:paraId="00437B77" w14:textId="77777777" w:rsidR="00BF7076" w:rsidRPr="009D1BFA" w:rsidRDefault="00BF7076" w:rsidP="00E30464">
            <w:pPr>
              <w:rPr>
                <w:rFonts w:ascii="Arial" w:hAnsi="Arial" w:cs="Arial"/>
                <w:b/>
              </w:rPr>
            </w:pPr>
          </w:p>
        </w:tc>
        <w:tc>
          <w:tcPr>
            <w:tcW w:w="7139" w:type="dxa"/>
            <w:tcBorders>
              <w:left w:val="single" w:sz="4" w:space="0" w:color="auto"/>
            </w:tcBorders>
          </w:tcPr>
          <w:p w14:paraId="37E43B4E" w14:textId="77777777" w:rsidR="00BF7076" w:rsidRPr="009D1BFA" w:rsidRDefault="00BF7076" w:rsidP="00134F4C">
            <w:pPr>
              <w:rPr>
                <w:rFonts w:ascii="Arial" w:hAnsi="Arial" w:cs="Arial"/>
              </w:rPr>
            </w:pPr>
            <w:r w:rsidRPr="009D1BFA">
              <w:rPr>
                <w:rFonts w:ascii="Arial" w:hAnsi="Arial" w:cs="Arial"/>
              </w:rPr>
              <w:t>Ved å klikke på verdien som vises i kolonnen, får du overgang til det aktuelle elementet i arkivet. Det kan for eksempel være en dossiermappe, en journalpost eller et annet element. Dersom elementet ikke finnes, får du beskjed om dette.</w:t>
            </w:r>
          </w:p>
          <w:p w14:paraId="49C3E638" w14:textId="77777777" w:rsidR="00BF7076" w:rsidRPr="009D1BFA" w:rsidRDefault="00BF7076" w:rsidP="00134F4C">
            <w:pPr>
              <w:rPr>
                <w:rFonts w:ascii="Arial" w:hAnsi="Arial" w:cs="Arial"/>
              </w:rPr>
            </w:pPr>
          </w:p>
        </w:tc>
      </w:tr>
      <w:tr w:rsidR="001277DD" w:rsidRPr="009D1BFA" w14:paraId="47EE172F" w14:textId="77777777" w:rsidTr="0038230A">
        <w:tc>
          <w:tcPr>
            <w:tcW w:w="1788" w:type="dxa"/>
            <w:tcBorders>
              <w:right w:val="single" w:sz="4" w:space="0" w:color="auto"/>
            </w:tcBorders>
          </w:tcPr>
          <w:p w14:paraId="3FCDAB0A" w14:textId="77777777" w:rsidR="001277DD" w:rsidRPr="009D1BFA" w:rsidRDefault="001277DD" w:rsidP="00E30464">
            <w:pPr>
              <w:rPr>
                <w:rFonts w:ascii="Arial" w:hAnsi="Arial" w:cs="Arial"/>
                <w:b/>
              </w:rPr>
            </w:pPr>
            <w:r w:rsidRPr="009D1BFA">
              <w:rPr>
                <w:rFonts w:ascii="Arial" w:hAnsi="Arial" w:cs="Arial"/>
                <w:b/>
              </w:rPr>
              <w:t>Arkivenhet</w:t>
            </w:r>
          </w:p>
        </w:tc>
        <w:tc>
          <w:tcPr>
            <w:tcW w:w="7139" w:type="dxa"/>
            <w:tcBorders>
              <w:left w:val="single" w:sz="4" w:space="0" w:color="auto"/>
            </w:tcBorders>
          </w:tcPr>
          <w:p w14:paraId="50276930" w14:textId="77777777" w:rsidR="001277DD" w:rsidRPr="009D1BFA" w:rsidRDefault="001277DD" w:rsidP="00134F4C">
            <w:pPr>
              <w:rPr>
                <w:rFonts w:ascii="Arial" w:hAnsi="Arial" w:cs="Arial"/>
              </w:rPr>
            </w:pPr>
            <w:r w:rsidRPr="009D1BFA">
              <w:rPr>
                <w:rFonts w:ascii="Arial" w:hAnsi="Arial" w:cs="Arial"/>
              </w:rPr>
              <w:t>Referanse til arkivenhet (systemID) som inneholder metadataelementer som ble endret</w:t>
            </w:r>
          </w:p>
          <w:p w14:paraId="12FB2604" w14:textId="77777777" w:rsidR="0038230A" w:rsidRPr="009D1BFA" w:rsidRDefault="0038230A" w:rsidP="00134F4C">
            <w:pPr>
              <w:rPr>
                <w:rFonts w:ascii="Arial" w:hAnsi="Arial" w:cs="Arial"/>
              </w:rPr>
            </w:pPr>
          </w:p>
        </w:tc>
      </w:tr>
      <w:tr w:rsidR="001277DD" w:rsidRPr="009D1BFA" w14:paraId="7FE3FC8D" w14:textId="77777777" w:rsidTr="0038230A">
        <w:tc>
          <w:tcPr>
            <w:tcW w:w="1788" w:type="dxa"/>
            <w:tcBorders>
              <w:right w:val="single" w:sz="4" w:space="0" w:color="auto"/>
            </w:tcBorders>
          </w:tcPr>
          <w:p w14:paraId="13FC349A" w14:textId="77777777" w:rsidR="001277DD" w:rsidRPr="009D1BFA" w:rsidRDefault="001277DD" w:rsidP="001277DD">
            <w:pPr>
              <w:rPr>
                <w:rFonts w:ascii="Arial" w:hAnsi="Arial" w:cs="Arial"/>
                <w:b/>
              </w:rPr>
            </w:pPr>
            <w:r w:rsidRPr="009D1BFA">
              <w:rPr>
                <w:rFonts w:ascii="Arial" w:hAnsi="Arial" w:cs="Arial"/>
                <w:b/>
              </w:rPr>
              <w:t>Metadata</w:t>
            </w:r>
          </w:p>
        </w:tc>
        <w:tc>
          <w:tcPr>
            <w:tcW w:w="7139" w:type="dxa"/>
            <w:tcBorders>
              <w:left w:val="single" w:sz="4" w:space="0" w:color="auto"/>
            </w:tcBorders>
          </w:tcPr>
          <w:p w14:paraId="4D7AB935" w14:textId="77777777" w:rsidR="001277DD" w:rsidRPr="009D1BFA" w:rsidRDefault="001277DD" w:rsidP="00E30464">
            <w:pPr>
              <w:rPr>
                <w:rFonts w:ascii="Arial" w:hAnsi="Arial" w:cs="Arial"/>
              </w:rPr>
            </w:pPr>
            <w:r w:rsidRPr="009D1BFA">
              <w:rPr>
                <w:rFonts w:ascii="Arial" w:hAnsi="Arial" w:cs="Arial"/>
              </w:rPr>
              <w:t>Navn på metadataelementet som ble endret, registreres automatisk ved endring av metadata</w:t>
            </w:r>
          </w:p>
          <w:p w14:paraId="7820081B" w14:textId="77777777" w:rsidR="0038230A" w:rsidRPr="009D1BFA" w:rsidRDefault="0038230A" w:rsidP="00E30464">
            <w:pPr>
              <w:rPr>
                <w:rFonts w:ascii="Arial" w:hAnsi="Arial" w:cs="Arial"/>
              </w:rPr>
            </w:pPr>
          </w:p>
        </w:tc>
      </w:tr>
      <w:tr w:rsidR="001277DD" w:rsidRPr="009D1BFA" w14:paraId="6FAE5C4E" w14:textId="77777777" w:rsidTr="0038230A">
        <w:tc>
          <w:tcPr>
            <w:tcW w:w="1788" w:type="dxa"/>
            <w:tcBorders>
              <w:right w:val="single" w:sz="4" w:space="0" w:color="auto"/>
            </w:tcBorders>
          </w:tcPr>
          <w:p w14:paraId="685C9A17" w14:textId="77777777" w:rsidR="001277DD" w:rsidRPr="009D1BFA" w:rsidRDefault="001277DD" w:rsidP="00E30464">
            <w:pPr>
              <w:rPr>
                <w:rFonts w:ascii="Arial" w:hAnsi="Arial" w:cs="Arial"/>
                <w:b/>
              </w:rPr>
            </w:pPr>
            <w:r w:rsidRPr="009D1BFA">
              <w:rPr>
                <w:rFonts w:ascii="Arial" w:hAnsi="Arial" w:cs="Arial"/>
                <w:b/>
              </w:rPr>
              <w:t>Tidligere verdi</w:t>
            </w:r>
          </w:p>
        </w:tc>
        <w:tc>
          <w:tcPr>
            <w:tcW w:w="7139" w:type="dxa"/>
            <w:tcBorders>
              <w:left w:val="single" w:sz="4" w:space="0" w:color="auto"/>
            </w:tcBorders>
          </w:tcPr>
          <w:p w14:paraId="439061B6" w14:textId="77777777" w:rsidR="001277DD" w:rsidRPr="009D1BFA" w:rsidRDefault="0038230A" w:rsidP="00E30464">
            <w:pPr>
              <w:rPr>
                <w:rFonts w:ascii="Arial" w:hAnsi="Arial" w:cs="Arial"/>
              </w:rPr>
            </w:pPr>
            <w:r w:rsidRPr="009D1BFA">
              <w:rPr>
                <w:rFonts w:ascii="Arial" w:hAnsi="Arial" w:cs="Arial"/>
              </w:rPr>
              <w:t>Innhold i metadataelementet før endring, registreres automatisk ved endring av metadata</w:t>
            </w:r>
          </w:p>
          <w:p w14:paraId="1501588A" w14:textId="77777777" w:rsidR="0038230A" w:rsidRPr="009D1BFA" w:rsidRDefault="0038230A" w:rsidP="0038230A">
            <w:pPr>
              <w:tabs>
                <w:tab w:val="left" w:pos="3915"/>
              </w:tabs>
              <w:rPr>
                <w:rFonts w:ascii="Arial" w:hAnsi="Arial" w:cs="Arial"/>
              </w:rPr>
            </w:pPr>
            <w:r w:rsidRPr="009D1BFA">
              <w:rPr>
                <w:rFonts w:ascii="Arial" w:hAnsi="Arial" w:cs="Arial"/>
              </w:rPr>
              <w:tab/>
            </w:r>
          </w:p>
        </w:tc>
      </w:tr>
      <w:tr w:rsidR="001277DD" w:rsidRPr="009D1BFA" w14:paraId="6064581F" w14:textId="77777777" w:rsidTr="0038230A">
        <w:tc>
          <w:tcPr>
            <w:tcW w:w="1788" w:type="dxa"/>
            <w:tcBorders>
              <w:right w:val="single" w:sz="4" w:space="0" w:color="auto"/>
            </w:tcBorders>
          </w:tcPr>
          <w:p w14:paraId="0F1802B1" w14:textId="77777777" w:rsidR="001277DD" w:rsidRPr="009D1BFA" w:rsidRDefault="001277DD" w:rsidP="001277DD">
            <w:pPr>
              <w:rPr>
                <w:rFonts w:ascii="Arial" w:hAnsi="Arial" w:cs="Arial"/>
                <w:b/>
              </w:rPr>
            </w:pPr>
            <w:r w:rsidRPr="009D1BFA">
              <w:rPr>
                <w:rFonts w:ascii="Arial" w:hAnsi="Arial" w:cs="Arial"/>
                <w:b/>
              </w:rPr>
              <w:t>Ny verdi</w:t>
            </w:r>
          </w:p>
        </w:tc>
        <w:tc>
          <w:tcPr>
            <w:tcW w:w="7139" w:type="dxa"/>
            <w:tcBorders>
              <w:left w:val="single" w:sz="4" w:space="0" w:color="auto"/>
            </w:tcBorders>
          </w:tcPr>
          <w:p w14:paraId="272BF893" w14:textId="77777777" w:rsidR="001277DD" w:rsidRPr="009D1BFA" w:rsidRDefault="0038230A" w:rsidP="00E30464">
            <w:pPr>
              <w:rPr>
                <w:rFonts w:ascii="Arial" w:hAnsi="Arial" w:cs="Arial"/>
              </w:rPr>
            </w:pPr>
            <w:r w:rsidRPr="009D1BFA">
              <w:rPr>
                <w:rFonts w:ascii="Arial" w:hAnsi="Arial" w:cs="Arial"/>
              </w:rPr>
              <w:t>Det nye innholdet i metadataelementet, registreres automatisk ved endring av metadata</w:t>
            </w:r>
          </w:p>
          <w:p w14:paraId="5CEBE2B0" w14:textId="77777777" w:rsidR="0038230A" w:rsidRPr="009D1BFA" w:rsidRDefault="0038230A" w:rsidP="00E30464">
            <w:pPr>
              <w:rPr>
                <w:rFonts w:ascii="Arial" w:hAnsi="Arial" w:cs="Arial"/>
              </w:rPr>
            </w:pPr>
          </w:p>
        </w:tc>
      </w:tr>
      <w:tr w:rsidR="001277DD" w:rsidRPr="009D1BFA" w14:paraId="34C290B7" w14:textId="77777777" w:rsidTr="0038230A">
        <w:tc>
          <w:tcPr>
            <w:tcW w:w="1788" w:type="dxa"/>
            <w:tcBorders>
              <w:right w:val="single" w:sz="4" w:space="0" w:color="auto"/>
            </w:tcBorders>
          </w:tcPr>
          <w:p w14:paraId="04958378" w14:textId="77777777" w:rsidR="001277DD" w:rsidRPr="009D1BFA" w:rsidRDefault="001277DD" w:rsidP="001277DD">
            <w:pPr>
              <w:rPr>
                <w:rFonts w:ascii="Arial" w:hAnsi="Arial" w:cs="Arial"/>
                <w:b/>
              </w:rPr>
            </w:pPr>
            <w:r w:rsidRPr="009D1BFA">
              <w:rPr>
                <w:rFonts w:ascii="Arial" w:hAnsi="Arial" w:cs="Arial"/>
                <w:b/>
              </w:rPr>
              <w:t>Endret av</w:t>
            </w:r>
          </w:p>
        </w:tc>
        <w:tc>
          <w:tcPr>
            <w:tcW w:w="7139" w:type="dxa"/>
            <w:tcBorders>
              <w:left w:val="single" w:sz="4" w:space="0" w:color="auto"/>
            </w:tcBorders>
          </w:tcPr>
          <w:p w14:paraId="76E13CC6" w14:textId="77777777" w:rsidR="001277DD" w:rsidRPr="009D1BFA" w:rsidRDefault="0038230A" w:rsidP="00E30464">
            <w:pPr>
              <w:rPr>
                <w:rFonts w:ascii="Arial" w:hAnsi="Arial" w:cs="Arial"/>
              </w:rPr>
            </w:pPr>
            <w:r w:rsidRPr="009D1BFA">
              <w:rPr>
                <w:rFonts w:ascii="Arial" w:hAnsi="Arial" w:cs="Arial"/>
              </w:rPr>
              <w:t>Navn på person som foretok endring, registreres automatisk ved endring av metadata</w:t>
            </w:r>
          </w:p>
          <w:p w14:paraId="39E5823F" w14:textId="77777777" w:rsidR="0038230A" w:rsidRPr="009D1BFA" w:rsidRDefault="0038230A" w:rsidP="00E30464">
            <w:pPr>
              <w:rPr>
                <w:rFonts w:ascii="Arial" w:hAnsi="Arial" w:cs="Arial"/>
              </w:rPr>
            </w:pPr>
          </w:p>
        </w:tc>
      </w:tr>
      <w:tr w:rsidR="001277DD" w:rsidRPr="009D1BFA" w14:paraId="02AB43AE" w14:textId="77777777" w:rsidTr="0038230A">
        <w:tc>
          <w:tcPr>
            <w:tcW w:w="1788" w:type="dxa"/>
            <w:tcBorders>
              <w:right w:val="single" w:sz="4" w:space="0" w:color="auto"/>
            </w:tcBorders>
          </w:tcPr>
          <w:p w14:paraId="2736908D" w14:textId="77777777" w:rsidR="001277DD" w:rsidRPr="009D1BFA" w:rsidRDefault="001277DD" w:rsidP="001277DD">
            <w:pPr>
              <w:rPr>
                <w:rFonts w:ascii="Arial" w:hAnsi="Arial" w:cs="Arial"/>
                <w:b/>
              </w:rPr>
            </w:pPr>
            <w:r w:rsidRPr="009D1BFA">
              <w:rPr>
                <w:rFonts w:ascii="Arial" w:hAnsi="Arial" w:cs="Arial"/>
                <w:b/>
              </w:rPr>
              <w:t>Dato for endring</w:t>
            </w:r>
          </w:p>
        </w:tc>
        <w:tc>
          <w:tcPr>
            <w:tcW w:w="7139" w:type="dxa"/>
            <w:tcBorders>
              <w:left w:val="single" w:sz="4" w:space="0" w:color="auto"/>
            </w:tcBorders>
          </w:tcPr>
          <w:p w14:paraId="7354436B" w14:textId="77777777" w:rsidR="001277DD" w:rsidRPr="009D1BFA" w:rsidRDefault="001277DD" w:rsidP="00E30464">
            <w:pPr>
              <w:rPr>
                <w:rFonts w:ascii="Arial" w:hAnsi="Arial" w:cs="Arial"/>
              </w:rPr>
            </w:pPr>
            <w:r w:rsidRPr="009D1BFA">
              <w:rPr>
                <w:rFonts w:ascii="Arial" w:hAnsi="Arial" w:cs="Arial"/>
              </w:rPr>
              <w:t>Dato og klokkeslett når et metadataelement ble endret</w:t>
            </w:r>
            <w:r w:rsidR="0038230A" w:rsidRPr="009D1BFA">
              <w:rPr>
                <w:rFonts w:ascii="Arial" w:hAnsi="Arial" w:cs="Arial"/>
              </w:rPr>
              <w:t>, registreres automatisk ved endring av metadata</w:t>
            </w:r>
          </w:p>
        </w:tc>
      </w:tr>
    </w:tbl>
    <w:p w14:paraId="7F501B96" w14:textId="77777777" w:rsidR="00E30464" w:rsidRPr="009D1BFA" w:rsidRDefault="005A3BE6" w:rsidP="00E30464">
      <w:pPr>
        <w:pStyle w:val="Overskrift2"/>
      </w:pPr>
      <w:bookmarkStart w:id="22" w:name="_Toc512243110"/>
      <w:r w:rsidRPr="009D1BFA">
        <w:lastRenderedPageBreak/>
        <w:t>3</w:t>
      </w:r>
      <w:r w:rsidR="00F5335D" w:rsidRPr="009D1BFA">
        <w:t>.6</w:t>
      </w:r>
      <w:r w:rsidR="00E30464" w:rsidRPr="009D1BFA">
        <w:t xml:space="preserve"> Sporingslogg</w:t>
      </w:r>
      <w:bookmarkEnd w:id="22"/>
    </w:p>
    <w:p w14:paraId="3F3F3E3C" w14:textId="77777777" w:rsidR="00E30464" w:rsidRPr="009D1BFA" w:rsidRDefault="00E30464" w:rsidP="008237C6">
      <w:pPr>
        <w:tabs>
          <w:tab w:val="left" w:pos="1065"/>
        </w:tabs>
        <w:rPr>
          <w:rFonts w:ascii="Arial" w:hAnsi="Arial" w:cs="Arial"/>
        </w:rPr>
      </w:pPr>
    </w:p>
    <w:p w14:paraId="78434E33" w14:textId="77777777" w:rsidR="005A3BE6" w:rsidRPr="009D1BFA" w:rsidRDefault="008237C6" w:rsidP="008237C6">
      <w:pPr>
        <w:rPr>
          <w:rFonts w:ascii="Arial" w:hAnsi="Arial" w:cs="Arial"/>
        </w:rPr>
      </w:pPr>
      <w:r w:rsidRPr="009D1BFA">
        <w:rPr>
          <w:rFonts w:ascii="Arial" w:hAnsi="Arial" w:cs="Arial"/>
        </w:rPr>
        <w:t>Hovedprinsippet, som i de fleste tilfeller er det mest hensikts</w:t>
      </w:r>
      <w:r w:rsidRPr="009D1BFA">
        <w:rPr>
          <w:rFonts w:ascii="Arial" w:hAnsi="Arial" w:cs="Arial"/>
        </w:rPr>
        <w:softHyphen/>
        <w:t xml:space="preserve">messige, er å lagre sporingsinformasjonen som eksterne </w:t>
      </w:r>
      <w:r w:rsidRPr="009D1BFA">
        <w:rPr>
          <w:rFonts w:ascii="Arial" w:hAnsi="Arial" w:cs="Arial"/>
          <w:i/>
        </w:rPr>
        <w:t>logger</w:t>
      </w:r>
      <w:r w:rsidRPr="009D1BFA">
        <w:rPr>
          <w:rFonts w:ascii="Arial" w:hAnsi="Arial" w:cs="Arial"/>
        </w:rPr>
        <w:t xml:space="preserve">. En ekstern logg er automatiske registreringer som skrives til egne filer (eventuelt til egne databasestrukturer) utenfor Noark 5-løsningen. Loggen er normalt ikke tilgjengelig for alminnelige brukere i en ordinær brukssituasjon. Den brukes bare til revisjon og etterprøving. </w:t>
      </w:r>
    </w:p>
    <w:p w14:paraId="491BE287" w14:textId="77777777" w:rsidR="005A3BE6" w:rsidRPr="009D1BFA" w:rsidRDefault="005A3BE6" w:rsidP="008237C6">
      <w:pPr>
        <w:rPr>
          <w:rFonts w:ascii="Arial" w:hAnsi="Arial" w:cs="Arial"/>
        </w:rPr>
      </w:pPr>
    </w:p>
    <w:p w14:paraId="4DCE3361" w14:textId="77777777" w:rsidR="005A3BE6" w:rsidRPr="009D1BFA" w:rsidRDefault="005A3BE6" w:rsidP="008237C6">
      <w:pPr>
        <w:rPr>
          <w:rFonts w:ascii="Arial" w:hAnsi="Arial" w:cs="Arial"/>
        </w:rPr>
      </w:pPr>
      <w:r w:rsidRPr="009D1BFA">
        <w:rPr>
          <w:rFonts w:ascii="Arial" w:hAnsi="Arial" w:cs="Arial"/>
        </w:rPr>
        <w:t>Sporingsloggen ligger utenfor Noark5-standarden og blir ikke deponert/avlevert til arkivdepot.</w:t>
      </w:r>
    </w:p>
    <w:p w14:paraId="7A95DE03" w14:textId="77777777" w:rsidR="005A3BE6" w:rsidRPr="009D1BFA" w:rsidRDefault="005A3BE6" w:rsidP="008237C6">
      <w:pPr>
        <w:rPr>
          <w:rFonts w:ascii="Arial" w:hAnsi="Arial" w:cs="Arial"/>
        </w:rPr>
      </w:pPr>
    </w:p>
    <w:p w14:paraId="627307C2" w14:textId="77777777" w:rsidR="00E30464" w:rsidRPr="009D1BFA" w:rsidRDefault="008226ED" w:rsidP="00396DC1">
      <w:pPr>
        <w:jc w:val="center"/>
        <w:rPr>
          <w:rFonts w:ascii="Arial" w:hAnsi="Arial" w:cs="Arial"/>
          <w:b/>
        </w:rPr>
      </w:pPr>
      <w:r w:rsidRPr="009D1BFA">
        <w:rPr>
          <w:rFonts w:ascii="Arial" w:hAnsi="Arial" w:cs="Arial"/>
          <w:b/>
          <w:noProof/>
        </w:rPr>
        <mc:AlternateContent>
          <mc:Choice Requires="wps">
            <w:drawing>
              <wp:anchor distT="0" distB="0" distL="114300" distR="114300" simplePos="0" relativeHeight="251742208" behindDoc="0" locked="0" layoutInCell="1" allowOverlap="1" wp14:anchorId="10C23E6F" wp14:editId="06E1F056">
                <wp:simplePos x="0" y="0"/>
                <wp:positionH relativeFrom="column">
                  <wp:posOffset>551180</wp:posOffset>
                </wp:positionH>
                <wp:positionV relativeFrom="paragraph">
                  <wp:posOffset>1068705</wp:posOffset>
                </wp:positionV>
                <wp:extent cx="133350" cy="119380"/>
                <wp:effectExtent l="13970" t="12065" r="5080" b="11430"/>
                <wp:wrapNone/>
                <wp:docPr id="43" name="Oval 2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119380"/>
                        </a:xfrm>
                        <a:prstGeom prst="ellipse">
                          <a:avLst/>
                        </a:prstGeom>
                        <a:solidFill>
                          <a:schemeClr val="bg1">
                            <a:lumMod val="100000"/>
                            <a:lumOff val="0"/>
                            <a:alpha val="0"/>
                          </a:schemeClr>
                        </a:solidFill>
                        <a:ln w="6350">
                          <a:solidFill>
                            <a:srgbClr val="FF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oval w14:anchorId="1F009ED6" id="Oval 275" o:spid="_x0000_s1026" style="position:absolute;margin-left:43.4pt;margin-top:84.15pt;width:10.5pt;height:9.4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" fillcolor="white [3212]" strokecolor="red" strokeweight=".5pt">
                <v:fill opacity="0"/>
                <v:shadow color="#868686"/>
                <v:textbox style="mso-fit-shape-to-text:t"/>
              </v:oval>
            </w:pict>
          </mc:Fallback>
        </mc:AlternateContent>
      </w:r>
      <w:r w:rsidR="00396DC1" w:rsidRPr="009D1BFA">
        <w:rPr>
          <w:rFonts w:ascii="Arial" w:hAnsi="Arial" w:cs="Arial"/>
          <w:b/>
          <w:noProof/>
        </w:rPr>
        <w:drawing>
          <wp:inline distT="0" distB="0" distL="0" distR="0" wp14:anchorId="24CDB5B6" wp14:editId="02C0CFE0">
            <wp:extent cx="4604156" cy="3686312"/>
            <wp:effectExtent l="19050" t="0" r="5944" b="0"/>
            <wp:docPr id="44" name="Bild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 cstate="print"/>
                    <a:srcRect/>
                    <a:stretch>
                      <a:fillRect/>
                    </a:stretch>
                  </pic:blipFill>
                  <pic:spPr bwMode="auto">
                    <a:xfrm>
                      <a:off x="0" y="0"/>
                      <a:ext cx="4601920" cy="3684521"/>
                    </a:xfrm>
                    <a:prstGeom prst="rect">
                      <a:avLst/>
                    </a:prstGeom>
                    <a:noFill/>
                    <a:ln w="9525">
                      <a:noFill/>
                      <a:miter lim="800000"/>
                      <a:headEnd/>
                      <a:tailEnd/>
                    </a:ln>
                  </pic:spPr>
                </pic:pic>
              </a:graphicData>
            </a:graphic>
          </wp:inline>
        </w:drawing>
      </w:r>
    </w:p>
    <w:p w14:paraId="71FD8241" w14:textId="77777777" w:rsidR="00E30464" w:rsidRPr="009D1BFA" w:rsidRDefault="00E30464" w:rsidP="00E30464">
      <w:pPr>
        <w:rPr>
          <w:rFonts w:ascii="Arial" w:hAnsi="Arial" w:cs="Arial"/>
          <w:b/>
        </w:rPr>
      </w:pPr>
    </w:p>
    <w:p w14:paraId="257ADD38" w14:textId="77777777" w:rsidR="008237C6" w:rsidRPr="009D1BFA" w:rsidRDefault="008237C6" w:rsidP="008237C6">
      <w:pPr>
        <w:rPr>
          <w:rFonts w:ascii="Arial" w:hAnsi="Arial" w:cs="Arial"/>
        </w:rPr>
      </w:pPr>
      <w:r w:rsidRPr="009D1BFA">
        <w:rPr>
          <w:rFonts w:ascii="Arial" w:hAnsi="Arial" w:cs="Arial"/>
        </w:rPr>
        <w:t>For alle hendelser som skal registreres, skal følgende opplysninger alltid logges:</w:t>
      </w:r>
    </w:p>
    <w:p w14:paraId="75856C81" w14:textId="77777777" w:rsidR="008237C6" w:rsidRPr="009D1BFA" w:rsidRDefault="008237C6" w:rsidP="008237C6">
      <w:pPr>
        <w:rPr>
          <w:rFonts w:ascii="Arial" w:eastAsiaTheme="minorHAnsi" w:hAnsi="Arial" w:cs="Arial"/>
          <w:sz w:val="24"/>
          <w:lang w:eastAsia="en-US"/>
        </w:rPr>
      </w:pPr>
    </w:p>
    <w:p w14:paraId="1AA095CA" w14:textId="77777777" w:rsidR="00396DC1" w:rsidRPr="009D1BFA" w:rsidRDefault="00396DC1" w:rsidP="00EA517E">
      <w:pPr>
        <w:numPr>
          <w:ilvl w:val="0"/>
          <w:numId w:val="9"/>
        </w:numPr>
        <w:rPr>
          <w:rFonts w:ascii="Arial" w:hAnsi="Arial" w:cs="Arial"/>
          <w:color w:val="000000" w:themeColor="text1"/>
          <w:szCs w:val="20"/>
        </w:rPr>
      </w:pPr>
      <w:r w:rsidRPr="009D1BFA">
        <w:rPr>
          <w:rFonts w:ascii="Arial" w:hAnsi="Arial" w:cs="Arial"/>
          <w:color w:val="000000" w:themeColor="text1"/>
          <w:szCs w:val="20"/>
        </w:rPr>
        <w:t>Mappeid, viser hvilke dossiermappe hendelsen er knyttet til</w:t>
      </w:r>
    </w:p>
    <w:p w14:paraId="1D9F22DA" w14:textId="77777777" w:rsidR="00396DC1" w:rsidRPr="009D1BFA" w:rsidRDefault="00396DC1" w:rsidP="00EA517E">
      <w:pPr>
        <w:numPr>
          <w:ilvl w:val="0"/>
          <w:numId w:val="9"/>
        </w:numPr>
        <w:rPr>
          <w:rFonts w:ascii="Arial" w:hAnsi="Arial" w:cs="Arial"/>
          <w:color w:val="000000" w:themeColor="text1"/>
          <w:szCs w:val="20"/>
        </w:rPr>
      </w:pPr>
      <w:r w:rsidRPr="009D1BFA">
        <w:rPr>
          <w:rFonts w:ascii="Arial" w:hAnsi="Arial" w:cs="Arial"/>
          <w:color w:val="000000" w:themeColor="text1"/>
          <w:szCs w:val="20"/>
        </w:rPr>
        <w:t>Forenklet registrering fra fagsystemet (Velferd og Familia), for eksempel journalnotat</w:t>
      </w:r>
    </w:p>
    <w:p w14:paraId="7D08CF12" w14:textId="77777777" w:rsidR="008237C6" w:rsidRPr="009D1BFA" w:rsidRDefault="008237C6" w:rsidP="00EA517E">
      <w:pPr>
        <w:numPr>
          <w:ilvl w:val="0"/>
          <w:numId w:val="9"/>
        </w:numPr>
        <w:rPr>
          <w:rFonts w:ascii="Arial" w:hAnsi="Arial" w:cs="Arial"/>
          <w:color w:val="000000" w:themeColor="text1"/>
          <w:sz w:val="22"/>
          <w:szCs w:val="22"/>
        </w:rPr>
      </w:pPr>
      <w:r w:rsidRPr="009D1BFA">
        <w:rPr>
          <w:rFonts w:ascii="Arial" w:hAnsi="Arial" w:cs="Arial"/>
          <w:color w:val="000000" w:themeColor="text1"/>
        </w:rPr>
        <w:t>SystemID for dataobjektet (mappe, registrering, dokument, klassifikasjon, organisatorisk enhet etc.) som hendelsen gjelder</w:t>
      </w:r>
    </w:p>
    <w:p w14:paraId="55FCE97D" w14:textId="77777777" w:rsidR="008237C6" w:rsidRPr="009D1BFA" w:rsidRDefault="008237C6" w:rsidP="00EA517E">
      <w:pPr>
        <w:numPr>
          <w:ilvl w:val="0"/>
          <w:numId w:val="9"/>
        </w:numPr>
        <w:rPr>
          <w:rFonts w:ascii="Arial" w:hAnsi="Arial" w:cs="Arial"/>
          <w:color w:val="000000" w:themeColor="text1"/>
        </w:rPr>
      </w:pPr>
      <w:r w:rsidRPr="009D1BFA">
        <w:rPr>
          <w:rFonts w:ascii="Arial" w:hAnsi="Arial" w:cs="Arial"/>
          <w:color w:val="000000" w:themeColor="text1"/>
        </w:rPr>
        <w:t>Referanse til den definerte reglen som utløste registreringen (jf. kravet ovenfor)</w:t>
      </w:r>
    </w:p>
    <w:p w14:paraId="6296354D" w14:textId="77777777" w:rsidR="008237C6" w:rsidRPr="009D1BFA" w:rsidRDefault="008237C6" w:rsidP="00EA517E">
      <w:pPr>
        <w:numPr>
          <w:ilvl w:val="0"/>
          <w:numId w:val="9"/>
        </w:numPr>
        <w:rPr>
          <w:rFonts w:ascii="Arial" w:hAnsi="Arial" w:cs="Arial"/>
          <w:color w:val="000000" w:themeColor="text1"/>
        </w:rPr>
      </w:pPr>
      <w:r w:rsidRPr="009D1BFA">
        <w:rPr>
          <w:rFonts w:ascii="Arial" w:hAnsi="Arial" w:cs="Arial"/>
          <w:color w:val="000000" w:themeColor="text1"/>
        </w:rPr>
        <w:t>Hendelse (fulltekstbeskrivelse eller kode med referanse til tabell)</w:t>
      </w:r>
    </w:p>
    <w:p w14:paraId="3787C375" w14:textId="77777777" w:rsidR="008237C6" w:rsidRPr="009D1BFA" w:rsidRDefault="008237C6" w:rsidP="00EA517E">
      <w:pPr>
        <w:numPr>
          <w:ilvl w:val="0"/>
          <w:numId w:val="9"/>
        </w:numPr>
        <w:rPr>
          <w:rFonts w:ascii="Arial" w:hAnsi="Arial" w:cs="Arial"/>
          <w:color w:val="000000" w:themeColor="text1"/>
        </w:rPr>
      </w:pPr>
      <w:r w:rsidRPr="009D1BFA">
        <w:rPr>
          <w:rFonts w:ascii="Arial" w:hAnsi="Arial" w:cs="Arial"/>
          <w:color w:val="000000" w:themeColor="text1"/>
        </w:rPr>
        <w:t>Dato og tidspunkt for hendelsen</w:t>
      </w:r>
    </w:p>
    <w:p w14:paraId="6E623C56" w14:textId="77777777" w:rsidR="008237C6" w:rsidRPr="009D1BFA" w:rsidRDefault="008237C6" w:rsidP="00EA517E">
      <w:pPr>
        <w:pStyle w:val="Listeavsnitt"/>
        <w:numPr>
          <w:ilvl w:val="0"/>
          <w:numId w:val="9"/>
        </w:numPr>
        <w:rPr>
          <w:rFonts w:ascii="Arial" w:hAnsi="Arial" w:cs="Arial"/>
          <w:b/>
        </w:rPr>
      </w:pPr>
      <w:r w:rsidRPr="009D1BFA">
        <w:rPr>
          <w:rFonts w:ascii="Arial" w:hAnsi="Arial" w:cs="Arial"/>
          <w:color w:val="000000" w:themeColor="text1"/>
        </w:rPr>
        <w:t>Hvem som utløste hendelsen</w:t>
      </w:r>
      <w:r w:rsidRPr="009D1BFA">
        <w:rPr>
          <w:rFonts w:ascii="Arial" w:hAnsi="Arial" w:cs="Arial"/>
        </w:rPr>
        <w:t xml:space="preserve"> (identifikasjon av bruker, identifisering av det aktuelle eksterne systemet, navn på aktuell systemhendelse eller batchkjøring eller lignende)</w:t>
      </w:r>
    </w:p>
    <w:p w14:paraId="49B1B178" w14:textId="77777777" w:rsidR="00E30464" w:rsidRPr="009D1BFA" w:rsidRDefault="00E30464" w:rsidP="00E30464">
      <w:pPr>
        <w:rPr>
          <w:rFonts w:ascii="Arial" w:hAnsi="Arial" w:cs="Arial"/>
          <w:b/>
        </w:rPr>
      </w:pPr>
    </w:p>
    <w:p w14:paraId="40F216BF" w14:textId="77777777" w:rsidR="00E30464" w:rsidRPr="009D1BFA" w:rsidRDefault="00396DC1" w:rsidP="00E30464">
      <w:pPr>
        <w:rPr>
          <w:rFonts w:ascii="Arial" w:hAnsi="Arial" w:cs="Arial"/>
          <w:b/>
        </w:rPr>
      </w:pPr>
      <w:r w:rsidRPr="009D1BFA">
        <w:rPr>
          <w:rFonts w:ascii="Arial" w:hAnsi="Arial" w:cs="Arial"/>
          <w:b/>
        </w:rPr>
        <w:t xml:space="preserve">Søkefeltet </w:t>
      </w:r>
    </w:p>
    <w:p w14:paraId="225F622C" w14:textId="77777777" w:rsidR="00E30464" w:rsidRPr="009D1BFA" w:rsidRDefault="00396DC1" w:rsidP="00E30464">
      <w:pPr>
        <w:rPr>
          <w:rFonts w:ascii="Arial" w:hAnsi="Arial" w:cs="Arial"/>
        </w:rPr>
      </w:pPr>
      <w:r w:rsidRPr="009D1BFA">
        <w:rPr>
          <w:rFonts w:ascii="Arial" w:hAnsi="Arial" w:cs="Arial"/>
        </w:rPr>
        <w:t xml:space="preserve">Søkefeltet gir deg mulighet til å søke etter en mappe og derved få frem alle hendelser knyttet til mappen. Skriv inn mappeid i feltet og bruk </w:t>
      </w:r>
      <w:r w:rsidRPr="009D1BFA">
        <w:rPr>
          <w:rFonts w:ascii="Arial" w:hAnsi="Arial" w:cs="Arial"/>
          <w:b/>
        </w:rPr>
        <w:t>enter-tasten</w:t>
      </w:r>
      <w:r w:rsidRPr="009D1BFA">
        <w:rPr>
          <w:rFonts w:ascii="Arial" w:hAnsi="Arial" w:cs="Arial"/>
        </w:rPr>
        <w:t xml:space="preserve"> for å aktivisere søket.</w:t>
      </w:r>
    </w:p>
    <w:p w14:paraId="40460215" w14:textId="77777777" w:rsidR="00396DC1" w:rsidRPr="009D1BFA" w:rsidRDefault="00396DC1" w:rsidP="00396DC1">
      <w:pPr>
        <w:rPr>
          <w:rFonts w:ascii="Arial" w:hAnsi="Arial" w:cs="Arial"/>
          <w:color w:val="000000"/>
          <w:szCs w:val="20"/>
        </w:rPr>
      </w:pPr>
      <w:r w:rsidRPr="009D1BFA">
        <w:rPr>
          <w:rFonts w:ascii="Arial" w:hAnsi="Arial" w:cs="Arial"/>
          <w:color w:val="000000"/>
          <w:szCs w:val="20"/>
        </w:rPr>
        <w:t>Nb! Dersom journalposten tilhører en saksmappe, er det saksmappens id som stemples i kolonnen. Dersom Journalposten ikke tilhører en saksmappe i fagsystemet er det Mappeid fra dossiermappe som stemples i kolonnen, mappeid er søkbar.</w:t>
      </w:r>
    </w:p>
    <w:p w14:paraId="58CAC023" w14:textId="77777777" w:rsidR="00E30464" w:rsidRPr="009D1BFA" w:rsidRDefault="00E30464" w:rsidP="00E30464">
      <w:pPr>
        <w:rPr>
          <w:rFonts w:ascii="Arial" w:hAnsi="Arial" w:cs="Arial"/>
        </w:rPr>
      </w:pPr>
    </w:p>
    <w:p w14:paraId="7539D6C1" w14:textId="77777777" w:rsidR="00E30464" w:rsidRPr="009D1BFA" w:rsidRDefault="00E30464" w:rsidP="00E30464">
      <w:pPr>
        <w:rPr>
          <w:rFonts w:ascii="Arial" w:hAnsi="Arial" w:cs="Arial"/>
          <w:b/>
        </w:rPr>
      </w:pPr>
    </w:p>
    <w:p w14:paraId="46F0945D" w14:textId="77777777" w:rsidR="00E30464" w:rsidRPr="009D1BFA" w:rsidRDefault="00E30464" w:rsidP="00396DC1">
      <w:pPr>
        <w:jc w:val="center"/>
        <w:rPr>
          <w:rFonts w:ascii="Arial" w:hAnsi="Arial" w:cs="Arial"/>
          <w:b/>
        </w:rPr>
      </w:pPr>
    </w:p>
    <w:p w14:paraId="16787D25" w14:textId="77777777" w:rsidR="00E30464" w:rsidRPr="009D1BFA" w:rsidRDefault="00E30464" w:rsidP="00E30464">
      <w:pPr>
        <w:rPr>
          <w:rFonts w:ascii="Arial" w:hAnsi="Arial" w:cs="Arial"/>
          <w:b/>
        </w:rPr>
      </w:pPr>
    </w:p>
    <w:p w14:paraId="2765A140" w14:textId="77777777" w:rsidR="00E30464" w:rsidRPr="009D1BFA" w:rsidRDefault="00E30464" w:rsidP="00E30464">
      <w:pPr>
        <w:rPr>
          <w:rFonts w:ascii="Arial" w:hAnsi="Arial" w:cs="Arial"/>
          <w:b/>
        </w:rPr>
      </w:pPr>
    </w:p>
    <w:p w14:paraId="00E7DF8F" w14:textId="77777777" w:rsidR="00E30464" w:rsidRPr="009D1BFA" w:rsidRDefault="00E30464" w:rsidP="00E30464">
      <w:pPr>
        <w:rPr>
          <w:rFonts w:ascii="Arial" w:hAnsi="Arial" w:cs="Arial"/>
          <w:b/>
        </w:rPr>
      </w:pPr>
    </w:p>
    <w:p w14:paraId="5A78131E" w14:textId="77777777" w:rsidR="00E30464" w:rsidRPr="009D1BFA" w:rsidRDefault="00E30464" w:rsidP="00E30464">
      <w:pPr>
        <w:rPr>
          <w:rFonts w:ascii="Arial" w:hAnsi="Arial" w:cs="Arial"/>
          <w:b/>
        </w:rPr>
      </w:pPr>
    </w:p>
    <w:p w14:paraId="4B823925" w14:textId="77777777" w:rsidR="00E30464" w:rsidRPr="009D1BFA" w:rsidRDefault="00E30464" w:rsidP="00E30464">
      <w:pPr>
        <w:pStyle w:val="Overskrift2"/>
      </w:pPr>
      <w:bookmarkStart w:id="23" w:name="_Toc512243111"/>
      <w:r w:rsidRPr="009D1BFA">
        <w:lastRenderedPageBreak/>
        <w:t>3.</w:t>
      </w:r>
      <w:r w:rsidR="00F5335D" w:rsidRPr="009D1BFA">
        <w:t>7</w:t>
      </w:r>
      <w:r w:rsidRPr="009D1BFA">
        <w:t xml:space="preserve"> Fagsystem konfigurasjon</w:t>
      </w:r>
      <w:bookmarkEnd w:id="23"/>
    </w:p>
    <w:p w14:paraId="5DD71E2D" w14:textId="77777777" w:rsidR="00E30464" w:rsidRPr="009D1BFA" w:rsidRDefault="00B65CDE" w:rsidP="00E30464">
      <w:pPr>
        <w:rPr>
          <w:rFonts w:ascii="Arial" w:hAnsi="Arial" w:cs="Arial"/>
        </w:rPr>
      </w:pPr>
      <w:r w:rsidRPr="009D1BFA">
        <w:rPr>
          <w:rFonts w:ascii="Arial" w:hAnsi="Arial" w:cs="Arial"/>
        </w:rPr>
        <w:t xml:space="preserve">Under menyvalget </w:t>
      </w:r>
      <w:r w:rsidRPr="009D1BFA">
        <w:rPr>
          <w:rFonts w:ascii="Arial" w:hAnsi="Arial" w:cs="Arial"/>
          <w:i/>
        </w:rPr>
        <w:t>Konfigurasjon fagsystem</w:t>
      </w:r>
      <w:r w:rsidRPr="009D1BFA">
        <w:rPr>
          <w:rFonts w:ascii="Arial" w:hAnsi="Arial" w:cs="Arial"/>
        </w:rPr>
        <w:t xml:space="preserve"> kan man koble de forskjellige fagsystemer til arkivkjernen VSArkiv.</w:t>
      </w:r>
      <w:r w:rsidR="00AE7732" w:rsidRPr="009D1BFA">
        <w:rPr>
          <w:rFonts w:ascii="Arial" w:hAnsi="Arial" w:cs="Arial"/>
        </w:rPr>
        <w:t xml:space="preserve"> Denne jobben gjøres alltid av tekniske konsulenter ved installasjon av Visma Samhandling Arkiv.</w:t>
      </w:r>
    </w:p>
    <w:p w14:paraId="20AD871B" w14:textId="77777777" w:rsidR="00E30464" w:rsidRPr="009D1BFA" w:rsidRDefault="00E30464" w:rsidP="00E30464">
      <w:pPr>
        <w:rPr>
          <w:rFonts w:ascii="Arial" w:hAnsi="Arial" w:cs="Arial"/>
          <w:b/>
        </w:rPr>
      </w:pPr>
    </w:p>
    <w:p w14:paraId="3C24D9B8" w14:textId="77777777" w:rsidR="00E30464" w:rsidRPr="009D1BFA" w:rsidRDefault="00AE7732" w:rsidP="00E30464">
      <w:pPr>
        <w:rPr>
          <w:rFonts w:ascii="Arial" w:hAnsi="Arial" w:cs="Arial"/>
          <w:b/>
        </w:rPr>
      </w:pPr>
      <w:r w:rsidRPr="009D1BFA">
        <w:rPr>
          <w:rFonts w:ascii="Arial" w:hAnsi="Arial" w:cs="Arial"/>
          <w:noProof/>
        </w:rPr>
        <mc:AlternateContent>
          <mc:Choice Requires="wps">
            <w:drawing>
              <wp:anchor distT="0" distB="0" distL="114300" distR="114300" simplePos="0" relativeHeight="251762688" behindDoc="0" locked="0" layoutInCell="1" allowOverlap="1" wp14:anchorId="39F3862A" wp14:editId="4E6EBF2B">
                <wp:simplePos x="0" y="0"/>
                <wp:positionH relativeFrom="column">
                  <wp:posOffset>5273898</wp:posOffset>
                </wp:positionH>
                <wp:positionV relativeFrom="paragraph">
                  <wp:posOffset>1311669</wp:posOffset>
                </wp:positionV>
                <wp:extent cx="347730" cy="294854"/>
                <wp:effectExtent l="0" t="0" r="14605" b="86360"/>
                <wp:wrapNone/>
                <wp:docPr id="123"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A75F4B2" w14:textId="77777777" w:rsidR="00AB12DC" w:rsidRDefault="00AB12DC" w:rsidP="00AE7732">
                            <w:r>
                              <w:t>3</w:t>
                            </w:r>
                          </w:p>
                          <w:p w14:paraId="5A392E53" w14:textId="77777777" w:rsidR="00AB12DC" w:rsidRDefault="00AB12DC" w:rsidP="00AE7732">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F3862A" id="_x0000_s1077" type="#_x0000_t63" style="position:absolute;margin-left:415.25pt;margin-top:103.3pt;width:27.4pt;height:23.2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" fillcolor="yellow" strokecolor="black [3200]" strokeweight=".5pt">
                <v:shadow color="#868686"/>
                <v:textbox>
                  <w:txbxContent>
                    <w:p w14:paraId="3A75F4B2" w14:textId="77777777" w:rsidR="00AB12DC" w:rsidRDefault="00AB12DC" w:rsidP="00AE7732">
                      <w:r>
                        <w:t>3</w:t>
                      </w:r>
                    </w:p>
                    <w:p w14:paraId="5A392E53" w14:textId="77777777" w:rsidR="00AB12DC" w:rsidRDefault="00AB12DC" w:rsidP="00AE7732">
                      <w:r>
                        <w:t>1</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760640" behindDoc="0" locked="0" layoutInCell="1" allowOverlap="1" wp14:anchorId="09A8B129" wp14:editId="27A131E3">
                <wp:simplePos x="0" y="0"/>
                <wp:positionH relativeFrom="column">
                  <wp:posOffset>4977210</wp:posOffset>
                </wp:positionH>
                <wp:positionV relativeFrom="paragraph">
                  <wp:posOffset>879099</wp:posOffset>
                </wp:positionV>
                <wp:extent cx="347730" cy="294854"/>
                <wp:effectExtent l="0" t="0" r="14605" b="86360"/>
                <wp:wrapNone/>
                <wp:docPr id="121"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45E4196" w14:textId="77777777" w:rsidR="00AB12DC" w:rsidRDefault="00AB12DC" w:rsidP="00AE7732">
                            <w:r>
                              <w:t>2</w:t>
                            </w:r>
                          </w:p>
                          <w:p w14:paraId="7F06D275" w14:textId="77777777" w:rsidR="00AB12DC" w:rsidRDefault="00AB12DC" w:rsidP="00AE7732">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A8B129" id="_x0000_s1078" type="#_x0000_t63" style="position:absolute;margin-left:391.9pt;margin-top:69.2pt;width:27.4pt;height:23.2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" fillcolor="yellow" strokecolor="black [3200]" strokeweight=".5pt">
                <v:shadow color="#868686"/>
                <v:textbox>
                  <w:txbxContent>
                    <w:p w14:paraId="145E4196" w14:textId="77777777" w:rsidR="00AB12DC" w:rsidRDefault="00AB12DC" w:rsidP="00AE7732">
                      <w:r>
                        <w:t>2</w:t>
                      </w:r>
                    </w:p>
                    <w:p w14:paraId="7F06D275" w14:textId="77777777" w:rsidR="00AB12DC" w:rsidRDefault="00AB12DC" w:rsidP="00AE7732">
                      <w:r>
                        <w:t>1</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758592" behindDoc="0" locked="0" layoutInCell="1" allowOverlap="1" wp14:anchorId="6E038995" wp14:editId="18C21B35">
                <wp:simplePos x="0" y="0"/>
                <wp:positionH relativeFrom="column">
                  <wp:posOffset>662197</wp:posOffset>
                </wp:positionH>
                <wp:positionV relativeFrom="paragraph">
                  <wp:posOffset>660051</wp:posOffset>
                </wp:positionV>
                <wp:extent cx="347730" cy="294854"/>
                <wp:effectExtent l="0" t="0" r="14605" b="86360"/>
                <wp:wrapNone/>
                <wp:docPr id="120"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08C5ECE" w14:textId="77777777" w:rsidR="00AB12DC" w:rsidRDefault="00AB12DC" w:rsidP="00AE7732">
                            <w:r>
                              <w:t>1</w:t>
                            </w:r>
                          </w:p>
                          <w:p w14:paraId="541E0676" w14:textId="77777777" w:rsidR="00AB12DC" w:rsidRDefault="00AB12DC" w:rsidP="00AE7732">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038995" id="_x0000_s1079" type="#_x0000_t63" style="position:absolute;margin-left:52.15pt;margin-top:51.95pt;width:27.4pt;height:23.2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" fillcolor="yellow" strokecolor="black [3200]" strokeweight=".5pt">
                <v:shadow color="#868686"/>
                <v:textbox>
                  <w:txbxContent>
                    <w:p w14:paraId="708C5ECE" w14:textId="77777777" w:rsidR="00AB12DC" w:rsidRDefault="00AB12DC" w:rsidP="00AE7732">
                      <w:r>
                        <w:t>1</w:t>
                      </w:r>
                    </w:p>
                    <w:p w14:paraId="541E0676" w14:textId="77777777" w:rsidR="00AB12DC" w:rsidRDefault="00AB12DC" w:rsidP="00AE7732">
                      <w:r>
                        <w:t>1</w:t>
                      </w:r>
                    </w:p>
                  </w:txbxContent>
                </v:textbox>
              </v:shape>
            </w:pict>
          </mc:Fallback>
        </mc:AlternateContent>
      </w:r>
      <w:r w:rsidRPr="009D1BFA">
        <w:rPr>
          <w:rFonts w:ascii="Arial" w:hAnsi="Arial" w:cs="Arial"/>
          <w:noProof/>
        </w:rPr>
        <w:drawing>
          <wp:inline distT="0" distB="0" distL="0" distR="0" wp14:anchorId="699A8051" wp14:editId="673988E0">
            <wp:extent cx="5579745" cy="1934210"/>
            <wp:effectExtent l="0" t="0" r="1905" b="889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579745" cy="1934210"/>
                    </a:xfrm>
                    <a:prstGeom prst="rect">
                      <a:avLst/>
                    </a:prstGeom>
                  </pic:spPr>
                </pic:pic>
              </a:graphicData>
            </a:graphic>
          </wp:inline>
        </w:drawing>
      </w:r>
    </w:p>
    <w:p w14:paraId="6CC1498C" w14:textId="77777777" w:rsidR="00B65CDE" w:rsidRPr="009D1BFA" w:rsidRDefault="00B65CDE" w:rsidP="00E30464">
      <w:pPr>
        <w:rPr>
          <w:rFonts w:ascii="Arial" w:hAnsi="Arial" w:cs="Arial"/>
          <w:b/>
        </w:rPr>
      </w:pPr>
    </w:p>
    <w:p w14:paraId="4E2F7AAB" w14:textId="77777777" w:rsidR="00B65CDE" w:rsidRPr="009D1BFA" w:rsidRDefault="00B65CDE" w:rsidP="00EA517E">
      <w:pPr>
        <w:pStyle w:val="Listeavsnitt"/>
        <w:numPr>
          <w:ilvl w:val="0"/>
          <w:numId w:val="14"/>
        </w:numPr>
        <w:rPr>
          <w:rFonts w:ascii="Arial" w:hAnsi="Arial" w:cs="Arial"/>
        </w:rPr>
      </w:pPr>
      <w:r w:rsidRPr="009D1BFA">
        <w:rPr>
          <w:rFonts w:ascii="Arial" w:hAnsi="Arial" w:cs="Arial"/>
        </w:rPr>
        <w:t xml:space="preserve">Klikk på valget </w:t>
      </w:r>
      <w:r w:rsidRPr="009D1BFA">
        <w:rPr>
          <w:rFonts w:ascii="Arial" w:hAnsi="Arial" w:cs="Arial"/>
          <w:i/>
        </w:rPr>
        <w:t>Nytt fagsystem</w:t>
      </w:r>
    </w:p>
    <w:p w14:paraId="0E81C0E0" w14:textId="77777777" w:rsidR="00B65CDE" w:rsidRPr="009D1BFA" w:rsidRDefault="00B65CDE" w:rsidP="00EA517E">
      <w:pPr>
        <w:pStyle w:val="Listeavsnitt"/>
        <w:numPr>
          <w:ilvl w:val="0"/>
          <w:numId w:val="14"/>
        </w:numPr>
        <w:rPr>
          <w:rFonts w:ascii="Arial" w:hAnsi="Arial" w:cs="Arial"/>
        </w:rPr>
      </w:pPr>
      <w:r w:rsidRPr="009D1BFA">
        <w:rPr>
          <w:rFonts w:ascii="Arial" w:hAnsi="Arial" w:cs="Arial"/>
        </w:rPr>
        <w:t xml:space="preserve">Valget </w:t>
      </w:r>
      <w:r w:rsidRPr="009D1BFA">
        <w:rPr>
          <w:rFonts w:ascii="Arial" w:hAnsi="Arial" w:cs="Arial"/>
          <w:i/>
        </w:rPr>
        <w:t>Endre</w:t>
      </w:r>
      <w:r w:rsidRPr="009D1BFA">
        <w:rPr>
          <w:rFonts w:ascii="Arial" w:hAnsi="Arial" w:cs="Arial"/>
        </w:rPr>
        <w:t xml:space="preserve"> gir deg mulighet til å endre oppsett mellom fagsystem og arkiv/arkivdel</w:t>
      </w:r>
      <w:r w:rsidR="00AE7732" w:rsidRPr="009D1BFA">
        <w:rPr>
          <w:rFonts w:ascii="Arial" w:hAnsi="Arial" w:cs="Arial"/>
        </w:rPr>
        <w:t>. Det er også her man starter konfigurering av SvarUt.</w:t>
      </w:r>
      <w:r w:rsidR="00AE7732" w:rsidRPr="009D1BFA">
        <w:rPr>
          <w:rFonts w:ascii="Arial" w:hAnsi="Arial" w:cs="Arial"/>
          <w:noProof/>
        </w:rPr>
        <w:t xml:space="preserve"> </w:t>
      </w:r>
    </w:p>
    <w:p w14:paraId="22D1012E" w14:textId="77777777" w:rsidR="00B65CDE" w:rsidRPr="009D1BFA" w:rsidRDefault="00B65CDE" w:rsidP="00EA517E">
      <w:pPr>
        <w:pStyle w:val="Listeavsnitt"/>
        <w:numPr>
          <w:ilvl w:val="0"/>
          <w:numId w:val="14"/>
        </w:numPr>
        <w:rPr>
          <w:rFonts w:ascii="Arial" w:hAnsi="Arial" w:cs="Arial"/>
        </w:rPr>
      </w:pPr>
      <w:r w:rsidRPr="009D1BFA">
        <w:rPr>
          <w:rFonts w:ascii="Arial" w:hAnsi="Arial" w:cs="Arial"/>
        </w:rPr>
        <w:t>Valget sletter en konfigurasjon fagsystem, arkiv/arkivdel</w:t>
      </w:r>
    </w:p>
    <w:p w14:paraId="47271734" w14:textId="77777777" w:rsidR="001D249A" w:rsidRPr="009D1BFA" w:rsidRDefault="001D249A" w:rsidP="001D249A">
      <w:pPr>
        <w:rPr>
          <w:rFonts w:ascii="Arial" w:hAnsi="Arial" w:cs="Arial"/>
        </w:rPr>
      </w:pPr>
    </w:p>
    <w:p w14:paraId="41B20965" w14:textId="77777777" w:rsidR="001D249A" w:rsidRPr="009D1BFA" w:rsidRDefault="001D249A" w:rsidP="001D249A">
      <w:pPr>
        <w:rPr>
          <w:rFonts w:ascii="Arial" w:hAnsi="Arial" w:cs="Arial"/>
        </w:rPr>
      </w:pPr>
    </w:p>
    <w:p w14:paraId="661F49EC" w14:textId="77777777" w:rsidR="001D249A" w:rsidRPr="009D1BFA" w:rsidRDefault="001D249A" w:rsidP="001D249A">
      <w:pPr>
        <w:rPr>
          <w:rFonts w:ascii="Arial" w:hAnsi="Arial" w:cs="Arial"/>
        </w:rPr>
      </w:pPr>
    </w:p>
    <w:p w14:paraId="5963C198" w14:textId="77777777" w:rsidR="001D249A" w:rsidRPr="009D1BFA" w:rsidRDefault="001D249A" w:rsidP="001D249A">
      <w:pPr>
        <w:rPr>
          <w:rFonts w:ascii="Arial" w:hAnsi="Arial" w:cs="Arial"/>
        </w:rPr>
      </w:pPr>
    </w:p>
    <w:p w14:paraId="6306BC68" w14:textId="77777777" w:rsidR="001D249A" w:rsidRPr="009D1BFA" w:rsidRDefault="001D249A" w:rsidP="001D249A">
      <w:pPr>
        <w:rPr>
          <w:rFonts w:ascii="Arial" w:hAnsi="Arial" w:cs="Arial"/>
        </w:rPr>
      </w:pPr>
    </w:p>
    <w:p w14:paraId="1476D9F8" w14:textId="77777777" w:rsidR="001D249A" w:rsidRPr="009D1BFA" w:rsidRDefault="001D249A" w:rsidP="001D249A">
      <w:pPr>
        <w:rPr>
          <w:rFonts w:ascii="Arial" w:hAnsi="Arial" w:cs="Arial"/>
        </w:rPr>
      </w:pPr>
    </w:p>
    <w:p w14:paraId="2E94C00F" w14:textId="77777777" w:rsidR="001D249A" w:rsidRPr="009D1BFA" w:rsidRDefault="001D249A" w:rsidP="001D249A">
      <w:pPr>
        <w:rPr>
          <w:rFonts w:ascii="Arial" w:hAnsi="Arial" w:cs="Arial"/>
        </w:rPr>
      </w:pPr>
    </w:p>
    <w:p w14:paraId="1B98C56F" w14:textId="77777777" w:rsidR="001D249A" w:rsidRPr="009D1BFA" w:rsidRDefault="001D249A" w:rsidP="001D249A">
      <w:pPr>
        <w:rPr>
          <w:rFonts w:ascii="Arial" w:hAnsi="Arial" w:cs="Arial"/>
        </w:rPr>
      </w:pPr>
    </w:p>
    <w:p w14:paraId="4EDAFFD3" w14:textId="77777777" w:rsidR="001D249A" w:rsidRPr="009D1BFA" w:rsidRDefault="001D249A" w:rsidP="001D249A">
      <w:pPr>
        <w:rPr>
          <w:rFonts w:ascii="Arial" w:hAnsi="Arial" w:cs="Arial"/>
        </w:rPr>
      </w:pPr>
    </w:p>
    <w:p w14:paraId="42952CF3" w14:textId="77777777" w:rsidR="001D249A" w:rsidRPr="009D1BFA" w:rsidRDefault="001D249A" w:rsidP="001D249A">
      <w:pPr>
        <w:rPr>
          <w:rFonts w:ascii="Arial" w:hAnsi="Arial" w:cs="Arial"/>
        </w:rPr>
      </w:pPr>
    </w:p>
    <w:p w14:paraId="6FEA444F" w14:textId="77777777" w:rsidR="001D249A" w:rsidRPr="009D1BFA" w:rsidRDefault="001D249A" w:rsidP="001D249A">
      <w:pPr>
        <w:rPr>
          <w:rFonts w:ascii="Arial" w:hAnsi="Arial" w:cs="Arial"/>
        </w:rPr>
      </w:pPr>
    </w:p>
    <w:p w14:paraId="094B8955" w14:textId="77777777" w:rsidR="001D249A" w:rsidRPr="009D1BFA" w:rsidRDefault="001D249A" w:rsidP="001D249A">
      <w:pPr>
        <w:rPr>
          <w:rFonts w:ascii="Arial" w:hAnsi="Arial" w:cs="Arial"/>
        </w:rPr>
      </w:pPr>
    </w:p>
    <w:p w14:paraId="31E03475" w14:textId="77777777" w:rsidR="001D249A" w:rsidRPr="009D1BFA" w:rsidRDefault="001D249A" w:rsidP="001D249A">
      <w:pPr>
        <w:rPr>
          <w:rFonts w:ascii="Arial" w:hAnsi="Arial" w:cs="Arial"/>
        </w:rPr>
      </w:pPr>
    </w:p>
    <w:p w14:paraId="01493749" w14:textId="77777777" w:rsidR="001D249A" w:rsidRPr="009D1BFA" w:rsidRDefault="001D249A" w:rsidP="001D249A">
      <w:pPr>
        <w:rPr>
          <w:rFonts w:ascii="Arial" w:hAnsi="Arial" w:cs="Arial"/>
        </w:rPr>
      </w:pPr>
    </w:p>
    <w:p w14:paraId="70DAA9A2" w14:textId="77777777" w:rsidR="001D249A" w:rsidRPr="009D1BFA" w:rsidRDefault="001D249A" w:rsidP="001D249A">
      <w:pPr>
        <w:rPr>
          <w:rFonts w:ascii="Arial" w:hAnsi="Arial" w:cs="Arial"/>
        </w:rPr>
      </w:pPr>
    </w:p>
    <w:p w14:paraId="0FAA9BF3" w14:textId="77777777" w:rsidR="001D249A" w:rsidRPr="009D1BFA" w:rsidRDefault="001D249A" w:rsidP="001D249A">
      <w:pPr>
        <w:rPr>
          <w:rFonts w:ascii="Arial" w:hAnsi="Arial" w:cs="Arial"/>
        </w:rPr>
      </w:pPr>
    </w:p>
    <w:p w14:paraId="1F2D6E1B" w14:textId="77777777" w:rsidR="001D249A" w:rsidRPr="009D1BFA" w:rsidRDefault="001D249A" w:rsidP="001D249A">
      <w:pPr>
        <w:rPr>
          <w:rFonts w:ascii="Arial" w:hAnsi="Arial" w:cs="Arial"/>
        </w:rPr>
      </w:pPr>
    </w:p>
    <w:p w14:paraId="2CE5B775" w14:textId="77777777" w:rsidR="001D249A" w:rsidRPr="009D1BFA" w:rsidRDefault="001D249A" w:rsidP="001D249A">
      <w:pPr>
        <w:rPr>
          <w:rFonts w:ascii="Arial" w:hAnsi="Arial" w:cs="Arial"/>
        </w:rPr>
      </w:pPr>
    </w:p>
    <w:p w14:paraId="03BBDF72" w14:textId="77777777" w:rsidR="001D249A" w:rsidRPr="009D1BFA" w:rsidRDefault="001D249A" w:rsidP="001D249A">
      <w:pPr>
        <w:rPr>
          <w:rFonts w:ascii="Arial" w:hAnsi="Arial" w:cs="Arial"/>
        </w:rPr>
      </w:pPr>
    </w:p>
    <w:p w14:paraId="5977C705" w14:textId="77777777" w:rsidR="001D249A" w:rsidRPr="009D1BFA" w:rsidRDefault="001D249A" w:rsidP="001D249A">
      <w:pPr>
        <w:rPr>
          <w:rFonts w:ascii="Arial" w:hAnsi="Arial" w:cs="Arial"/>
        </w:rPr>
      </w:pPr>
    </w:p>
    <w:p w14:paraId="631AE3E8" w14:textId="77777777" w:rsidR="001D249A" w:rsidRPr="009D1BFA" w:rsidRDefault="001D249A" w:rsidP="001D249A">
      <w:pPr>
        <w:rPr>
          <w:rFonts w:ascii="Arial" w:hAnsi="Arial" w:cs="Arial"/>
        </w:rPr>
      </w:pPr>
    </w:p>
    <w:p w14:paraId="19A61400" w14:textId="77777777" w:rsidR="001D249A" w:rsidRPr="009D1BFA" w:rsidRDefault="001D249A" w:rsidP="001D249A">
      <w:pPr>
        <w:rPr>
          <w:rFonts w:ascii="Arial" w:hAnsi="Arial" w:cs="Arial"/>
        </w:rPr>
      </w:pPr>
    </w:p>
    <w:p w14:paraId="1359F9E0" w14:textId="77777777" w:rsidR="001D249A" w:rsidRPr="009D1BFA" w:rsidRDefault="001D249A" w:rsidP="001D249A">
      <w:pPr>
        <w:rPr>
          <w:rFonts w:ascii="Arial" w:hAnsi="Arial" w:cs="Arial"/>
        </w:rPr>
      </w:pPr>
    </w:p>
    <w:p w14:paraId="7DD3D0DA" w14:textId="77777777" w:rsidR="001D249A" w:rsidRPr="009D1BFA" w:rsidRDefault="001D249A" w:rsidP="001D249A">
      <w:pPr>
        <w:rPr>
          <w:rFonts w:ascii="Arial" w:hAnsi="Arial" w:cs="Arial"/>
        </w:rPr>
      </w:pPr>
    </w:p>
    <w:p w14:paraId="42002A2A" w14:textId="77777777" w:rsidR="001D249A" w:rsidRPr="009D1BFA" w:rsidRDefault="001D249A" w:rsidP="001D249A">
      <w:pPr>
        <w:rPr>
          <w:rFonts w:ascii="Arial" w:hAnsi="Arial" w:cs="Arial"/>
        </w:rPr>
      </w:pPr>
    </w:p>
    <w:p w14:paraId="1B5E678D" w14:textId="77777777" w:rsidR="001D249A" w:rsidRPr="009D1BFA" w:rsidRDefault="001D249A" w:rsidP="001D249A">
      <w:pPr>
        <w:rPr>
          <w:rFonts w:ascii="Arial" w:hAnsi="Arial" w:cs="Arial"/>
        </w:rPr>
      </w:pPr>
    </w:p>
    <w:p w14:paraId="0FB73AFB" w14:textId="77777777" w:rsidR="001D249A" w:rsidRPr="009D1BFA" w:rsidRDefault="001D249A" w:rsidP="001D249A">
      <w:pPr>
        <w:rPr>
          <w:rFonts w:ascii="Arial" w:hAnsi="Arial" w:cs="Arial"/>
        </w:rPr>
      </w:pPr>
    </w:p>
    <w:p w14:paraId="035E6FDA" w14:textId="77777777" w:rsidR="001D249A" w:rsidRPr="009D1BFA" w:rsidRDefault="001D249A" w:rsidP="001D249A">
      <w:pPr>
        <w:rPr>
          <w:rFonts w:ascii="Arial" w:hAnsi="Arial" w:cs="Arial"/>
        </w:rPr>
      </w:pPr>
    </w:p>
    <w:p w14:paraId="58F5A84E" w14:textId="77777777" w:rsidR="001D249A" w:rsidRPr="009D1BFA" w:rsidRDefault="001D249A" w:rsidP="001D249A">
      <w:pPr>
        <w:rPr>
          <w:rFonts w:ascii="Arial" w:hAnsi="Arial" w:cs="Arial"/>
        </w:rPr>
      </w:pPr>
    </w:p>
    <w:p w14:paraId="63469552" w14:textId="77777777" w:rsidR="001D249A" w:rsidRPr="009D1BFA" w:rsidRDefault="001D249A" w:rsidP="001D249A">
      <w:pPr>
        <w:rPr>
          <w:rFonts w:ascii="Arial" w:hAnsi="Arial" w:cs="Arial"/>
        </w:rPr>
      </w:pPr>
    </w:p>
    <w:p w14:paraId="25DB5497" w14:textId="77777777" w:rsidR="001D249A" w:rsidRPr="009D1BFA" w:rsidRDefault="001D249A" w:rsidP="001D249A">
      <w:pPr>
        <w:rPr>
          <w:rFonts w:ascii="Arial" w:hAnsi="Arial" w:cs="Arial"/>
        </w:rPr>
      </w:pPr>
    </w:p>
    <w:p w14:paraId="6A48EA9D" w14:textId="77777777" w:rsidR="001D249A" w:rsidRPr="009D1BFA" w:rsidRDefault="001D249A" w:rsidP="001D249A">
      <w:pPr>
        <w:rPr>
          <w:rFonts w:ascii="Arial" w:hAnsi="Arial" w:cs="Arial"/>
        </w:rPr>
      </w:pPr>
    </w:p>
    <w:p w14:paraId="0A5D6700" w14:textId="77777777" w:rsidR="001D249A" w:rsidRPr="009D1BFA" w:rsidRDefault="001D249A" w:rsidP="001D249A">
      <w:pPr>
        <w:rPr>
          <w:rFonts w:ascii="Arial" w:hAnsi="Arial" w:cs="Arial"/>
        </w:rPr>
      </w:pPr>
    </w:p>
    <w:p w14:paraId="3C4515EF" w14:textId="77777777" w:rsidR="001D249A" w:rsidRPr="009D1BFA" w:rsidRDefault="001D249A" w:rsidP="001D249A">
      <w:pPr>
        <w:rPr>
          <w:rFonts w:ascii="Arial" w:hAnsi="Arial" w:cs="Arial"/>
        </w:rPr>
      </w:pPr>
    </w:p>
    <w:p w14:paraId="41674EBC" w14:textId="77777777" w:rsidR="001D249A" w:rsidRPr="009D1BFA" w:rsidRDefault="001D249A" w:rsidP="001D249A">
      <w:pPr>
        <w:rPr>
          <w:rFonts w:ascii="Arial" w:hAnsi="Arial" w:cs="Arial"/>
        </w:rPr>
      </w:pPr>
    </w:p>
    <w:p w14:paraId="33446521" w14:textId="77777777" w:rsidR="001D249A" w:rsidRPr="009D1BFA" w:rsidRDefault="001D249A" w:rsidP="001D249A">
      <w:pPr>
        <w:rPr>
          <w:rFonts w:ascii="Arial" w:hAnsi="Arial" w:cs="Arial"/>
        </w:rPr>
      </w:pPr>
    </w:p>
    <w:p w14:paraId="61E86CDE" w14:textId="77777777" w:rsidR="001D249A" w:rsidRPr="009D1BFA" w:rsidRDefault="001D249A" w:rsidP="001D249A">
      <w:pPr>
        <w:rPr>
          <w:rFonts w:ascii="Arial" w:hAnsi="Arial" w:cs="Arial"/>
        </w:rPr>
      </w:pPr>
    </w:p>
    <w:p w14:paraId="2CA55E3C" w14:textId="77777777" w:rsidR="001D249A" w:rsidRPr="009D1BFA" w:rsidRDefault="001D249A" w:rsidP="001D249A">
      <w:pPr>
        <w:rPr>
          <w:rFonts w:ascii="Arial" w:hAnsi="Arial" w:cs="Arial"/>
        </w:rPr>
      </w:pPr>
    </w:p>
    <w:p w14:paraId="5F1CF89D" w14:textId="77777777" w:rsidR="00B65CDE" w:rsidRPr="009D1BFA" w:rsidRDefault="001D249A" w:rsidP="001D249A">
      <w:pPr>
        <w:pStyle w:val="Overskrift2"/>
      </w:pPr>
      <w:bookmarkStart w:id="24" w:name="_Toc512243112"/>
      <w:r w:rsidRPr="009D1BFA">
        <w:lastRenderedPageBreak/>
        <w:t>3.8</w:t>
      </w:r>
      <w:r w:rsidR="00B65CDE" w:rsidRPr="009D1BFA">
        <w:t xml:space="preserve"> Feltforklaring – </w:t>
      </w:r>
      <w:r w:rsidR="00AE7732" w:rsidRPr="009D1BFA">
        <w:t>konfigurere SvarUt</w:t>
      </w:r>
      <w:r w:rsidR="00AC2B65" w:rsidRPr="009D1BFA">
        <w:t xml:space="preserve"> i Visma Samhandling Arkiv</w:t>
      </w:r>
      <w:bookmarkEnd w:id="24"/>
    </w:p>
    <w:p w14:paraId="757A908C" w14:textId="77777777" w:rsidR="00B65CDE" w:rsidRPr="009D1BFA" w:rsidRDefault="00AE7732" w:rsidP="00AE7732">
      <w:pPr>
        <w:jc w:val="center"/>
        <w:rPr>
          <w:rFonts w:ascii="Arial" w:hAnsi="Arial" w:cs="Arial"/>
          <w:b/>
        </w:rPr>
      </w:pPr>
      <w:r w:rsidRPr="009D1BFA">
        <w:rPr>
          <w:rFonts w:ascii="Arial" w:hAnsi="Arial" w:cs="Arial"/>
          <w:noProof/>
        </w:rPr>
        <w:drawing>
          <wp:inline distT="0" distB="0" distL="0" distR="0" wp14:anchorId="2544F755" wp14:editId="61D13851">
            <wp:extent cx="5434885" cy="1673081"/>
            <wp:effectExtent l="0" t="0" r="0" b="381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46515" cy="1676661"/>
                    </a:xfrm>
                    <a:prstGeom prst="rect">
                      <a:avLst/>
                    </a:prstGeom>
                  </pic:spPr>
                </pic:pic>
              </a:graphicData>
            </a:graphic>
          </wp:inline>
        </w:drawing>
      </w:r>
    </w:p>
    <w:p w14:paraId="7A08522D" w14:textId="77777777" w:rsidR="000B299F" w:rsidRPr="009D1BFA" w:rsidRDefault="000B299F" w:rsidP="00AE7732">
      <w:pPr>
        <w:rPr>
          <w:rFonts w:ascii="Arial" w:hAnsi="Arial" w:cs="Arial"/>
        </w:rPr>
      </w:pPr>
    </w:p>
    <w:p w14:paraId="2C458A5A" w14:textId="77777777" w:rsidR="00AE7732" w:rsidRPr="009D1BFA" w:rsidRDefault="00AE7732" w:rsidP="00AE7732">
      <w:pPr>
        <w:rPr>
          <w:rFonts w:ascii="Arial" w:hAnsi="Arial" w:cs="Arial"/>
        </w:rPr>
      </w:pPr>
      <w:r w:rsidRPr="009D1BFA">
        <w:rPr>
          <w:rFonts w:ascii="Arial" w:hAnsi="Arial" w:cs="Arial"/>
        </w:rPr>
        <w:t xml:space="preserve">Når man skal konfigurere SvarUt, vil alltid fagsystemet og arkivdelen være ferdig satt opp av teknisk konsulent. </w:t>
      </w:r>
      <w:r w:rsidR="00007BBF" w:rsidRPr="009D1BFA">
        <w:rPr>
          <w:rFonts w:ascii="Arial" w:hAnsi="Arial" w:cs="Arial"/>
        </w:rPr>
        <w:t xml:space="preserve"> Start med å klikke på valget </w:t>
      </w:r>
      <w:r w:rsidR="00007BBF" w:rsidRPr="009D1BFA">
        <w:rPr>
          <w:rFonts w:ascii="Arial" w:hAnsi="Arial" w:cs="Arial"/>
          <w:b/>
          <w:i/>
        </w:rPr>
        <w:t>Endre</w:t>
      </w:r>
      <w:r w:rsidR="00007BBF" w:rsidRPr="009D1BFA">
        <w:rPr>
          <w:rFonts w:ascii="Arial" w:hAnsi="Arial" w:cs="Arial"/>
        </w:rPr>
        <w:t xml:space="preserve">. </w:t>
      </w:r>
      <w:r w:rsidRPr="009D1BFA">
        <w:rPr>
          <w:rFonts w:ascii="Arial" w:hAnsi="Arial" w:cs="Arial"/>
        </w:rPr>
        <w:t xml:space="preserve">Ved å merke i boksen </w:t>
      </w:r>
      <w:r w:rsidRPr="009D1BFA">
        <w:rPr>
          <w:rFonts w:ascii="Arial" w:hAnsi="Arial" w:cs="Arial"/>
          <w:b/>
          <w:i/>
        </w:rPr>
        <w:t>Aktivere SvarUt</w:t>
      </w:r>
      <w:r w:rsidRPr="009D1BFA">
        <w:rPr>
          <w:rFonts w:ascii="Arial" w:hAnsi="Arial" w:cs="Arial"/>
        </w:rPr>
        <w:t>, vil man starte arbeidet med oppsett av SvarUt.</w:t>
      </w:r>
    </w:p>
    <w:p w14:paraId="02D957DF" w14:textId="7738146F" w:rsidR="000B299F" w:rsidRPr="009D1BFA" w:rsidRDefault="004415D1" w:rsidP="00AE7732">
      <w:pPr>
        <w:rPr>
          <w:rFonts w:ascii="Arial" w:hAnsi="Arial" w:cs="Arial"/>
        </w:rPr>
      </w:pPr>
      <w:r w:rsidRPr="009D1BFA">
        <w:rPr>
          <w:rFonts w:ascii="Arial" w:hAnsi="Arial" w:cs="Arial"/>
          <w:noProof/>
        </w:rPr>
        <w:drawing>
          <wp:inline distT="0" distB="0" distL="0" distR="0" wp14:anchorId="4080C70C" wp14:editId="0DB23378">
            <wp:extent cx="5510530" cy="334245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523606" cy="3350384"/>
                    </a:xfrm>
                    <a:prstGeom prst="rect">
                      <a:avLst/>
                    </a:prstGeom>
                    <a:noFill/>
                    <a:ln>
                      <a:noFill/>
                    </a:ln>
                  </pic:spPr>
                </pic:pic>
              </a:graphicData>
            </a:graphic>
          </wp:inline>
        </w:drawing>
      </w:r>
    </w:p>
    <w:p w14:paraId="6BDBFD1C" w14:textId="77777777" w:rsidR="000B299F" w:rsidRPr="009D1BFA" w:rsidRDefault="000B299F" w:rsidP="000B299F">
      <w:pPr>
        <w:rPr>
          <w:rFonts w:ascii="Arial" w:hAnsi="Arial" w:cs="Arial"/>
          <w:b/>
        </w:rPr>
      </w:pPr>
    </w:p>
    <w:p w14:paraId="718A1CDF" w14:textId="77777777" w:rsidR="000B299F" w:rsidRPr="009D1BFA" w:rsidRDefault="000B299F" w:rsidP="000B299F">
      <w:pPr>
        <w:rPr>
          <w:rFonts w:ascii="Arial" w:hAnsi="Arial" w:cs="Arial"/>
        </w:rPr>
      </w:pPr>
      <w:r w:rsidRPr="009D1BFA">
        <w:rPr>
          <w:rFonts w:ascii="Arial" w:hAnsi="Arial" w:cs="Arial"/>
        </w:rPr>
        <w:t>Ved aktivering av SvarUt i fagsystem konfigurasjon, må man sette en del underliggende parametere for å få kontakt med SvarUt sin service.</w:t>
      </w:r>
    </w:p>
    <w:p w14:paraId="5A828109" w14:textId="77777777" w:rsidR="000B299F" w:rsidRPr="009D1BFA" w:rsidRDefault="000B299F" w:rsidP="000B299F">
      <w:pPr>
        <w:rPr>
          <w:rFonts w:ascii="Arial" w:hAnsi="Arial" w:cs="Arial"/>
        </w:rPr>
      </w:pPr>
      <w:r w:rsidRPr="009D1BFA">
        <w:rPr>
          <w:rFonts w:ascii="Arial" w:hAnsi="Arial" w:cs="Arial"/>
        </w:rPr>
        <w:t xml:space="preserve"> </w:t>
      </w:r>
    </w:p>
    <w:p w14:paraId="5B9D1102" w14:textId="77777777" w:rsidR="000B299F" w:rsidRPr="009D1BFA" w:rsidRDefault="000B299F" w:rsidP="000B299F">
      <w:pPr>
        <w:rPr>
          <w:rFonts w:ascii="Arial" w:hAnsi="Arial" w:cs="Arial"/>
        </w:rPr>
      </w:pPr>
      <w:r w:rsidRPr="009D1BFA">
        <w:rPr>
          <w:rFonts w:ascii="Arial" w:hAnsi="Arial" w:cs="Arial"/>
        </w:rPr>
        <w:t>I tillegg må digital postforsendelse aktiveres i fagsystemet tilhørende denne fagsystem konfigurasjonen. Dette er systemansvarlig i fagsystemet sin oppgave. Man må altså aktivere begge steder (Visma Samhandling Arkiv og fagsystem) for at en digital postforsendelse skal fungere riktig.</w:t>
      </w:r>
    </w:p>
    <w:p w14:paraId="33A2524B" w14:textId="77777777" w:rsidR="00E30464" w:rsidRPr="009D1BFA" w:rsidRDefault="00E30464" w:rsidP="00E30464">
      <w:pPr>
        <w:rPr>
          <w:rFonts w:ascii="Arial" w:hAnsi="Arial" w:cs="Arial"/>
          <w:b/>
        </w:rPr>
      </w:pPr>
    </w:p>
    <w:tbl>
      <w:tblPr>
        <w:tblStyle w:val="Tabellrutenett"/>
        <w:tblW w:w="0" w:type="auto"/>
        <w:tblLook w:val="04A0" w:firstRow="1" w:lastRow="0" w:firstColumn="1" w:lastColumn="0" w:noHBand="0" w:noVBand="1"/>
      </w:tblPr>
      <w:tblGrid>
        <w:gridCol w:w="2173"/>
        <w:gridCol w:w="6604"/>
      </w:tblGrid>
      <w:tr w:rsidR="00B65CDE" w:rsidRPr="009D1BFA" w14:paraId="796B91CD" w14:textId="77777777" w:rsidTr="0045123E">
        <w:tc>
          <w:tcPr>
            <w:tcW w:w="2173" w:type="dxa"/>
          </w:tcPr>
          <w:p w14:paraId="753BD58B" w14:textId="77777777" w:rsidR="00B65CDE" w:rsidRPr="009D1BFA" w:rsidRDefault="00B65CDE" w:rsidP="00E30464">
            <w:pPr>
              <w:rPr>
                <w:rFonts w:ascii="Arial" w:hAnsi="Arial" w:cs="Arial"/>
                <w:b/>
              </w:rPr>
            </w:pPr>
            <w:r w:rsidRPr="009D1BFA">
              <w:rPr>
                <w:rFonts w:ascii="Arial" w:hAnsi="Arial" w:cs="Arial"/>
                <w:b/>
              </w:rPr>
              <w:t>Fagsystem</w:t>
            </w:r>
          </w:p>
        </w:tc>
        <w:tc>
          <w:tcPr>
            <w:tcW w:w="6604" w:type="dxa"/>
          </w:tcPr>
          <w:p w14:paraId="137C2E95" w14:textId="77777777" w:rsidR="00B65CDE" w:rsidRPr="009D1BFA" w:rsidRDefault="00007BBF" w:rsidP="00E30464">
            <w:pPr>
              <w:rPr>
                <w:rFonts w:ascii="Arial" w:hAnsi="Arial" w:cs="Arial"/>
              </w:rPr>
            </w:pPr>
            <w:r w:rsidRPr="009D1BFA">
              <w:rPr>
                <w:rFonts w:ascii="Arial" w:hAnsi="Arial" w:cs="Arial"/>
              </w:rPr>
              <w:t>Navn på fagsystem, ligger registrert.</w:t>
            </w:r>
          </w:p>
          <w:p w14:paraId="1E13D1FD" w14:textId="77777777" w:rsidR="00B65CDE" w:rsidRPr="009D1BFA" w:rsidRDefault="00B65CDE" w:rsidP="00E30464">
            <w:pPr>
              <w:rPr>
                <w:rFonts w:ascii="Arial" w:hAnsi="Arial" w:cs="Arial"/>
              </w:rPr>
            </w:pPr>
          </w:p>
        </w:tc>
      </w:tr>
      <w:tr w:rsidR="00B65CDE" w:rsidRPr="009D1BFA" w14:paraId="4A27D1F1" w14:textId="77777777" w:rsidTr="0045123E">
        <w:tc>
          <w:tcPr>
            <w:tcW w:w="2173" w:type="dxa"/>
          </w:tcPr>
          <w:p w14:paraId="2EC55CD6" w14:textId="77777777" w:rsidR="00B65CDE" w:rsidRPr="009D1BFA" w:rsidRDefault="00B65CDE" w:rsidP="00E30464">
            <w:pPr>
              <w:rPr>
                <w:rFonts w:ascii="Arial" w:hAnsi="Arial" w:cs="Arial"/>
                <w:b/>
              </w:rPr>
            </w:pPr>
            <w:r w:rsidRPr="009D1BFA">
              <w:rPr>
                <w:rFonts w:ascii="Arial" w:hAnsi="Arial" w:cs="Arial"/>
                <w:b/>
              </w:rPr>
              <w:t>Arkiv</w:t>
            </w:r>
          </w:p>
        </w:tc>
        <w:tc>
          <w:tcPr>
            <w:tcW w:w="6604" w:type="dxa"/>
          </w:tcPr>
          <w:p w14:paraId="64873EDA" w14:textId="77777777" w:rsidR="00B65CDE" w:rsidRPr="009D1BFA" w:rsidRDefault="00007BBF" w:rsidP="00E30464">
            <w:pPr>
              <w:rPr>
                <w:rFonts w:ascii="Arial" w:hAnsi="Arial" w:cs="Arial"/>
              </w:rPr>
            </w:pPr>
            <w:r w:rsidRPr="009D1BFA">
              <w:rPr>
                <w:rFonts w:ascii="Arial" w:hAnsi="Arial" w:cs="Arial"/>
              </w:rPr>
              <w:t>Navn på arkiv, ligger registrert</w:t>
            </w:r>
          </w:p>
          <w:p w14:paraId="33832B7B" w14:textId="77777777" w:rsidR="00B65CDE" w:rsidRPr="009D1BFA" w:rsidRDefault="00B65CDE" w:rsidP="00E30464">
            <w:pPr>
              <w:rPr>
                <w:rFonts w:ascii="Arial" w:hAnsi="Arial" w:cs="Arial"/>
              </w:rPr>
            </w:pPr>
          </w:p>
        </w:tc>
      </w:tr>
      <w:tr w:rsidR="00B65CDE" w:rsidRPr="009D1BFA" w14:paraId="07DFD2B3" w14:textId="77777777" w:rsidTr="0045123E">
        <w:tc>
          <w:tcPr>
            <w:tcW w:w="2173" w:type="dxa"/>
          </w:tcPr>
          <w:p w14:paraId="74ADF698" w14:textId="77777777" w:rsidR="00B65CDE" w:rsidRPr="009D1BFA" w:rsidRDefault="00B65CDE" w:rsidP="00E30464">
            <w:pPr>
              <w:rPr>
                <w:rFonts w:ascii="Arial" w:hAnsi="Arial" w:cs="Arial"/>
                <w:b/>
              </w:rPr>
            </w:pPr>
            <w:r w:rsidRPr="009D1BFA">
              <w:rPr>
                <w:rFonts w:ascii="Arial" w:hAnsi="Arial" w:cs="Arial"/>
                <w:b/>
              </w:rPr>
              <w:t>Arkivdel</w:t>
            </w:r>
          </w:p>
        </w:tc>
        <w:tc>
          <w:tcPr>
            <w:tcW w:w="6604" w:type="dxa"/>
          </w:tcPr>
          <w:p w14:paraId="50DA2293" w14:textId="77777777" w:rsidR="00B65CDE" w:rsidRPr="009D1BFA" w:rsidRDefault="00007BBF" w:rsidP="00E30464">
            <w:pPr>
              <w:rPr>
                <w:rFonts w:ascii="Arial" w:hAnsi="Arial" w:cs="Arial"/>
              </w:rPr>
            </w:pPr>
            <w:r w:rsidRPr="009D1BFA">
              <w:rPr>
                <w:rFonts w:ascii="Arial" w:hAnsi="Arial" w:cs="Arial"/>
              </w:rPr>
              <w:t>Navn på arkivdel, ligger registrert</w:t>
            </w:r>
          </w:p>
          <w:p w14:paraId="5B6D36E5" w14:textId="77777777" w:rsidR="00B65CDE" w:rsidRPr="009D1BFA" w:rsidRDefault="00B65CDE" w:rsidP="00E30464">
            <w:pPr>
              <w:rPr>
                <w:rFonts w:ascii="Arial" w:hAnsi="Arial" w:cs="Arial"/>
              </w:rPr>
            </w:pPr>
          </w:p>
        </w:tc>
      </w:tr>
      <w:tr w:rsidR="00B65CDE" w:rsidRPr="009D1BFA" w14:paraId="0DA6D2EB" w14:textId="77777777" w:rsidTr="0045123E">
        <w:tc>
          <w:tcPr>
            <w:tcW w:w="2173" w:type="dxa"/>
          </w:tcPr>
          <w:p w14:paraId="30A2D8E5" w14:textId="77777777" w:rsidR="00B65CDE" w:rsidRPr="009D1BFA" w:rsidRDefault="00007BBF" w:rsidP="00E30464">
            <w:pPr>
              <w:rPr>
                <w:rFonts w:ascii="Arial" w:hAnsi="Arial" w:cs="Arial"/>
                <w:b/>
              </w:rPr>
            </w:pPr>
            <w:r w:rsidRPr="009D1BFA">
              <w:rPr>
                <w:rFonts w:ascii="Arial" w:hAnsi="Arial" w:cs="Arial"/>
                <w:b/>
              </w:rPr>
              <w:t>Aktivere SvarUt</w:t>
            </w:r>
          </w:p>
        </w:tc>
        <w:tc>
          <w:tcPr>
            <w:tcW w:w="6604" w:type="dxa"/>
          </w:tcPr>
          <w:p w14:paraId="7267A80C" w14:textId="77777777" w:rsidR="00B65CDE" w:rsidRPr="009D1BFA" w:rsidRDefault="00AC2B65" w:rsidP="00E30464">
            <w:pPr>
              <w:rPr>
                <w:rFonts w:ascii="Arial" w:hAnsi="Arial" w:cs="Arial"/>
              </w:rPr>
            </w:pPr>
            <w:r w:rsidRPr="009D1BFA">
              <w:rPr>
                <w:rFonts w:ascii="Arial" w:hAnsi="Arial" w:cs="Arial"/>
              </w:rPr>
              <w:t>Sett hake i boksen for å får tilgang til å ferdigstille konfigurasjon av SvarUt for fagsystemet.</w:t>
            </w:r>
          </w:p>
        </w:tc>
      </w:tr>
      <w:tr w:rsidR="00007BBF" w:rsidRPr="009D1BFA" w14:paraId="08E767D9" w14:textId="77777777" w:rsidTr="0045123E">
        <w:tc>
          <w:tcPr>
            <w:tcW w:w="2173" w:type="dxa"/>
          </w:tcPr>
          <w:p w14:paraId="53F62CE7" w14:textId="77777777" w:rsidR="00007BBF" w:rsidRPr="009D1BFA" w:rsidRDefault="00007BBF" w:rsidP="00E30464">
            <w:pPr>
              <w:rPr>
                <w:rFonts w:ascii="Arial" w:hAnsi="Arial" w:cs="Arial"/>
                <w:b/>
              </w:rPr>
            </w:pPr>
            <w:r w:rsidRPr="009D1BFA">
              <w:rPr>
                <w:rFonts w:ascii="Arial" w:hAnsi="Arial" w:cs="Arial"/>
                <w:b/>
              </w:rPr>
              <w:t>Kun digital levering</w:t>
            </w:r>
          </w:p>
        </w:tc>
        <w:tc>
          <w:tcPr>
            <w:tcW w:w="6604" w:type="dxa"/>
          </w:tcPr>
          <w:p w14:paraId="26258837" w14:textId="77777777" w:rsidR="00007BBF" w:rsidRPr="009D1BFA" w:rsidRDefault="00AC2B65" w:rsidP="00E30464">
            <w:pPr>
              <w:rPr>
                <w:rFonts w:ascii="Arial" w:hAnsi="Arial" w:cs="Arial"/>
              </w:rPr>
            </w:pPr>
            <w:r w:rsidRPr="009D1BFA">
              <w:rPr>
                <w:rFonts w:ascii="Arial" w:hAnsi="Arial" w:cs="Arial"/>
              </w:rPr>
              <w:t>Fast verdi "Nei" (kan ikke endres). Dette fordi mottakere som har reservert seg mot digitale postforsendelser, eller som mangler fødselsnummer/organisasjonsnummer, vil få forsendelsen printet ut og sendt som vanlig post.</w:t>
            </w:r>
          </w:p>
        </w:tc>
      </w:tr>
      <w:tr w:rsidR="00007BBF" w:rsidRPr="009D1BFA" w14:paraId="714089D0" w14:textId="77777777" w:rsidTr="0045123E">
        <w:tc>
          <w:tcPr>
            <w:tcW w:w="2173" w:type="dxa"/>
          </w:tcPr>
          <w:p w14:paraId="30879659" w14:textId="77777777" w:rsidR="00007BBF" w:rsidRPr="009D1BFA" w:rsidRDefault="00007BBF" w:rsidP="00E30464">
            <w:pPr>
              <w:rPr>
                <w:rFonts w:ascii="Arial" w:hAnsi="Arial" w:cs="Arial"/>
                <w:b/>
              </w:rPr>
            </w:pPr>
            <w:r w:rsidRPr="009D1BFA">
              <w:rPr>
                <w:rFonts w:ascii="Arial" w:hAnsi="Arial" w:cs="Arial"/>
                <w:b/>
              </w:rPr>
              <w:t>Kryptering</w:t>
            </w:r>
          </w:p>
        </w:tc>
        <w:tc>
          <w:tcPr>
            <w:tcW w:w="6604" w:type="dxa"/>
          </w:tcPr>
          <w:p w14:paraId="5C9F95BE" w14:textId="77777777" w:rsidR="00007BBF" w:rsidRPr="009D1BFA" w:rsidRDefault="00AC2B65" w:rsidP="00E30464">
            <w:pPr>
              <w:rPr>
                <w:rFonts w:ascii="Arial" w:hAnsi="Arial" w:cs="Arial"/>
              </w:rPr>
            </w:pPr>
            <w:r w:rsidRPr="009D1BFA">
              <w:rPr>
                <w:rFonts w:ascii="Arial" w:hAnsi="Arial" w:cs="Arial"/>
              </w:rPr>
              <w:t>Fast verdi "Ja" (kan ikke endres). Dette fordi det kan sendes personsensitiv informasjon, og dette må alltid sendes kryptert.</w:t>
            </w:r>
          </w:p>
        </w:tc>
      </w:tr>
      <w:tr w:rsidR="00007BBF" w:rsidRPr="009D1BFA" w14:paraId="0875D234" w14:textId="77777777" w:rsidTr="0045123E">
        <w:tc>
          <w:tcPr>
            <w:tcW w:w="2173" w:type="dxa"/>
          </w:tcPr>
          <w:p w14:paraId="53F3F110" w14:textId="77777777" w:rsidR="00007BBF" w:rsidRPr="009D1BFA" w:rsidRDefault="00007BBF" w:rsidP="00E30464">
            <w:pPr>
              <w:rPr>
                <w:rFonts w:ascii="Arial" w:hAnsi="Arial" w:cs="Arial"/>
                <w:b/>
              </w:rPr>
            </w:pPr>
            <w:r w:rsidRPr="009D1BFA">
              <w:rPr>
                <w:rFonts w:ascii="Arial" w:hAnsi="Arial" w:cs="Arial"/>
                <w:b/>
              </w:rPr>
              <w:lastRenderedPageBreak/>
              <w:t>Kreve nivå 4 autentisering</w:t>
            </w:r>
          </w:p>
        </w:tc>
        <w:tc>
          <w:tcPr>
            <w:tcW w:w="6604" w:type="dxa"/>
          </w:tcPr>
          <w:p w14:paraId="5073E06F" w14:textId="77777777" w:rsidR="00007BBF" w:rsidRPr="009D1BFA" w:rsidRDefault="00AC2B65" w:rsidP="00E30464">
            <w:pPr>
              <w:rPr>
                <w:rFonts w:ascii="Arial" w:hAnsi="Arial" w:cs="Arial"/>
              </w:rPr>
            </w:pPr>
            <w:r w:rsidRPr="009D1BFA">
              <w:rPr>
                <w:rFonts w:ascii="Arial" w:hAnsi="Arial" w:cs="Arial"/>
              </w:rPr>
              <w:t>Fast verdi "Ja" (kan ikke endres). Vi krever en sikker pålogging fordi innholdet i forsendelsen kan være personsensitivt.</w:t>
            </w:r>
          </w:p>
        </w:tc>
      </w:tr>
      <w:tr w:rsidR="00007BBF" w:rsidRPr="009D1BFA" w14:paraId="4C73AD74" w14:textId="77777777" w:rsidTr="0045123E">
        <w:tc>
          <w:tcPr>
            <w:tcW w:w="2173" w:type="dxa"/>
          </w:tcPr>
          <w:p w14:paraId="2B0DBA22" w14:textId="77777777" w:rsidR="00007BBF" w:rsidRPr="009D1BFA" w:rsidRDefault="00007BBF" w:rsidP="00E30464">
            <w:pPr>
              <w:rPr>
                <w:rFonts w:ascii="Arial" w:hAnsi="Arial" w:cs="Arial"/>
                <w:b/>
              </w:rPr>
            </w:pPr>
            <w:r w:rsidRPr="009D1BFA">
              <w:rPr>
                <w:rFonts w:ascii="Arial" w:hAnsi="Arial" w:cs="Arial"/>
                <w:b/>
              </w:rPr>
              <w:t>Lisensnøkkel</w:t>
            </w:r>
          </w:p>
        </w:tc>
        <w:tc>
          <w:tcPr>
            <w:tcW w:w="6604" w:type="dxa"/>
          </w:tcPr>
          <w:p w14:paraId="48AA6864" w14:textId="77777777" w:rsidR="00007BBF" w:rsidRPr="009D1BFA" w:rsidRDefault="0045123E" w:rsidP="00E30464">
            <w:pPr>
              <w:rPr>
                <w:rFonts w:ascii="Arial" w:hAnsi="Arial" w:cs="Arial"/>
              </w:rPr>
            </w:pPr>
            <w:r w:rsidRPr="009D1BFA">
              <w:rPr>
                <w:rFonts w:ascii="Arial" w:hAnsi="Arial" w:cs="Arial"/>
              </w:rPr>
              <w:t>Lisensnøkkelen er en kode man må ha for å aktivere SvarUt for hver enkelt fagsystem konfigurasjon. Denne settes/tildeles av Visma. Knappen "For Visma: Generer lisensnøkkel" benyttes til dette.</w:t>
            </w:r>
          </w:p>
        </w:tc>
      </w:tr>
      <w:tr w:rsidR="00007BBF" w:rsidRPr="009D1BFA" w14:paraId="2A41D3CE" w14:textId="77777777" w:rsidTr="0045123E">
        <w:tc>
          <w:tcPr>
            <w:tcW w:w="2173" w:type="dxa"/>
          </w:tcPr>
          <w:p w14:paraId="0CD20EEA" w14:textId="77777777" w:rsidR="00007BBF" w:rsidRPr="009D1BFA" w:rsidRDefault="00007BBF" w:rsidP="00E30464">
            <w:pPr>
              <w:rPr>
                <w:rFonts w:ascii="Arial" w:hAnsi="Arial" w:cs="Arial"/>
                <w:b/>
              </w:rPr>
            </w:pPr>
            <w:r w:rsidRPr="009D1BFA">
              <w:rPr>
                <w:rFonts w:ascii="Arial" w:hAnsi="Arial" w:cs="Arial"/>
                <w:b/>
              </w:rPr>
              <w:t>Brukernavn</w:t>
            </w:r>
            <w:r w:rsidR="0045123E" w:rsidRPr="009D1BFA">
              <w:rPr>
                <w:rFonts w:ascii="Arial" w:hAnsi="Arial" w:cs="Arial"/>
                <w:b/>
              </w:rPr>
              <w:t>/Passord</w:t>
            </w:r>
          </w:p>
        </w:tc>
        <w:tc>
          <w:tcPr>
            <w:tcW w:w="6604" w:type="dxa"/>
          </w:tcPr>
          <w:p w14:paraId="7192DD54" w14:textId="595AA937" w:rsidR="00007BBF" w:rsidRPr="009D1BFA" w:rsidRDefault="00AF0B68" w:rsidP="00E30464">
            <w:pPr>
              <w:rPr>
                <w:rFonts w:ascii="Arial" w:hAnsi="Arial" w:cs="Arial"/>
              </w:rPr>
            </w:pPr>
            <w:r w:rsidRPr="009D1BFA">
              <w:rPr>
                <w:rFonts w:ascii="Arial" w:hAnsi="Arial" w:cs="Arial"/>
              </w:rPr>
              <w:t>Her legger man inn samme brukernavn og passord som blir lagt inn hos KS SvarUt. Teknisk konsulent ordner dette. Dersom disse opplysningene ikke er korrekt utfylt, vil man ikke få kontakt med SvarUt sin service.</w:t>
            </w:r>
          </w:p>
        </w:tc>
      </w:tr>
      <w:tr w:rsidR="00007BBF" w:rsidRPr="009D1BFA" w14:paraId="188089F5" w14:textId="77777777" w:rsidTr="0045123E">
        <w:tc>
          <w:tcPr>
            <w:tcW w:w="2173" w:type="dxa"/>
          </w:tcPr>
          <w:p w14:paraId="3A675C14" w14:textId="77777777" w:rsidR="00007BBF" w:rsidRPr="009D1BFA" w:rsidRDefault="00007BBF" w:rsidP="00E30464">
            <w:pPr>
              <w:rPr>
                <w:rFonts w:ascii="Arial" w:hAnsi="Arial" w:cs="Arial"/>
                <w:b/>
              </w:rPr>
            </w:pPr>
            <w:r w:rsidRPr="009D1BFA">
              <w:rPr>
                <w:rFonts w:ascii="Arial" w:hAnsi="Arial" w:cs="Arial"/>
                <w:b/>
              </w:rPr>
              <w:t>Avgivende system</w:t>
            </w:r>
          </w:p>
        </w:tc>
        <w:tc>
          <w:tcPr>
            <w:tcW w:w="6604" w:type="dxa"/>
          </w:tcPr>
          <w:p w14:paraId="2A4447BB" w14:textId="77777777" w:rsidR="00007BBF" w:rsidRPr="009D1BFA" w:rsidRDefault="0045123E" w:rsidP="00E30464">
            <w:pPr>
              <w:rPr>
                <w:rFonts w:ascii="Arial" w:hAnsi="Arial" w:cs="Arial"/>
              </w:rPr>
            </w:pPr>
            <w:r w:rsidRPr="009D1BFA">
              <w:rPr>
                <w:rFonts w:ascii="Arial" w:hAnsi="Arial" w:cs="Arial"/>
              </w:rPr>
              <w:t>Benyttes for å få statistikk over forsendelser per system. Vi anbefaler at man bruker navnet på fagsystemet oppgitt øverst i fagsystem konfigurasjon.</w:t>
            </w:r>
          </w:p>
        </w:tc>
      </w:tr>
      <w:tr w:rsidR="00007BBF" w:rsidRPr="009D1BFA" w14:paraId="3ABC08A8" w14:textId="77777777" w:rsidTr="0045123E">
        <w:tc>
          <w:tcPr>
            <w:tcW w:w="2173" w:type="dxa"/>
          </w:tcPr>
          <w:p w14:paraId="16393840" w14:textId="77777777" w:rsidR="00007BBF" w:rsidRPr="009D1BFA" w:rsidRDefault="00007BBF" w:rsidP="00E30464">
            <w:pPr>
              <w:rPr>
                <w:rFonts w:ascii="Arial" w:hAnsi="Arial" w:cs="Arial"/>
                <w:b/>
              </w:rPr>
            </w:pPr>
            <w:r w:rsidRPr="009D1BFA">
              <w:rPr>
                <w:rFonts w:ascii="Arial" w:hAnsi="Arial" w:cs="Arial"/>
                <w:b/>
              </w:rPr>
              <w:t>Konteringskode</w:t>
            </w:r>
          </w:p>
        </w:tc>
        <w:tc>
          <w:tcPr>
            <w:tcW w:w="6604" w:type="dxa"/>
          </w:tcPr>
          <w:p w14:paraId="2C2FA43A" w14:textId="49489A75" w:rsidR="00007BBF" w:rsidRPr="009D1BFA" w:rsidRDefault="00AF0B68" w:rsidP="00E30464">
            <w:pPr>
              <w:rPr>
                <w:rFonts w:ascii="Arial" w:hAnsi="Arial" w:cs="Arial"/>
              </w:rPr>
            </w:pPr>
            <w:r w:rsidRPr="009D1BFA">
              <w:rPr>
                <w:rFonts w:ascii="Arial" w:hAnsi="Arial" w:cs="Arial"/>
              </w:rPr>
              <w:t>Denne legges inn i KS SvarUt og samme kode må legges inn her. Teknisk konsulent ordner dette. Koden kan gjerne være lik navnet som benyttes for avgivende system, og benyttes til å gruppere faktura kommunen mottar for bruk av printtjenesten hos KS SvarUt</w:t>
            </w:r>
          </w:p>
        </w:tc>
      </w:tr>
      <w:tr w:rsidR="00007BBF" w:rsidRPr="009D1BFA" w14:paraId="0681D1EF" w14:textId="77777777" w:rsidTr="0045123E">
        <w:tc>
          <w:tcPr>
            <w:tcW w:w="2173" w:type="dxa"/>
          </w:tcPr>
          <w:p w14:paraId="5AA4E8BA" w14:textId="77777777" w:rsidR="00007BBF" w:rsidRPr="009D1BFA" w:rsidRDefault="00007BBF" w:rsidP="00E30464">
            <w:pPr>
              <w:rPr>
                <w:rFonts w:ascii="Arial" w:hAnsi="Arial" w:cs="Arial"/>
                <w:b/>
              </w:rPr>
            </w:pPr>
            <w:r w:rsidRPr="009D1BFA">
              <w:rPr>
                <w:rFonts w:ascii="Arial" w:hAnsi="Arial" w:cs="Arial"/>
                <w:b/>
              </w:rPr>
              <w:t>Farget</w:t>
            </w:r>
          </w:p>
        </w:tc>
        <w:tc>
          <w:tcPr>
            <w:tcW w:w="6604" w:type="dxa"/>
          </w:tcPr>
          <w:p w14:paraId="0380FD4B" w14:textId="45990FD7" w:rsidR="00007BBF" w:rsidRPr="009D1BFA" w:rsidRDefault="000B299F" w:rsidP="00FA4574">
            <w:pPr>
              <w:rPr>
                <w:rFonts w:ascii="Arial" w:hAnsi="Arial" w:cs="Arial"/>
              </w:rPr>
            </w:pPr>
            <w:r w:rsidRPr="009D1BFA">
              <w:rPr>
                <w:rFonts w:ascii="Arial" w:hAnsi="Arial" w:cs="Arial"/>
              </w:rPr>
              <w:t>Her kan man bestemme om man ønsker å kunne benytte fargeutskrift ved printtjenester. Standard = "Nei" (svart/hvitt), men kan endres.</w:t>
            </w:r>
          </w:p>
        </w:tc>
      </w:tr>
      <w:tr w:rsidR="00007BBF" w:rsidRPr="009D1BFA" w14:paraId="31496F20" w14:textId="77777777" w:rsidTr="0045123E">
        <w:tc>
          <w:tcPr>
            <w:tcW w:w="2173" w:type="dxa"/>
          </w:tcPr>
          <w:p w14:paraId="3D5F6D54" w14:textId="77777777" w:rsidR="00007BBF" w:rsidRPr="009D1BFA" w:rsidRDefault="00007BBF" w:rsidP="00E30464">
            <w:pPr>
              <w:rPr>
                <w:rFonts w:ascii="Arial" w:hAnsi="Arial" w:cs="Arial"/>
                <w:b/>
              </w:rPr>
            </w:pPr>
            <w:r w:rsidRPr="009D1BFA">
              <w:rPr>
                <w:rFonts w:ascii="Arial" w:hAnsi="Arial" w:cs="Arial"/>
                <w:b/>
              </w:rPr>
              <w:t>Dobbeltsidig</w:t>
            </w:r>
          </w:p>
        </w:tc>
        <w:tc>
          <w:tcPr>
            <w:tcW w:w="6604" w:type="dxa"/>
          </w:tcPr>
          <w:p w14:paraId="10F20F81" w14:textId="37E8DA9C" w:rsidR="00007BBF" w:rsidRPr="009D1BFA" w:rsidRDefault="000B299F" w:rsidP="00E30464">
            <w:pPr>
              <w:rPr>
                <w:rFonts w:ascii="Arial" w:hAnsi="Arial" w:cs="Arial"/>
              </w:rPr>
            </w:pPr>
            <w:r w:rsidRPr="009D1BFA">
              <w:rPr>
                <w:rFonts w:ascii="Arial" w:hAnsi="Arial" w:cs="Arial"/>
              </w:rPr>
              <w:t xml:space="preserve">Her kan man bestemme om man ønsker </w:t>
            </w:r>
            <w:r w:rsidR="00B22718" w:rsidRPr="009D1BFA">
              <w:rPr>
                <w:rFonts w:ascii="Arial" w:hAnsi="Arial" w:cs="Arial"/>
              </w:rPr>
              <w:t>dobbeltsidig</w:t>
            </w:r>
            <w:r w:rsidRPr="009D1BFA">
              <w:rPr>
                <w:rFonts w:ascii="Arial" w:hAnsi="Arial" w:cs="Arial"/>
              </w:rPr>
              <w:t xml:space="preserve"> utskrift ved print tjenester. Standard = "Ja", men kan endres.</w:t>
            </w:r>
          </w:p>
        </w:tc>
      </w:tr>
      <w:tr w:rsidR="00007BBF" w:rsidRPr="009D1BFA" w14:paraId="58168B3F" w14:textId="77777777" w:rsidTr="0045123E">
        <w:tc>
          <w:tcPr>
            <w:tcW w:w="2173" w:type="dxa"/>
          </w:tcPr>
          <w:p w14:paraId="6938FF5B" w14:textId="77777777" w:rsidR="00007BBF" w:rsidRPr="009D1BFA" w:rsidRDefault="00007BBF" w:rsidP="00E30464">
            <w:pPr>
              <w:rPr>
                <w:rFonts w:ascii="Arial" w:hAnsi="Arial" w:cs="Arial"/>
                <w:b/>
              </w:rPr>
            </w:pPr>
            <w:r w:rsidRPr="009D1BFA">
              <w:rPr>
                <w:rFonts w:ascii="Arial" w:hAnsi="Arial" w:cs="Arial"/>
                <w:b/>
              </w:rPr>
              <w:t>Post</w:t>
            </w:r>
          </w:p>
        </w:tc>
        <w:tc>
          <w:tcPr>
            <w:tcW w:w="6604" w:type="dxa"/>
          </w:tcPr>
          <w:p w14:paraId="4AA93301" w14:textId="77777777" w:rsidR="00007BBF" w:rsidRPr="009D1BFA" w:rsidRDefault="000B299F" w:rsidP="00E30464">
            <w:pPr>
              <w:rPr>
                <w:rFonts w:ascii="Arial" w:hAnsi="Arial" w:cs="Arial"/>
              </w:rPr>
            </w:pPr>
            <w:r w:rsidRPr="009D1BFA">
              <w:rPr>
                <w:rFonts w:ascii="Arial" w:hAnsi="Arial" w:cs="Arial"/>
              </w:rPr>
              <w:t>Her kan man bestemme om man ønsker forsendelse med A- eller B-post (for print tjenester). Standard = "B-post", men kan endres.</w:t>
            </w:r>
          </w:p>
        </w:tc>
      </w:tr>
      <w:tr w:rsidR="00007BBF" w:rsidRPr="009D1BFA" w14:paraId="3A336AA4" w14:textId="77777777" w:rsidTr="0045123E">
        <w:tc>
          <w:tcPr>
            <w:tcW w:w="2173" w:type="dxa"/>
          </w:tcPr>
          <w:p w14:paraId="73E8E093" w14:textId="77777777" w:rsidR="00007BBF" w:rsidRPr="009D1BFA" w:rsidRDefault="00007BBF" w:rsidP="00007BBF">
            <w:pPr>
              <w:rPr>
                <w:rFonts w:ascii="Arial" w:hAnsi="Arial" w:cs="Arial"/>
                <w:b/>
              </w:rPr>
            </w:pPr>
            <w:r w:rsidRPr="009D1BFA">
              <w:rPr>
                <w:rFonts w:ascii="Arial" w:hAnsi="Arial" w:cs="Arial"/>
                <w:b/>
              </w:rPr>
              <w:t>Varsle feil ved sending til epostadresse(r)</w:t>
            </w:r>
          </w:p>
        </w:tc>
        <w:tc>
          <w:tcPr>
            <w:tcW w:w="6604" w:type="dxa"/>
          </w:tcPr>
          <w:p w14:paraId="47FC6ECC" w14:textId="77777777" w:rsidR="00007BBF" w:rsidRPr="009D1BFA" w:rsidRDefault="000B299F" w:rsidP="00E30464">
            <w:pPr>
              <w:rPr>
                <w:rFonts w:ascii="Arial" w:hAnsi="Arial" w:cs="Arial"/>
              </w:rPr>
            </w:pPr>
            <w:r w:rsidRPr="009D1BFA">
              <w:rPr>
                <w:rFonts w:ascii="Arial" w:hAnsi="Arial" w:cs="Arial"/>
              </w:rPr>
              <w:t>Her oppgir du en eller flere epostadresser til personer som skal varsles dersom det skjer feil med en sending til SvarUt. Vi anbefaler at dette er en merkantil person i fagenheten, som også har tilgang til SvarUt sitt brukergrensesnitt for nærmere sjekk/sporing av forsendelsen.</w:t>
            </w:r>
          </w:p>
        </w:tc>
      </w:tr>
      <w:tr w:rsidR="00007BBF" w:rsidRPr="009D1BFA" w14:paraId="3B9154DE" w14:textId="77777777" w:rsidTr="0045123E">
        <w:tc>
          <w:tcPr>
            <w:tcW w:w="2173" w:type="dxa"/>
          </w:tcPr>
          <w:p w14:paraId="618EE9F2" w14:textId="77777777" w:rsidR="00007BBF" w:rsidRPr="009D1BFA" w:rsidRDefault="00007BBF" w:rsidP="00007BBF">
            <w:pPr>
              <w:rPr>
                <w:rFonts w:ascii="Arial" w:hAnsi="Arial" w:cs="Arial"/>
                <w:b/>
              </w:rPr>
            </w:pPr>
            <w:r w:rsidRPr="009D1BFA">
              <w:rPr>
                <w:rFonts w:ascii="Arial" w:hAnsi="Arial" w:cs="Arial"/>
                <w:b/>
              </w:rPr>
              <w:t>Varsle tekniske feil til epostadresse(r)</w:t>
            </w:r>
          </w:p>
        </w:tc>
        <w:tc>
          <w:tcPr>
            <w:tcW w:w="6604" w:type="dxa"/>
          </w:tcPr>
          <w:p w14:paraId="42B1D6FC" w14:textId="77777777" w:rsidR="00007BBF" w:rsidRPr="009D1BFA" w:rsidRDefault="000B299F" w:rsidP="00E30464">
            <w:pPr>
              <w:rPr>
                <w:rFonts w:ascii="Arial" w:hAnsi="Arial" w:cs="Arial"/>
              </w:rPr>
            </w:pPr>
            <w:r w:rsidRPr="009D1BFA">
              <w:rPr>
                <w:rFonts w:ascii="Arial" w:hAnsi="Arial" w:cs="Arial"/>
              </w:rPr>
              <w:t>Her oppgir du en eller flere epostadresser til personer som skal varsles dersom det skjer tekniske feil med koblingen til SvarUt. Dette vil normalt være IKT personell.</w:t>
            </w:r>
          </w:p>
        </w:tc>
      </w:tr>
      <w:tr w:rsidR="00007BBF" w:rsidRPr="009D1BFA" w14:paraId="62FB8E6B" w14:textId="77777777" w:rsidTr="0045123E">
        <w:tc>
          <w:tcPr>
            <w:tcW w:w="2173" w:type="dxa"/>
          </w:tcPr>
          <w:p w14:paraId="5171A1E3" w14:textId="77777777" w:rsidR="00007BBF" w:rsidRPr="009D1BFA" w:rsidRDefault="00007BBF" w:rsidP="00007BBF">
            <w:pPr>
              <w:rPr>
                <w:rFonts w:ascii="Arial" w:hAnsi="Arial" w:cs="Arial"/>
                <w:b/>
              </w:rPr>
            </w:pPr>
            <w:r w:rsidRPr="009D1BFA">
              <w:rPr>
                <w:rFonts w:ascii="Arial" w:hAnsi="Arial" w:cs="Arial"/>
                <w:b/>
              </w:rPr>
              <w:t>Knapp:</w:t>
            </w:r>
          </w:p>
          <w:p w14:paraId="0F5C681F" w14:textId="77777777" w:rsidR="00007BBF" w:rsidRPr="009D1BFA" w:rsidRDefault="00007BBF" w:rsidP="00007BBF">
            <w:pPr>
              <w:rPr>
                <w:rFonts w:ascii="Arial" w:hAnsi="Arial" w:cs="Arial"/>
                <w:b/>
              </w:rPr>
            </w:pPr>
            <w:r w:rsidRPr="009D1BFA">
              <w:rPr>
                <w:rFonts w:ascii="Arial" w:hAnsi="Arial" w:cs="Arial"/>
                <w:b/>
              </w:rPr>
              <w:t>Test epost</w:t>
            </w:r>
          </w:p>
        </w:tc>
        <w:tc>
          <w:tcPr>
            <w:tcW w:w="6604" w:type="dxa"/>
          </w:tcPr>
          <w:p w14:paraId="67131AE4" w14:textId="77777777" w:rsidR="00007BBF" w:rsidRPr="009D1BFA" w:rsidRDefault="00AC2B65" w:rsidP="00E30464">
            <w:pPr>
              <w:rPr>
                <w:rFonts w:ascii="Arial" w:hAnsi="Arial" w:cs="Arial"/>
              </w:rPr>
            </w:pPr>
            <w:r w:rsidRPr="009D1BFA">
              <w:rPr>
                <w:rFonts w:ascii="Arial" w:hAnsi="Arial" w:cs="Arial"/>
              </w:rPr>
              <w:t>Med knappen kan man teste at epostkonfigurasjonen fungerer.</w:t>
            </w:r>
          </w:p>
        </w:tc>
      </w:tr>
      <w:tr w:rsidR="00007BBF" w:rsidRPr="009D1BFA" w14:paraId="0469AD47" w14:textId="77777777" w:rsidTr="0045123E">
        <w:tc>
          <w:tcPr>
            <w:tcW w:w="2173" w:type="dxa"/>
          </w:tcPr>
          <w:p w14:paraId="679386CB" w14:textId="77777777" w:rsidR="00007BBF" w:rsidRPr="009D1BFA" w:rsidRDefault="00007BBF" w:rsidP="00007BBF">
            <w:pPr>
              <w:rPr>
                <w:rFonts w:ascii="Arial" w:hAnsi="Arial" w:cs="Arial"/>
                <w:b/>
              </w:rPr>
            </w:pPr>
            <w:r w:rsidRPr="009D1BFA">
              <w:rPr>
                <w:rFonts w:ascii="Arial" w:hAnsi="Arial" w:cs="Arial"/>
                <w:b/>
              </w:rPr>
              <w:t>Knapp:</w:t>
            </w:r>
          </w:p>
          <w:p w14:paraId="21A7177A" w14:textId="77777777" w:rsidR="00007BBF" w:rsidRPr="009D1BFA" w:rsidRDefault="00007BBF" w:rsidP="00007BBF">
            <w:pPr>
              <w:rPr>
                <w:rFonts w:ascii="Arial" w:hAnsi="Arial" w:cs="Arial"/>
                <w:b/>
              </w:rPr>
            </w:pPr>
            <w:r w:rsidRPr="009D1BFA">
              <w:rPr>
                <w:rFonts w:ascii="Arial" w:hAnsi="Arial" w:cs="Arial"/>
                <w:b/>
              </w:rPr>
              <w:t>For Visma, generere lisensnøkkel</w:t>
            </w:r>
          </w:p>
        </w:tc>
        <w:tc>
          <w:tcPr>
            <w:tcW w:w="6604" w:type="dxa"/>
          </w:tcPr>
          <w:p w14:paraId="223C7538" w14:textId="77777777" w:rsidR="00007BBF" w:rsidRPr="009D1BFA" w:rsidRDefault="00AC2B65" w:rsidP="00E30464">
            <w:pPr>
              <w:rPr>
                <w:rFonts w:ascii="Arial" w:hAnsi="Arial" w:cs="Arial"/>
              </w:rPr>
            </w:pPr>
            <w:r w:rsidRPr="009D1BFA">
              <w:rPr>
                <w:rFonts w:ascii="Arial" w:hAnsi="Arial" w:cs="Arial"/>
              </w:rPr>
              <w:t>Med knappen genererer man en lisensnøkkel som registreres i feltet</w:t>
            </w:r>
          </w:p>
        </w:tc>
      </w:tr>
      <w:tr w:rsidR="004415D1" w:rsidRPr="009D1BFA" w14:paraId="0FD5D336" w14:textId="77777777" w:rsidTr="0045123E">
        <w:tc>
          <w:tcPr>
            <w:tcW w:w="2173" w:type="dxa"/>
          </w:tcPr>
          <w:p w14:paraId="2465BA57" w14:textId="6DAA6868" w:rsidR="00D56148" w:rsidRPr="009D1BFA" w:rsidRDefault="00D56148" w:rsidP="00007BBF">
            <w:pPr>
              <w:rPr>
                <w:rFonts w:ascii="Arial" w:hAnsi="Arial" w:cs="Arial"/>
                <w:b/>
              </w:rPr>
            </w:pPr>
            <w:r w:rsidRPr="009D1BFA">
              <w:rPr>
                <w:rFonts w:ascii="Arial" w:hAnsi="Arial" w:cs="Arial"/>
                <w:b/>
              </w:rPr>
              <w:t>Knapp:</w:t>
            </w:r>
          </w:p>
          <w:p w14:paraId="2C91D3B9" w14:textId="0EB72DD3" w:rsidR="004415D1" w:rsidRPr="009D1BFA" w:rsidRDefault="00D56148" w:rsidP="00007BBF">
            <w:pPr>
              <w:rPr>
                <w:rFonts w:ascii="Arial" w:hAnsi="Arial" w:cs="Arial"/>
                <w:b/>
              </w:rPr>
            </w:pPr>
            <w:r w:rsidRPr="009D1BFA">
              <w:rPr>
                <w:rFonts w:ascii="Arial" w:hAnsi="Arial" w:cs="Arial"/>
                <w:b/>
              </w:rPr>
              <w:t>Re-sende brev til SvarUt</w:t>
            </w:r>
          </w:p>
        </w:tc>
        <w:tc>
          <w:tcPr>
            <w:tcW w:w="6604" w:type="dxa"/>
          </w:tcPr>
          <w:p w14:paraId="39D22D87" w14:textId="77777777" w:rsidR="004415D1" w:rsidRPr="009D1BFA" w:rsidRDefault="00D56148" w:rsidP="00E30464">
            <w:pPr>
              <w:rPr>
                <w:rFonts w:ascii="Arial" w:hAnsi="Arial" w:cs="Arial"/>
              </w:rPr>
            </w:pPr>
            <w:r w:rsidRPr="009D1BFA">
              <w:rPr>
                <w:rFonts w:ascii="Arial" w:hAnsi="Arial" w:cs="Arial"/>
              </w:rPr>
              <w:t>I en tidligere mellomversjon har det blitt lagt inn knapp for å kunne «Re-sende brev til SvarUt» for en valgt periode.</w:t>
            </w:r>
          </w:p>
          <w:p w14:paraId="717425AA" w14:textId="2E9B9EDA" w:rsidR="00D56148" w:rsidRPr="009D1BFA" w:rsidRDefault="00D56148" w:rsidP="00E30464">
            <w:pPr>
              <w:rPr>
                <w:rFonts w:ascii="Arial" w:hAnsi="Arial" w:cs="Arial"/>
              </w:rPr>
            </w:pPr>
            <w:r w:rsidRPr="009D1BFA">
              <w:rPr>
                <w:rFonts w:ascii="Arial" w:hAnsi="Arial" w:cs="Arial"/>
              </w:rPr>
              <w:t>Denne kan benyttes dersom det har vært tekniske problem med forsendelsene til SvarUt, som ikke har blitt oppdaget av mottakere som har fått varsel om tekniske feil via sin epost. Når forsendelsen til SvarUt er fikset, så kan dere nå få sendt utgående korrespondanse på nytt med å oppgi fra – til dato.</w:t>
            </w:r>
          </w:p>
        </w:tc>
      </w:tr>
      <w:tr w:rsidR="00007BBF" w:rsidRPr="009D1BFA" w14:paraId="7BCC3BF3" w14:textId="77777777" w:rsidTr="0045123E">
        <w:tc>
          <w:tcPr>
            <w:tcW w:w="2173" w:type="dxa"/>
          </w:tcPr>
          <w:p w14:paraId="65293EA7" w14:textId="77777777" w:rsidR="00007BBF" w:rsidRPr="009D1BFA" w:rsidRDefault="00007BBF" w:rsidP="00007BBF">
            <w:pPr>
              <w:rPr>
                <w:rFonts w:ascii="Arial" w:hAnsi="Arial" w:cs="Arial"/>
                <w:b/>
              </w:rPr>
            </w:pPr>
            <w:r w:rsidRPr="009D1BFA">
              <w:rPr>
                <w:rFonts w:ascii="Arial" w:hAnsi="Arial" w:cs="Arial"/>
                <w:b/>
              </w:rPr>
              <w:t>Knapp:</w:t>
            </w:r>
          </w:p>
          <w:p w14:paraId="7A557FE8" w14:textId="77777777" w:rsidR="00007BBF" w:rsidRPr="009D1BFA" w:rsidRDefault="00007BBF" w:rsidP="00007BBF">
            <w:pPr>
              <w:rPr>
                <w:rFonts w:ascii="Arial" w:hAnsi="Arial" w:cs="Arial"/>
                <w:b/>
              </w:rPr>
            </w:pPr>
            <w:r w:rsidRPr="009D1BFA">
              <w:rPr>
                <w:rFonts w:ascii="Arial" w:hAnsi="Arial" w:cs="Arial"/>
                <w:b/>
              </w:rPr>
              <w:t>Test digital post</w:t>
            </w:r>
          </w:p>
        </w:tc>
        <w:tc>
          <w:tcPr>
            <w:tcW w:w="6604" w:type="dxa"/>
          </w:tcPr>
          <w:p w14:paraId="3D18CF0F" w14:textId="77777777" w:rsidR="00007BBF" w:rsidRPr="009D1BFA" w:rsidRDefault="00AC2B65" w:rsidP="00E30464">
            <w:pPr>
              <w:rPr>
                <w:rFonts w:ascii="Arial" w:hAnsi="Arial" w:cs="Arial"/>
              </w:rPr>
            </w:pPr>
            <w:r w:rsidRPr="009D1BFA">
              <w:rPr>
                <w:rFonts w:ascii="Arial" w:hAnsi="Arial" w:cs="Arial"/>
              </w:rPr>
              <w:t>Knappen brukes for å teste sending av digital post til mottaker, må sendes til en mottaker som har digital epostkasse.</w:t>
            </w:r>
          </w:p>
        </w:tc>
      </w:tr>
      <w:tr w:rsidR="00007BBF" w:rsidRPr="009D1BFA" w14:paraId="5E18F6AB" w14:textId="77777777" w:rsidTr="0045123E">
        <w:tc>
          <w:tcPr>
            <w:tcW w:w="2173" w:type="dxa"/>
          </w:tcPr>
          <w:p w14:paraId="6524E0BF" w14:textId="77777777" w:rsidR="00007BBF" w:rsidRPr="009D1BFA" w:rsidRDefault="00007BBF" w:rsidP="00007BBF">
            <w:pPr>
              <w:rPr>
                <w:rFonts w:ascii="Arial" w:hAnsi="Arial" w:cs="Arial"/>
                <w:b/>
              </w:rPr>
            </w:pPr>
            <w:r w:rsidRPr="009D1BFA">
              <w:rPr>
                <w:rFonts w:ascii="Arial" w:hAnsi="Arial" w:cs="Arial"/>
                <w:b/>
              </w:rPr>
              <w:t>Knapp</w:t>
            </w:r>
          </w:p>
          <w:p w14:paraId="52CEE8CF" w14:textId="77777777" w:rsidR="00007BBF" w:rsidRPr="009D1BFA" w:rsidRDefault="00007BBF" w:rsidP="00007BBF">
            <w:pPr>
              <w:rPr>
                <w:rFonts w:ascii="Arial" w:hAnsi="Arial" w:cs="Arial"/>
                <w:b/>
              </w:rPr>
            </w:pPr>
            <w:r w:rsidRPr="009D1BFA">
              <w:rPr>
                <w:rFonts w:ascii="Arial" w:hAnsi="Arial" w:cs="Arial"/>
                <w:b/>
              </w:rPr>
              <w:t>Lagre</w:t>
            </w:r>
          </w:p>
        </w:tc>
        <w:tc>
          <w:tcPr>
            <w:tcW w:w="6604" w:type="dxa"/>
          </w:tcPr>
          <w:p w14:paraId="66C63CD7" w14:textId="77777777" w:rsidR="00007BBF" w:rsidRPr="009D1BFA" w:rsidRDefault="00007BBF" w:rsidP="00E30464">
            <w:pPr>
              <w:rPr>
                <w:rFonts w:ascii="Arial" w:hAnsi="Arial" w:cs="Arial"/>
              </w:rPr>
            </w:pPr>
            <w:r w:rsidRPr="009D1BFA">
              <w:rPr>
                <w:rFonts w:ascii="Arial" w:hAnsi="Arial" w:cs="Arial"/>
              </w:rPr>
              <w:t>Lagre registreringen</w:t>
            </w:r>
          </w:p>
        </w:tc>
      </w:tr>
    </w:tbl>
    <w:p w14:paraId="7EBBF3E8" w14:textId="77777777" w:rsidR="00E30464" w:rsidRPr="009D1BFA" w:rsidRDefault="00E30464" w:rsidP="00E30464">
      <w:pPr>
        <w:rPr>
          <w:rFonts w:ascii="Arial" w:hAnsi="Arial" w:cs="Arial"/>
          <w:b/>
        </w:rPr>
      </w:pPr>
    </w:p>
    <w:p w14:paraId="0B88F9CE" w14:textId="77777777" w:rsidR="00E30464" w:rsidRPr="009D1BFA" w:rsidRDefault="00252850" w:rsidP="00252850">
      <w:pPr>
        <w:pStyle w:val="Overskrift2"/>
      </w:pPr>
      <w:bookmarkStart w:id="25" w:name="_Toc512243113"/>
      <w:r w:rsidRPr="009D1BFA">
        <w:t>3.9</w:t>
      </w:r>
      <w:r w:rsidR="00AC2B65" w:rsidRPr="009D1BFA">
        <w:t xml:space="preserve"> Konfigurering av SvarUt i fagsystem</w:t>
      </w:r>
      <w:bookmarkEnd w:id="25"/>
    </w:p>
    <w:p w14:paraId="20E40451" w14:textId="77777777" w:rsidR="00AC2B65" w:rsidRPr="009D1BFA" w:rsidRDefault="00AC2B65" w:rsidP="00AC2B65">
      <w:pPr>
        <w:rPr>
          <w:rFonts w:ascii="Arial" w:hAnsi="Arial" w:cs="Arial"/>
        </w:rPr>
      </w:pPr>
      <w:r w:rsidRPr="009D1BFA">
        <w:rPr>
          <w:rFonts w:ascii="Arial" w:hAnsi="Arial" w:cs="Arial"/>
        </w:rPr>
        <w:t>Se dokumentasjon for fagsystem, eget hefte.</w:t>
      </w:r>
    </w:p>
    <w:p w14:paraId="66865EE8" w14:textId="77777777" w:rsidR="00E30464" w:rsidRPr="009D1BFA" w:rsidRDefault="00E30464" w:rsidP="00E30464">
      <w:pPr>
        <w:rPr>
          <w:rFonts w:ascii="Arial" w:hAnsi="Arial" w:cs="Arial"/>
          <w:b/>
        </w:rPr>
      </w:pPr>
    </w:p>
    <w:p w14:paraId="4BF3CF0F" w14:textId="77777777" w:rsidR="00DC0507" w:rsidRPr="009D1BFA" w:rsidRDefault="00DC0507" w:rsidP="00E30464">
      <w:pPr>
        <w:rPr>
          <w:rFonts w:ascii="Arial" w:hAnsi="Arial" w:cs="Arial"/>
          <w:b/>
        </w:rPr>
      </w:pPr>
    </w:p>
    <w:p w14:paraId="635B580D" w14:textId="77777777" w:rsidR="00DC0507" w:rsidRPr="009D1BFA" w:rsidRDefault="00DC0507" w:rsidP="00E30464">
      <w:pPr>
        <w:rPr>
          <w:rFonts w:ascii="Arial" w:hAnsi="Arial" w:cs="Arial"/>
          <w:b/>
        </w:rPr>
      </w:pPr>
    </w:p>
    <w:p w14:paraId="424DD040" w14:textId="77777777" w:rsidR="00DC0507" w:rsidRPr="009D1BFA" w:rsidRDefault="00DC0507" w:rsidP="00E30464">
      <w:pPr>
        <w:rPr>
          <w:rFonts w:ascii="Arial" w:hAnsi="Arial" w:cs="Arial"/>
          <w:b/>
        </w:rPr>
      </w:pPr>
    </w:p>
    <w:p w14:paraId="3E3B05CF" w14:textId="77777777" w:rsidR="00DC0507" w:rsidRPr="009D1BFA" w:rsidRDefault="00DC0507" w:rsidP="00E30464">
      <w:pPr>
        <w:rPr>
          <w:rFonts w:ascii="Arial" w:hAnsi="Arial" w:cs="Arial"/>
          <w:b/>
        </w:rPr>
      </w:pPr>
    </w:p>
    <w:p w14:paraId="795AB8E0" w14:textId="77777777" w:rsidR="00DC0507" w:rsidRPr="009D1BFA" w:rsidRDefault="00DC0507" w:rsidP="00E30464">
      <w:pPr>
        <w:rPr>
          <w:rFonts w:ascii="Arial" w:hAnsi="Arial" w:cs="Arial"/>
          <w:b/>
        </w:rPr>
      </w:pPr>
    </w:p>
    <w:p w14:paraId="2873720C" w14:textId="77777777" w:rsidR="00DC0507" w:rsidRPr="009D1BFA" w:rsidRDefault="00DC0507" w:rsidP="00E30464">
      <w:pPr>
        <w:rPr>
          <w:rFonts w:ascii="Arial" w:hAnsi="Arial" w:cs="Arial"/>
          <w:b/>
        </w:rPr>
      </w:pPr>
    </w:p>
    <w:p w14:paraId="6FEAF5D2" w14:textId="77777777" w:rsidR="00DC0507" w:rsidRPr="009D1BFA" w:rsidRDefault="00DC0507" w:rsidP="00E30464">
      <w:pPr>
        <w:rPr>
          <w:rFonts w:ascii="Arial" w:hAnsi="Arial" w:cs="Arial"/>
          <w:b/>
        </w:rPr>
      </w:pPr>
    </w:p>
    <w:p w14:paraId="23E573B9" w14:textId="77777777" w:rsidR="00DC0507" w:rsidRPr="009D1BFA" w:rsidRDefault="00DC0507" w:rsidP="00E30464">
      <w:pPr>
        <w:rPr>
          <w:rFonts w:ascii="Arial" w:hAnsi="Arial" w:cs="Arial"/>
          <w:b/>
        </w:rPr>
      </w:pPr>
    </w:p>
    <w:p w14:paraId="3495528E" w14:textId="77777777" w:rsidR="00DC0507" w:rsidRPr="009D1BFA" w:rsidRDefault="00DC0507" w:rsidP="00E30464">
      <w:pPr>
        <w:rPr>
          <w:rFonts w:ascii="Arial" w:hAnsi="Arial" w:cs="Arial"/>
          <w:b/>
        </w:rPr>
      </w:pPr>
    </w:p>
    <w:p w14:paraId="5F8CDCF6" w14:textId="77777777" w:rsidR="00DC0507" w:rsidRPr="009D1BFA" w:rsidRDefault="00DC0507" w:rsidP="00E30464">
      <w:pPr>
        <w:rPr>
          <w:rFonts w:ascii="Arial" w:hAnsi="Arial" w:cs="Arial"/>
          <w:b/>
        </w:rPr>
      </w:pPr>
    </w:p>
    <w:p w14:paraId="3A05BF3B" w14:textId="77777777" w:rsidR="00DC0507" w:rsidRPr="009D1BFA" w:rsidRDefault="00DC0507" w:rsidP="00E30464">
      <w:pPr>
        <w:rPr>
          <w:rFonts w:ascii="Arial" w:hAnsi="Arial" w:cs="Arial"/>
          <w:b/>
        </w:rPr>
      </w:pPr>
    </w:p>
    <w:p w14:paraId="09860990" w14:textId="77777777" w:rsidR="00DC0507" w:rsidRPr="009D1BFA" w:rsidRDefault="00DC0507" w:rsidP="00E30464">
      <w:pPr>
        <w:rPr>
          <w:rFonts w:ascii="Arial" w:hAnsi="Arial" w:cs="Arial"/>
          <w:b/>
        </w:rPr>
      </w:pPr>
    </w:p>
    <w:p w14:paraId="0E4F5D94" w14:textId="77777777" w:rsidR="00DC0507" w:rsidRPr="009D1BFA" w:rsidRDefault="00DC0507" w:rsidP="00DC0507">
      <w:pPr>
        <w:pStyle w:val="Overskrift2"/>
      </w:pPr>
      <w:bookmarkStart w:id="26" w:name="_Toc512243114"/>
      <w:r w:rsidRPr="009D1BFA">
        <w:lastRenderedPageBreak/>
        <w:t>3.</w:t>
      </w:r>
      <w:r w:rsidR="00252850" w:rsidRPr="009D1BFA">
        <w:t>10</w:t>
      </w:r>
      <w:r w:rsidRPr="009D1BFA">
        <w:t xml:space="preserve"> KS</w:t>
      </w:r>
      <w:r w:rsidR="000400C2" w:rsidRPr="009D1BFA">
        <w:t xml:space="preserve"> SvarUt Web</w:t>
      </w:r>
      <w:bookmarkEnd w:id="26"/>
    </w:p>
    <w:p w14:paraId="15C5C1EC" w14:textId="77777777" w:rsidR="00DC0507" w:rsidRPr="009D1BFA" w:rsidRDefault="000400C2" w:rsidP="00DC0507">
      <w:pPr>
        <w:rPr>
          <w:rFonts w:ascii="Arial" w:hAnsi="Arial" w:cs="Arial"/>
        </w:rPr>
      </w:pPr>
      <w:r w:rsidRPr="009D1BFA">
        <w:rPr>
          <w:rFonts w:ascii="Arial" w:hAnsi="Arial" w:cs="Arial"/>
        </w:rPr>
        <w:t xml:space="preserve">Bruk av KS SvarUt Web, se </w:t>
      </w:r>
      <w:hyperlink r:id="rId38" w:history="1">
        <w:r w:rsidRPr="009D1BFA">
          <w:rPr>
            <w:rStyle w:val="Hyperkobling"/>
            <w:rFonts w:ascii="Arial" w:hAnsi="Arial" w:cs="Arial"/>
          </w:rPr>
          <w:t>https://svarut.wordpress.com/</w:t>
        </w:r>
      </w:hyperlink>
      <w:r w:rsidRPr="009D1BFA">
        <w:rPr>
          <w:rFonts w:ascii="Arial" w:hAnsi="Arial" w:cs="Arial"/>
        </w:rPr>
        <w:t xml:space="preserve"> under hjelp funksjonen på websiden</w:t>
      </w:r>
      <w:r w:rsidR="00252850" w:rsidRPr="009D1BFA">
        <w:rPr>
          <w:rFonts w:ascii="Arial" w:hAnsi="Arial" w:cs="Arial"/>
        </w:rPr>
        <w:t>. Denne siden har KS ansvar for og du vil finne brukerdokumentasjon for oppfølging av SvarUt på disse sidene.</w:t>
      </w:r>
    </w:p>
    <w:p w14:paraId="5EAD3554" w14:textId="77777777" w:rsidR="000400C2" w:rsidRPr="009D1BFA" w:rsidRDefault="000400C2" w:rsidP="00DC0507">
      <w:pPr>
        <w:rPr>
          <w:rFonts w:ascii="Arial" w:hAnsi="Arial" w:cs="Arial"/>
        </w:rPr>
      </w:pPr>
    </w:p>
    <w:p w14:paraId="35E3B301" w14:textId="77777777" w:rsidR="00DC0507" w:rsidRPr="009D1BFA" w:rsidRDefault="00DC0507" w:rsidP="00DC0507">
      <w:pPr>
        <w:rPr>
          <w:rFonts w:ascii="Arial" w:hAnsi="Arial" w:cs="Arial"/>
        </w:rPr>
      </w:pPr>
      <w:r w:rsidRPr="009D1BFA">
        <w:rPr>
          <w:rFonts w:ascii="Arial" w:hAnsi="Arial" w:cs="Arial"/>
          <w:noProof/>
        </w:rPr>
        <w:drawing>
          <wp:inline distT="0" distB="0" distL="0" distR="0" wp14:anchorId="63B55F74" wp14:editId="401BDBD4">
            <wp:extent cx="5579745" cy="3490595"/>
            <wp:effectExtent l="0" t="0" r="190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579745" cy="3490595"/>
                    </a:xfrm>
                    <a:prstGeom prst="rect">
                      <a:avLst/>
                    </a:prstGeom>
                  </pic:spPr>
                </pic:pic>
              </a:graphicData>
            </a:graphic>
          </wp:inline>
        </w:drawing>
      </w:r>
    </w:p>
    <w:p w14:paraId="7B56FEE2" w14:textId="77777777" w:rsidR="00252850" w:rsidRPr="009D1BFA" w:rsidRDefault="00252850" w:rsidP="00252850">
      <w:pPr>
        <w:pStyle w:val="Overskrift3"/>
      </w:pPr>
      <w:bookmarkStart w:id="27" w:name="_Toc512243115"/>
      <w:r w:rsidRPr="009D1BFA">
        <w:t>3.10.0 KS SvarUt - forsendelser</w:t>
      </w:r>
      <w:bookmarkEnd w:id="27"/>
    </w:p>
    <w:p w14:paraId="537D15EB" w14:textId="77777777" w:rsidR="00252850" w:rsidRPr="009D1BFA" w:rsidRDefault="00252850" w:rsidP="00DC0507">
      <w:pPr>
        <w:rPr>
          <w:rFonts w:ascii="Arial" w:hAnsi="Arial" w:cs="Arial"/>
        </w:rPr>
      </w:pPr>
      <w:r w:rsidRPr="009D1BFA">
        <w:rPr>
          <w:rFonts w:ascii="Arial" w:hAnsi="Arial" w:cs="Arial"/>
        </w:rPr>
        <w:t>Under valget forsendelser vil du finne alle forsendelser som går fra Visma Fagsystem og til KS SvarUt.</w:t>
      </w:r>
    </w:p>
    <w:p w14:paraId="00BEAEEB" w14:textId="77777777" w:rsidR="000400C2" w:rsidRPr="009D1BFA" w:rsidRDefault="000400C2" w:rsidP="00DC0507">
      <w:pPr>
        <w:rPr>
          <w:rFonts w:ascii="Arial" w:hAnsi="Arial" w:cs="Arial"/>
        </w:rPr>
      </w:pPr>
    </w:p>
    <w:p w14:paraId="2E4918FB" w14:textId="77777777" w:rsidR="002A2BA0" w:rsidRPr="009D1BFA" w:rsidRDefault="00827600" w:rsidP="00DC0507">
      <w:pPr>
        <w:rPr>
          <w:rFonts w:ascii="Arial" w:hAnsi="Arial" w:cs="Arial"/>
        </w:rPr>
      </w:pPr>
      <w:r w:rsidRPr="009D1BFA">
        <w:rPr>
          <w:rFonts w:ascii="Arial" w:hAnsi="Arial" w:cs="Arial"/>
          <w:noProof/>
        </w:rPr>
        <w:drawing>
          <wp:inline distT="0" distB="0" distL="0" distR="0" wp14:anchorId="07CD2312" wp14:editId="63C70EDA">
            <wp:extent cx="5579745" cy="3742690"/>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579745" cy="3742690"/>
                    </a:xfrm>
                    <a:prstGeom prst="rect">
                      <a:avLst/>
                    </a:prstGeom>
                  </pic:spPr>
                </pic:pic>
              </a:graphicData>
            </a:graphic>
          </wp:inline>
        </w:drawing>
      </w:r>
    </w:p>
    <w:p w14:paraId="45502416" w14:textId="77777777" w:rsidR="00827600" w:rsidRPr="009D1BFA" w:rsidRDefault="00827600" w:rsidP="00DC0507">
      <w:pPr>
        <w:rPr>
          <w:rFonts w:ascii="Arial" w:hAnsi="Arial" w:cs="Arial"/>
        </w:rPr>
      </w:pPr>
    </w:p>
    <w:p w14:paraId="2E85293C" w14:textId="77777777" w:rsidR="00252850" w:rsidRPr="009D1BFA" w:rsidRDefault="00252850" w:rsidP="00DC0507">
      <w:pPr>
        <w:rPr>
          <w:rFonts w:ascii="Arial" w:hAnsi="Arial" w:cs="Arial"/>
        </w:rPr>
      </w:pPr>
      <w:r w:rsidRPr="009D1BFA">
        <w:rPr>
          <w:rFonts w:ascii="Arial" w:hAnsi="Arial" w:cs="Arial"/>
        </w:rPr>
        <w:t>Bildet er et godt hjelpemiddel for sporing av blant annet feil situasjoner, her finner du feilmeldinger dersom en forsendelse feiler og du kan finne informasjon om forsendelser som går som de skal.</w:t>
      </w:r>
    </w:p>
    <w:p w14:paraId="1D1E2766" w14:textId="573C8ADB" w:rsidR="00AF76EF" w:rsidRPr="009D1BFA" w:rsidRDefault="00AF76EF" w:rsidP="00AF76EF">
      <w:pPr>
        <w:pStyle w:val="Overskrift1"/>
        <w:numPr>
          <w:ilvl w:val="1"/>
          <w:numId w:val="33"/>
        </w:numPr>
        <w:ind w:left="480"/>
        <w:rPr>
          <w:rFonts w:ascii="Arial" w:hAnsi="Arial"/>
        </w:rPr>
      </w:pPr>
      <w:bookmarkStart w:id="28" w:name="_Toc307492075"/>
      <w:bookmarkStart w:id="29" w:name="_Toc323549700"/>
      <w:bookmarkStart w:id="30" w:name="_Toc512243116"/>
      <w:r w:rsidRPr="009D1BFA">
        <w:rPr>
          <w:rFonts w:ascii="Arial" w:hAnsi="Arial"/>
        </w:rPr>
        <w:lastRenderedPageBreak/>
        <w:t>Saksbehandling i fagsystem</w:t>
      </w:r>
      <w:r w:rsidR="009D1BFA">
        <w:rPr>
          <w:rFonts w:ascii="Arial" w:hAnsi="Arial"/>
        </w:rPr>
        <w:t>,</w:t>
      </w:r>
      <w:r w:rsidRPr="009D1BFA">
        <w:rPr>
          <w:rFonts w:ascii="Arial" w:hAnsi="Arial"/>
        </w:rPr>
        <w:t xml:space="preserve"> </w:t>
      </w:r>
      <w:bookmarkEnd w:id="28"/>
      <w:r w:rsidR="009D1BFA">
        <w:rPr>
          <w:rFonts w:ascii="Arial" w:hAnsi="Arial"/>
        </w:rPr>
        <w:t>s</w:t>
      </w:r>
      <w:r w:rsidRPr="009D1BFA">
        <w:rPr>
          <w:rFonts w:ascii="Arial" w:hAnsi="Arial"/>
        </w:rPr>
        <w:t>e vedlegg</w:t>
      </w:r>
      <w:bookmarkEnd w:id="29"/>
      <w:bookmarkEnd w:id="30"/>
    </w:p>
    <w:p w14:paraId="28DA2AE7" w14:textId="77777777" w:rsidR="00301182" w:rsidRPr="009D1BFA" w:rsidRDefault="00AF76EF" w:rsidP="00F31CB3">
      <w:pPr>
        <w:pStyle w:val="Overskrift1"/>
        <w:rPr>
          <w:rFonts w:ascii="Arial" w:hAnsi="Arial"/>
        </w:rPr>
      </w:pPr>
      <w:bookmarkStart w:id="31" w:name="_Toc512243117"/>
      <w:r w:rsidRPr="009D1BFA">
        <w:rPr>
          <w:rFonts w:ascii="Arial" w:hAnsi="Arial"/>
        </w:rPr>
        <w:t>5</w:t>
      </w:r>
      <w:r w:rsidR="00301182" w:rsidRPr="009D1BFA">
        <w:rPr>
          <w:rFonts w:ascii="Arial" w:hAnsi="Arial"/>
        </w:rPr>
        <w:t xml:space="preserve">.0 </w:t>
      </w:r>
      <w:r w:rsidR="00504990" w:rsidRPr="009D1BFA">
        <w:rPr>
          <w:rFonts w:ascii="Arial" w:hAnsi="Arial"/>
        </w:rPr>
        <w:t>Søk i arkivinnhold</w:t>
      </w:r>
      <w:bookmarkEnd w:id="31"/>
    </w:p>
    <w:p w14:paraId="54ACB842" w14:textId="77777777" w:rsidR="00BA6A84" w:rsidRPr="009D1BFA" w:rsidRDefault="00BA6A84" w:rsidP="00301182">
      <w:pPr>
        <w:rPr>
          <w:rFonts w:ascii="Arial" w:hAnsi="Arial" w:cs="Arial"/>
        </w:rPr>
      </w:pPr>
    </w:p>
    <w:p w14:paraId="01259BBD" w14:textId="77777777" w:rsidR="00BA6A84" w:rsidRPr="009D1BFA" w:rsidRDefault="003861BE" w:rsidP="00301182">
      <w:pPr>
        <w:rPr>
          <w:rFonts w:ascii="Arial" w:hAnsi="Arial" w:cs="Arial"/>
        </w:rPr>
      </w:pPr>
      <w:r w:rsidRPr="009D1BFA">
        <w:rPr>
          <w:rFonts w:ascii="Arial" w:hAnsi="Arial" w:cs="Arial"/>
        </w:rPr>
        <w:t>D</w:t>
      </w:r>
      <w:r w:rsidR="00BA6A84" w:rsidRPr="009D1BFA">
        <w:rPr>
          <w:rFonts w:ascii="Arial" w:hAnsi="Arial" w:cs="Arial"/>
        </w:rPr>
        <w:t>u komme inn i Visma Samh</w:t>
      </w:r>
      <w:r w:rsidRPr="009D1BFA">
        <w:rPr>
          <w:rFonts w:ascii="Arial" w:hAnsi="Arial" w:cs="Arial"/>
        </w:rPr>
        <w:t>andling Arkiv sitt åpningsbilde ved innlogging</w:t>
      </w:r>
      <w:r w:rsidR="00BA6A84" w:rsidRPr="009D1BFA">
        <w:rPr>
          <w:rFonts w:ascii="Arial" w:hAnsi="Arial" w:cs="Arial"/>
        </w:rPr>
        <w:t>.</w:t>
      </w:r>
    </w:p>
    <w:p w14:paraId="1AD45A62" w14:textId="77777777" w:rsidR="00BA6A84" w:rsidRPr="009D1BFA" w:rsidRDefault="00BA6A84" w:rsidP="00301182">
      <w:pPr>
        <w:rPr>
          <w:rFonts w:ascii="Arial" w:hAnsi="Arial" w:cs="Arial"/>
        </w:rPr>
      </w:pPr>
    </w:p>
    <w:p w14:paraId="5F9C2855" w14:textId="77777777" w:rsidR="00BA6A84" w:rsidRPr="009D1BFA" w:rsidRDefault="00FD6FC0" w:rsidP="00BA6A84">
      <w:pPr>
        <w:jc w:val="center"/>
        <w:rPr>
          <w:rFonts w:ascii="Arial" w:hAnsi="Arial" w:cs="Arial"/>
        </w:rPr>
      </w:pPr>
      <w:r w:rsidRPr="009D1BFA">
        <w:rPr>
          <w:rFonts w:ascii="Arial" w:hAnsi="Arial" w:cs="Arial"/>
          <w:noProof/>
        </w:rPr>
        <w:drawing>
          <wp:inline distT="0" distB="0" distL="0" distR="0" wp14:anchorId="6691AC91" wp14:editId="7D961BAD">
            <wp:extent cx="4377385" cy="2391705"/>
            <wp:effectExtent l="19050" t="0" r="4115" b="0"/>
            <wp:docPr id="46" name="Bild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1" cstate="print"/>
                    <a:srcRect/>
                    <a:stretch>
                      <a:fillRect/>
                    </a:stretch>
                  </pic:blipFill>
                  <pic:spPr bwMode="auto">
                    <a:xfrm>
                      <a:off x="0" y="0"/>
                      <a:ext cx="4375234" cy="2390530"/>
                    </a:xfrm>
                    <a:prstGeom prst="rect">
                      <a:avLst/>
                    </a:prstGeom>
                    <a:noFill/>
                    <a:ln w="9525">
                      <a:noFill/>
                      <a:miter lim="800000"/>
                      <a:headEnd/>
                      <a:tailEnd/>
                    </a:ln>
                  </pic:spPr>
                </pic:pic>
              </a:graphicData>
            </a:graphic>
          </wp:inline>
        </w:drawing>
      </w:r>
    </w:p>
    <w:p w14:paraId="04C43C35" w14:textId="77777777" w:rsidR="00301182" w:rsidRPr="009D1BFA" w:rsidRDefault="00301182" w:rsidP="00E30464">
      <w:pPr>
        <w:rPr>
          <w:rFonts w:ascii="Arial" w:hAnsi="Arial" w:cs="Arial"/>
        </w:rPr>
      </w:pPr>
    </w:p>
    <w:p w14:paraId="774667A9" w14:textId="77777777" w:rsidR="00BA6A84" w:rsidRPr="009D1BFA" w:rsidRDefault="00BA6A84" w:rsidP="00BA6A84">
      <w:pPr>
        <w:rPr>
          <w:rFonts w:ascii="Arial" w:hAnsi="Arial" w:cs="Arial"/>
        </w:rPr>
      </w:pPr>
      <w:r w:rsidRPr="009D1BFA">
        <w:rPr>
          <w:rFonts w:ascii="Arial" w:hAnsi="Arial" w:cs="Arial"/>
        </w:rPr>
        <w:t xml:space="preserve">. For å komme videre til arkivet, velger du skillekortet </w:t>
      </w:r>
      <w:r w:rsidRPr="009D1BFA">
        <w:rPr>
          <w:rFonts w:ascii="Arial" w:hAnsi="Arial" w:cs="Arial"/>
          <w:i/>
        </w:rPr>
        <w:t>Arkiv</w:t>
      </w:r>
      <w:r w:rsidRPr="009D1BFA">
        <w:rPr>
          <w:rFonts w:ascii="Arial" w:hAnsi="Arial" w:cs="Arial"/>
        </w:rPr>
        <w:t>.</w:t>
      </w:r>
    </w:p>
    <w:p w14:paraId="6303B741" w14:textId="77777777" w:rsidR="00301182" w:rsidRPr="009D1BFA" w:rsidRDefault="00573879" w:rsidP="00E30464">
      <w:pPr>
        <w:rPr>
          <w:rFonts w:ascii="Arial" w:hAnsi="Arial" w:cs="Arial"/>
        </w:rPr>
      </w:pPr>
      <w:r w:rsidRPr="009D1BFA">
        <w:rPr>
          <w:rFonts w:ascii="Arial" w:hAnsi="Arial" w:cs="Arial"/>
          <w:noProof/>
        </w:rPr>
        <mc:AlternateContent>
          <mc:Choice Requires="wps">
            <w:drawing>
              <wp:anchor distT="0" distB="0" distL="114300" distR="114300" simplePos="0" relativeHeight="251766784" behindDoc="0" locked="0" layoutInCell="1" allowOverlap="1" wp14:anchorId="02B0B65C" wp14:editId="50509A4C">
                <wp:simplePos x="0" y="0"/>
                <wp:positionH relativeFrom="column">
                  <wp:posOffset>1143000</wp:posOffset>
                </wp:positionH>
                <wp:positionV relativeFrom="paragraph">
                  <wp:posOffset>66040</wp:posOffset>
                </wp:positionV>
                <wp:extent cx="347730" cy="294854"/>
                <wp:effectExtent l="0" t="0" r="14605" b="86360"/>
                <wp:wrapNone/>
                <wp:docPr id="42"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ysClr val="windowText" lastClr="000000">
                              <a:lumMod val="10000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ED47F64" w14:textId="77777777" w:rsidR="00AB12DC" w:rsidRDefault="00AB12DC" w:rsidP="00573879">
                            <w:r>
                              <w:t>1</w:t>
                            </w:r>
                          </w:p>
                          <w:p w14:paraId="2927EC6E" w14:textId="77777777" w:rsidR="00AB12DC" w:rsidRDefault="00AB12DC" w:rsidP="00573879">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B0B65C" id="_x0000_s1080" type="#_x0000_t63" style="position:absolute;margin-left:90pt;margin-top:5.2pt;width:27.4pt;height:23.2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" fillcolor="yellow" strokeweight=".5pt">
                <v:shadow color="#868686"/>
                <v:textbox>
                  <w:txbxContent>
                    <w:p w14:paraId="2ED47F64" w14:textId="77777777" w:rsidR="00AB12DC" w:rsidRDefault="00AB12DC" w:rsidP="00573879">
                      <w:r>
                        <w:t>1</w:t>
                      </w:r>
                    </w:p>
                    <w:p w14:paraId="2927EC6E" w14:textId="77777777" w:rsidR="00AB12DC" w:rsidRDefault="00AB12DC" w:rsidP="00573879">
                      <w:r>
                        <w:t>1</w:t>
                      </w:r>
                    </w:p>
                  </w:txbxContent>
                </v:textbox>
              </v:shape>
            </w:pict>
          </mc:Fallback>
        </mc:AlternateContent>
      </w:r>
    </w:p>
    <w:p w14:paraId="209A1201" w14:textId="77777777" w:rsidR="00301182" w:rsidRPr="009D1BFA" w:rsidRDefault="00573879" w:rsidP="004A2F59">
      <w:pPr>
        <w:jc w:val="center"/>
        <w:rPr>
          <w:rFonts w:ascii="Arial" w:hAnsi="Arial" w:cs="Arial"/>
        </w:rPr>
      </w:pPr>
      <w:r w:rsidRPr="009D1BFA">
        <w:rPr>
          <w:rFonts w:ascii="Arial" w:hAnsi="Arial" w:cs="Arial"/>
          <w:noProof/>
        </w:rPr>
        <mc:AlternateContent>
          <mc:Choice Requires="wps">
            <w:drawing>
              <wp:anchor distT="0" distB="0" distL="114300" distR="114300" simplePos="0" relativeHeight="251768832" behindDoc="0" locked="0" layoutInCell="1" allowOverlap="1" wp14:anchorId="3F3C3C44" wp14:editId="04E0C157">
                <wp:simplePos x="0" y="0"/>
                <wp:positionH relativeFrom="column">
                  <wp:posOffset>1153160</wp:posOffset>
                </wp:positionH>
                <wp:positionV relativeFrom="paragraph">
                  <wp:posOffset>339090</wp:posOffset>
                </wp:positionV>
                <wp:extent cx="347345" cy="342900"/>
                <wp:effectExtent l="0" t="0" r="14605" b="114300"/>
                <wp:wrapNone/>
                <wp:docPr id="48"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C7E9D39" w14:textId="77777777" w:rsidR="00AB12DC" w:rsidRDefault="00AB12DC" w:rsidP="00573879">
                            <w:r>
                              <w:t>2</w:t>
                            </w:r>
                          </w:p>
                          <w:p w14:paraId="10626F0C" w14:textId="77777777" w:rsidR="00AB12DC" w:rsidRDefault="00AB12DC" w:rsidP="00573879">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3C3C44" id="_x0000_s1081" type="#_x0000_t63" style="position:absolute;left:0;text-align:left;margin-left:90.8pt;margin-top:26.7pt;width:27.35pt;height:27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" fillcolor="yellow" strokecolor="black [3200]" strokeweight=".5pt">
                <v:shadow color="#868686"/>
                <v:textbox>
                  <w:txbxContent>
                    <w:p w14:paraId="2C7E9D39" w14:textId="77777777" w:rsidR="00AB12DC" w:rsidRDefault="00AB12DC" w:rsidP="00573879">
                      <w:r>
                        <w:t>2</w:t>
                      </w:r>
                    </w:p>
                    <w:p w14:paraId="10626F0C" w14:textId="77777777" w:rsidR="00AB12DC" w:rsidRDefault="00AB12DC" w:rsidP="00573879">
                      <w:r>
                        <w:t>1</w:t>
                      </w:r>
                    </w:p>
                  </w:txbxContent>
                </v:textbox>
              </v:shape>
            </w:pict>
          </mc:Fallback>
        </mc:AlternateContent>
      </w:r>
      <w:r w:rsidR="00FD6FC0" w:rsidRPr="009D1BFA">
        <w:rPr>
          <w:rFonts w:ascii="Arial" w:hAnsi="Arial" w:cs="Arial"/>
        </w:rPr>
        <w:t xml:space="preserve"> </w:t>
      </w:r>
      <w:r w:rsidR="00FD6FC0" w:rsidRPr="009D1BFA">
        <w:rPr>
          <w:rFonts w:ascii="Arial" w:hAnsi="Arial" w:cs="Arial"/>
          <w:noProof/>
        </w:rPr>
        <w:drawing>
          <wp:inline distT="0" distB="0" distL="0" distR="0" wp14:anchorId="3D65E8C5" wp14:editId="099F8FF5">
            <wp:extent cx="4852873" cy="3753559"/>
            <wp:effectExtent l="19050" t="0" r="4877" b="0"/>
            <wp:docPr id="49" name="Bild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2" cstate="print"/>
                    <a:srcRect/>
                    <a:stretch>
                      <a:fillRect/>
                    </a:stretch>
                  </pic:blipFill>
                  <pic:spPr bwMode="auto">
                    <a:xfrm>
                      <a:off x="0" y="0"/>
                      <a:ext cx="4852655" cy="3753390"/>
                    </a:xfrm>
                    <a:prstGeom prst="rect">
                      <a:avLst/>
                    </a:prstGeom>
                    <a:noFill/>
                    <a:ln w="9525">
                      <a:noFill/>
                      <a:miter lim="800000"/>
                      <a:headEnd/>
                      <a:tailEnd/>
                    </a:ln>
                  </pic:spPr>
                </pic:pic>
              </a:graphicData>
            </a:graphic>
          </wp:inline>
        </w:drawing>
      </w:r>
    </w:p>
    <w:p w14:paraId="51B17E96" w14:textId="77777777" w:rsidR="00301182" w:rsidRPr="009D1BFA" w:rsidRDefault="00301182" w:rsidP="00E30464">
      <w:pPr>
        <w:rPr>
          <w:rFonts w:ascii="Arial" w:hAnsi="Arial" w:cs="Arial"/>
        </w:rPr>
      </w:pPr>
    </w:p>
    <w:p w14:paraId="2152329C" w14:textId="77777777" w:rsidR="00BA6A84" w:rsidRPr="009D1BFA" w:rsidRDefault="00BA6A84" w:rsidP="00E30464">
      <w:pPr>
        <w:rPr>
          <w:rFonts w:ascii="Arial" w:hAnsi="Arial" w:cs="Arial"/>
        </w:rPr>
      </w:pPr>
      <w:r w:rsidRPr="009D1BFA">
        <w:rPr>
          <w:rFonts w:ascii="Arial" w:hAnsi="Arial" w:cs="Arial"/>
        </w:rPr>
        <w:t xml:space="preserve">Når du kommer inn i bildet under skillekortet </w:t>
      </w:r>
      <w:r w:rsidRPr="009D1BFA">
        <w:rPr>
          <w:rFonts w:ascii="Arial" w:hAnsi="Arial" w:cs="Arial"/>
          <w:i/>
        </w:rPr>
        <w:t>Arkiv</w:t>
      </w:r>
      <w:r w:rsidRPr="009D1BFA">
        <w:rPr>
          <w:rFonts w:ascii="Arial" w:hAnsi="Arial" w:cs="Arial"/>
        </w:rPr>
        <w:t>, henter VSArkiv automatisk opp det arkivet og de</w:t>
      </w:r>
      <w:r w:rsidR="003861BE" w:rsidRPr="009D1BFA">
        <w:rPr>
          <w:rFonts w:ascii="Arial" w:hAnsi="Arial" w:cs="Arial"/>
        </w:rPr>
        <w:t>n</w:t>
      </w:r>
      <w:r w:rsidRPr="009D1BFA">
        <w:rPr>
          <w:rFonts w:ascii="Arial" w:hAnsi="Arial" w:cs="Arial"/>
        </w:rPr>
        <w:t xml:space="preserve"> arkivdelene du har tilgang til. Dersom det er flere arkiv og flere arkivdeler under hver av disse, </w:t>
      </w:r>
      <w:r w:rsidR="00514119" w:rsidRPr="009D1BFA">
        <w:rPr>
          <w:rFonts w:ascii="Arial" w:hAnsi="Arial" w:cs="Arial"/>
        </w:rPr>
        <w:t xml:space="preserve">kommer du inn i den arkivdelen </w:t>
      </w:r>
      <w:r w:rsidR="00514119" w:rsidRPr="009D1BFA">
        <w:rPr>
          <w:rFonts w:ascii="Arial" w:hAnsi="Arial" w:cs="Arial"/>
          <w:u w:val="single"/>
        </w:rPr>
        <w:t>du sist brukte</w:t>
      </w:r>
      <w:r w:rsidR="004A2F59" w:rsidRPr="009D1BFA">
        <w:rPr>
          <w:rFonts w:ascii="Arial" w:hAnsi="Arial" w:cs="Arial"/>
        </w:rPr>
        <w:t xml:space="preserve">. </w:t>
      </w:r>
      <w:r w:rsidR="00504990" w:rsidRPr="009D1BFA">
        <w:rPr>
          <w:rFonts w:ascii="Arial" w:hAnsi="Arial" w:cs="Arial"/>
        </w:rPr>
        <w:t>Har du tilgang til flere arkivdeler, velg delen du vil se, jfr. pkt 2 nedenfor.</w:t>
      </w:r>
    </w:p>
    <w:p w14:paraId="696C56A6" w14:textId="77777777" w:rsidR="00301182" w:rsidRPr="009D1BFA" w:rsidRDefault="00301182" w:rsidP="00E30464">
      <w:pPr>
        <w:rPr>
          <w:rFonts w:ascii="Arial" w:hAnsi="Arial" w:cs="Arial"/>
        </w:rPr>
      </w:pPr>
    </w:p>
    <w:p w14:paraId="7C44FF2F" w14:textId="77777777" w:rsidR="004A2F59" w:rsidRPr="009D1BFA" w:rsidRDefault="004A2F59" w:rsidP="004A2F59">
      <w:pPr>
        <w:pStyle w:val="Listeavsnitt"/>
        <w:numPr>
          <w:ilvl w:val="0"/>
          <w:numId w:val="26"/>
        </w:numPr>
        <w:rPr>
          <w:rFonts w:ascii="Arial" w:hAnsi="Arial" w:cs="Arial"/>
        </w:rPr>
      </w:pPr>
      <w:r w:rsidRPr="009D1BFA">
        <w:rPr>
          <w:rFonts w:ascii="Arial" w:hAnsi="Arial" w:cs="Arial"/>
        </w:rPr>
        <w:t>Velg skillekort arkiv</w:t>
      </w:r>
    </w:p>
    <w:p w14:paraId="7DFEA8F4" w14:textId="48A7D0FE" w:rsidR="003861BE" w:rsidRPr="009D1BFA" w:rsidRDefault="004A2F59" w:rsidP="003861BE">
      <w:pPr>
        <w:pStyle w:val="Listeavsnitt"/>
        <w:numPr>
          <w:ilvl w:val="0"/>
          <w:numId w:val="26"/>
        </w:numPr>
        <w:rPr>
          <w:rFonts w:ascii="Arial" w:hAnsi="Arial" w:cs="Arial"/>
        </w:rPr>
      </w:pPr>
      <w:r w:rsidRPr="009D1BFA">
        <w:rPr>
          <w:rFonts w:ascii="Arial" w:hAnsi="Arial" w:cs="Arial"/>
        </w:rPr>
        <w:t>Klikk på</w:t>
      </w:r>
      <w:r w:rsidRPr="009D1BFA">
        <w:rPr>
          <w:rFonts w:ascii="Arial" w:hAnsi="Arial" w:cs="Arial"/>
          <w:noProof/>
        </w:rPr>
        <w:drawing>
          <wp:inline distT="0" distB="0" distL="0" distR="0" wp14:anchorId="49625AEF" wp14:editId="5D474DC0">
            <wp:extent cx="180975" cy="161925"/>
            <wp:effectExtent l="19050" t="0" r="9525" b="0"/>
            <wp:docPr id="23"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cstate="print"/>
                    <a:srcRect/>
                    <a:stretch>
                      <a:fillRect/>
                    </a:stretch>
                  </pic:blipFill>
                  <pic:spPr bwMode="auto">
                    <a:xfrm>
                      <a:off x="0" y="0"/>
                      <a:ext cx="180975" cy="161925"/>
                    </a:xfrm>
                    <a:prstGeom prst="rect">
                      <a:avLst/>
                    </a:prstGeom>
                    <a:noFill/>
                    <a:ln w="9525">
                      <a:noFill/>
                      <a:miter lim="800000"/>
                      <a:headEnd/>
                      <a:tailEnd/>
                    </a:ln>
                  </pic:spPr>
                </pic:pic>
              </a:graphicData>
            </a:graphic>
          </wp:inline>
        </w:drawing>
      </w:r>
      <w:r w:rsidRPr="009D1BFA">
        <w:rPr>
          <w:rFonts w:ascii="Arial" w:hAnsi="Arial" w:cs="Arial"/>
        </w:rPr>
        <w:t xml:space="preserve"> for å kunne velge flere arkiv eller arkivdeler</w:t>
      </w:r>
    </w:p>
    <w:p w14:paraId="2DA494A6" w14:textId="77777777" w:rsidR="00FD6FC0" w:rsidRPr="009D1BFA" w:rsidRDefault="00FD6FC0" w:rsidP="00FD6FC0">
      <w:pPr>
        <w:rPr>
          <w:rFonts w:ascii="Arial" w:hAnsi="Arial" w:cs="Arial"/>
        </w:rPr>
      </w:pPr>
    </w:p>
    <w:p w14:paraId="52ABBC76" w14:textId="77777777" w:rsidR="00301182" w:rsidRPr="009D1BFA" w:rsidRDefault="00AF76EF" w:rsidP="00594CE7">
      <w:pPr>
        <w:pStyle w:val="Overskrift2"/>
      </w:pPr>
      <w:bookmarkStart w:id="32" w:name="_Toc512243118"/>
      <w:r w:rsidRPr="009D1BFA">
        <w:lastRenderedPageBreak/>
        <w:t>5</w:t>
      </w:r>
      <w:r w:rsidR="00594CE7" w:rsidRPr="009D1BFA">
        <w:t xml:space="preserve">.1 </w:t>
      </w:r>
      <w:r w:rsidR="00F30EF3" w:rsidRPr="009D1BFA">
        <w:t>Funksjoner i</w:t>
      </w:r>
      <w:r w:rsidR="003174B9" w:rsidRPr="009D1BFA">
        <w:t xml:space="preserve"> arkivdel</w:t>
      </w:r>
      <w:bookmarkEnd w:id="32"/>
    </w:p>
    <w:p w14:paraId="2169D65B" w14:textId="77777777" w:rsidR="00594CE7" w:rsidRPr="009D1BFA" w:rsidRDefault="00594CE7" w:rsidP="00594CE7">
      <w:pPr>
        <w:rPr>
          <w:rFonts w:ascii="Arial" w:hAnsi="Arial" w:cs="Arial"/>
        </w:rPr>
      </w:pPr>
      <w:r w:rsidRPr="009D1BFA">
        <w:rPr>
          <w:rFonts w:ascii="Arial" w:hAnsi="Arial" w:cs="Arial"/>
        </w:rPr>
        <w:t xml:space="preserve">Under skillekortet </w:t>
      </w:r>
      <w:r w:rsidRPr="009D1BFA">
        <w:rPr>
          <w:rFonts w:ascii="Arial" w:hAnsi="Arial" w:cs="Arial"/>
          <w:i/>
        </w:rPr>
        <w:t>Arkiv</w:t>
      </w:r>
      <w:r w:rsidRPr="009D1BFA">
        <w:rPr>
          <w:rFonts w:ascii="Arial" w:hAnsi="Arial" w:cs="Arial"/>
        </w:rPr>
        <w:t xml:space="preserve"> har du flere visningsmuligheter og du kan bruke fargede linjer som hyperkoblinger hvilket gjør at du kan manøvrere deg nedover eller oppover i hierarkiet hvor arkiverte dossiermapper og dokumenter ligger. </w:t>
      </w:r>
    </w:p>
    <w:p w14:paraId="74513294" w14:textId="6B5B64D1" w:rsidR="00594CE7" w:rsidRPr="009D1BFA" w:rsidRDefault="00594CE7" w:rsidP="00594CE7">
      <w:pPr>
        <w:rPr>
          <w:rFonts w:ascii="Arial" w:hAnsi="Arial" w:cs="Arial"/>
        </w:rPr>
      </w:pPr>
    </w:p>
    <w:p w14:paraId="6A0E4994" w14:textId="0D049B81" w:rsidR="00594CE7" w:rsidRPr="009D1BFA" w:rsidRDefault="0078301F" w:rsidP="00594CE7">
      <w:pPr>
        <w:jc w:val="center"/>
        <w:rPr>
          <w:rFonts w:ascii="Arial" w:hAnsi="Arial" w:cs="Arial"/>
        </w:rPr>
      </w:pPr>
      <w:r w:rsidRPr="009D1BFA">
        <w:rPr>
          <w:rFonts w:ascii="Arial" w:hAnsi="Arial" w:cs="Arial"/>
          <w:noProof/>
        </w:rPr>
        <mc:AlternateContent>
          <mc:Choice Requires="wps">
            <w:drawing>
              <wp:anchor distT="0" distB="0" distL="114300" distR="114300" simplePos="0" relativeHeight="251795456" behindDoc="0" locked="0" layoutInCell="1" allowOverlap="1" wp14:anchorId="50BCB55D" wp14:editId="394818FE">
                <wp:simplePos x="0" y="0"/>
                <wp:positionH relativeFrom="column">
                  <wp:posOffset>2748915</wp:posOffset>
                </wp:positionH>
                <wp:positionV relativeFrom="paragraph">
                  <wp:posOffset>3799205</wp:posOffset>
                </wp:positionV>
                <wp:extent cx="347345" cy="342900"/>
                <wp:effectExtent l="0" t="76200" r="33655" b="38100"/>
                <wp:wrapNone/>
                <wp:docPr id="22"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38266"/>
                            <a:gd name="adj2" fmla="val -63333"/>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B37343E" w14:textId="24F2B77B" w:rsidR="00AB12DC" w:rsidRDefault="00AB12DC" w:rsidP="0078301F">
                            <w:r>
                              <w:t>9</w:t>
                            </w:r>
                          </w:p>
                          <w:p w14:paraId="3FDC28CF" w14:textId="77777777" w:rsidR="00AB12DC" w:rsidRDefault="00AB12DC" w:rsidP="0078301F">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BCB55D" id="_x0000_s1082" type="#_x0000_t63" style="position:absolute;left:0;text-align:left;margin-left:216.45pt;margin-top:299.15pt;width:27.35pt;height:27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" adj="2535,-2880" fillcolor="yellow" strokecolor="black [3200]" strokeweight=".5pt">
                <v:shadow color="#868686"/>
                <v:textbox>
                  <w:txbxContent>
                    <w:p w14:paraId="6B37343E" w14:textId="24F2B77B" w:rsidR="00AB12DC" w:rsidRDefault="00AB12DC" w:rsidP="0078301F">
                      <w:r>
                        <w:t>9</w:t>
                      </w:r>
                    </w:p>
                    <w:p w14:paraId="3FDC28CF" w14:textId="77777777" w:rsidR="00AB12DC" w:rsidRDefault="00AB12DC" w:rsidP="0078301F">
                      <w:r>
                        <w:t>1</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793408" behindDoc="0" locked="0" layoutInCell="1" allowOverlap="1" wp14:anchorId="0F2ADD3C" wp14:editId="14E6898A">
                <wp:simplePos x="0" y="0"/>
                <wp:positionH relativeFrom="column">
                  <wp:posOffset>3095625</wp:posOffset>
                </wp:positionH>
                <wp:positionV relativeFrom="paragraph">
                  <wp:posOffset>3310890</wp:posOffset>
                </wp:positionV>
                <wp:extent cx="347345" cy="342900"/>
                <wp:effectExtent l="0" t="0" r="14605" b="114300"/>
                <wp:wrapNone/>
                <wp:docPr id="21"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6349267" w14:textId="04257F99" w:rsidR="00AB12DC" w:rsidRDefault="00AB12DC" w:rsidP="0078301F">
                            <w:r>
                              <w:t>8</w:t>
                            </w:r>
                          </w:p>
                          <w:p w14:paraId="09E160B6" w14:textId="77777777" w:rsidR="00AB12DC" w:rsidRDefault="00AB12DC" w:rsidP="0078301F">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2ADD3C" id="_x0000_s1083" type="#_x0000_t63" style="position:absolute;left:0;text-align:left;margin-left:243.75pt;margin-top:260.7pt;width:27.35pt;height:27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" fillcolor="yellow" strokecolor="black [3200]" strokeweight=".5pt">
                <v:shadow color="#868686"/>
                <v:textbox>
                  <w:txbxContent>
                    <w:p w14:paraId="66349267" w14:textId="04257F99" w:rsidR="00AB12DC" w:rsidRDefault="00AB12DC" w:rsidP="0078301F">
                      <w:r>
                        <w:t>8</w:t>
                      </w:r>
                    </w:p>
                    <w:p w14:paraId="09E160B6" w14:textId="77777777" w:rsidR="00AB12DC" w:rsidRDefault="00AB12DC" w:rsidP="0078301F">
                      <w:r>
                        <w:t>1</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791360" behindDoc="0" locked="0" layoutInCell="1" allowOverlap="1" wp14:anchorId="50F693B4" wp14:editId="6F71F36A">
                <wp:simplePos x="0" y="0"/>
                <wp:positionH relativeFrom="column">
                  <wp:posOffset>2338070</wp:posOffset>
                </wp:positionH>
                <wp:positionV relativeFrom="paragraph">
                  <wp:posOffset>3317240</wp:posOffset>
                </wp:positionV>
                <wp:extent cx="347345" cy="342900"/>
                <wp:effectExtent l="0" t="0" r="14605" b="114300"/>
                <wp:wrapNone/>
                <wp:docPr id="18"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AC6412A" w14:textId="2905FFD7" w:rsidR="00AB12DC" w:rsidRDefault="00AB12DC" w:rsidP="0078301F">
                            <w:r>
                              <w:t>7</w:t>
                            </w:r>
                          </w:p>
                          <w:p w14:paraId="52BECC49" w14:textId="77777777" w:rsidR="00AB12DC" w:rsidRDefault="00AB12DC" w:rsidP="0078301F">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F693B4" id="_x0000_s1084" type="#_x0000_t63" style="position:absolute;left:0;text-align:left;margin-left:184.1pt;margin-top:261.2pt;width:27.35pt;height:27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" fillcolor="yellow" strokecolor="black [3200]" strokeweight=".5pt">
                <v:shadow color="#868686"/>
                <v:textbox>
                  <w:txbxContent>
                    <w:p w14:paraId="6AC6412A" w14:textId="2905FFD7" w:rsidR="00AB12DC" w:rsidRDefault="00AB12DC" w:rsidP="0078301F">
                      <w:r>
                        <w:t>7</w:t>
                      </w:r>
                    </w:p>
                    <w:p w14:paraId="52BECC49" w14:textId="77777777" w:rsidR="00AB12DC" w:rsidRDefault="00AB12DC" w:rsidP="0078301F">
                      <w:r>
                        <w:t>1</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789312" behindDoc="0" locked="0" layoutInCell="1" allowOverlap="1" wp14:anchorId="1B476677" wp14:editId="6F8D2F36">
                <wp:simplePos x="0" y="0"/>
                <wp:positionH relativeFrom="column">
                  <wp:posOffset>5162550</wp:posOffset>
                </wp:positionH>
                <wp:positionV relativeFrom="paragraph">
                  <wp:posOffset>1139190</wp:posOffset>
                </wp:positionV>
                <wp:extent cx="347345" cy="342900"/>
                <wp:effectExtent l="0" t="0" r="14605" b="114300"/>
                <wp:wrapNone/>
                <wp:docPr id="17"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6D7EB3C" w14:textId="74653C46" w:rsidR="00AB12DC" w:rsidRDefault="00AB12DC" w:rsidP="0078301F">
                            <w:r>
                              <w:t>6</w:t>
                            </w:r>
                          </w:p>
                          <w:p w14:paraId="346848FF" w14:textId="77777777" w:rsidR="00AB12DC" w:rsidRDefault="00AB12DC" w:rsidP="0078301F">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476677" id="_x0000_s1085" type="#_x0000_t63" style="position:absolute;left:0;text-align:left;margin-left:406.5pt;margin-top:89.7pt;width:27.35pt;height:27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" fillcolor="yellow" strokecolor="black [3200]" strokeweight=".5pt">
                <v:shadow color="#868686"/>
                <v:textbox>
                  <w:txbxContent>
                    <w:p w14:paraId="56D7EB3C" w14:textId="74653C46" w:rsidR="00AB12DC" w:rsidRDefault="00AB12DC" w:rsidP="0078301F">
                      <w:r>
                        <w:t>6</w:t>
                      </w:r>
                    </w:p>
                    <w:p w14:paraId="346848FF" w14:textId="77777777" w:rsidR="00AB12DC" w:rsidRDefault="00AB12DC" w:rsidP="0078301F">
                      <w:r>
                        <w:t>1</w:t>
                      </w:r>
                    </w:p>
                  </w:txbxContent>
                </v:textbox>
              </v:shape>
            </w:pict>
          </mc:Fallback>
        </mc:AlternateContent>
      </w:r>
      <w:r w:rsidR="00B22718" w:rsidRPr="009D1BFA">
        <w:rPr>
          <w:rFonts w:ascii="Arial" w:hAnsi="Arial" w:cs="Arial"/>
          <w:noProof/>
        </w:rPr>
        <mc:AlternateContent>
          <mc:Choice Requires="wps">
            <w:drawing>
              <wp:anchor distT="0" distB="0" distL="114300" distR="114300" simplePos="0" relativeHeight="251787264" behindDoc="0" locked="0" layoutInCell="1" allowOverlap="1" wp14:anchorId="0358F360" wp14:editId="75461412">
                <wp:simplePos x="0" y="0"/>
                <wp:positionH relativeFrom="column">
                  <wp:posOffset>3387090</wp:posOffset>
                </wp:positionH>
                <wp:positionV relativeFrom="paragraph">
                  <wp:posOffset>1627505</wp:posOffset>
                </wp:positionV>
                <wp:extent cx="347345" cy="342900"/>
                <wp:effectExtent l="0" t="0" r="14605" b="114300"/>
                <wp:wrapNone/>
                <wp:docPr id="16"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9D55EF8" w14:textId="005AB10D" w:rsidR="00AB12DC" w:rsidRDefault="00AB12DC" w:rsidP="00B22718">
                            <w:r>
                              <w:t>5</w:t>
                            </w:r>
                          </w:p>
                          <w:p w14:paraId="49A91195" w14:textId="77777777" w:rsidR="00AB12DC" w:rsidRDefault="00AB12DC" w:rsidP="00B22718">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58F360" id="_x0000_s1086" type="#_x0000_t63" style="position:absolute;left:0;text-align:left;margin-left:266.7pt;margin-top:128.15pt;width:27.35pt;height:27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" fillcolor="yellow" strokecolor="black [3200]" strokeweight=".5pt">
                <v:shadow color="#868686"/>
                <v:textbox>
                  <w:txbxContent>
                    <w:p w14:paraId="39D55EF8" w14:textId="005AB10D" w:rsidR="00AB12DC" w:rsidRDefault="00AB12DC" w:rsidP="00B22718">
                      <w:r>
                        <w:t>5</w:t>
                      </w:r>
                    </w:p>
                    <w:p w14:paraId="49A91195" w14:textId="77777777" w:rsidR="00AB12DC" w:rsidRDefault="00AB12DC" w:rsidP="00B22718">
                      <w:r>
                        <w:t>1</w:t>
                      </w:r>
                    </w:p>
                  </w:txbxContent>
                </v:textbox>
              </v:shape>
            </w:pict>
          </mc:Fallback>
        </mc:AlternateContent>
      </w:r>
      <w:r w:rsidR="00B22718" w:rsidRPr="009D1BFA">
        <w:rPr>
          <w:rFonts w:ascii="Arial" w:hAnsi="Arial" w:cs="Arial"/>
          <w:noProof/>
        </w:rPr>
        <mc:AlternateContent>
          <mc:Choice Requires="wps">
            <w:drawing>
              <wp:anchor distT="0" distB="0" distL="114300" distR="114300" simplePos="0" relativeHeight="251785216" behindDoc="0" locked="0" layoutInCell="1" allowOverlap="1" wp14:anchorId="67F1EF5C" wp14:editId="5D3740E8">
                <wp:simplePos x="0" y="0"/>
                <wp:positionH relativeFrom="column">
                  <wp:posOffset>2162175</wp:posOffset>
                </wp:positionH>
                <wp:positionV relativeFrom="paragraph">
                  <wp:posOffset>1485265</wp:posOffset>
                </wp:positionV>
                <wp:extent cx="347345" cy="342900"/>
                <wp:effectExtent l="0" t="0" r="14605" b="114300"/>
                <wp:wrapNone/>
                <wp:docPr id="11"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D8295F0" w14:textId="1A729BF2" w:rsidR="00AB12DC" w:rsidRDefault="00AB12DC" w:rsidP="00B22718">
                            <w:r>
                              <w:t>4</w:t>
                            </w:r>
                          </w:p>
                          <w:p w14:paraId="35BEDAF3" w14:textId="77777777" w:rsidR="00AB12DC" w:rsidRDefault="00AB12DC" w:rsidP="00B22718">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F1EF5C" id="_x0000_s1087" type="#_x0000_t63" style="position:absolute;left:0;text-align:left;margin-left:170.25pt;margin-top:116.95pt;width:27.35pt;height:27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" fillcolor="yellow" strokecolor="black [3200]" strokeweight=".5pt">
                <v:shadow color="#868686"/>
                <v:textbox>
                  <w:txbxContent>
                    <w:p w14:paraId="1D8295F0" w14:textId="1A729BF2" w:rsidR="00AB12DC" w:rsidRDefault="00AB12DC" w:rsidP="00B22718">
                      <w:r>
                        <w:t>4</w:t>
                      </w:r>
                    </w:p>
                    <w:p w14:paraId="35BEDAF3" w14:textId="77777777" w:rsidR="00AB12DC" w:rsidRDefault="00AB12DC" w:rsidP="00B22718">
                      <w:r>
                        <w:t>1</w:t>
                      </w:r>
                    </w:p>
                  </w:txbxContent>
                </v:textbox>
              </v:shape>
            </w:pict>
          </mc:Fallback>
        </mc:AlternateContent>
      </w:r>
      <w:r w:rsidR="00B22718" w:rsidRPr="009D1BFA">
        <w:rPr>
          <w:rFonts w:ascii="Arial" w:hAnsi="Arial" w:cs="Arial"/>
          <w:noProof/>
        </w:rPr>
        <mc:AlternateContent>
          <mc:Choice Requires="wps">
            <w:drawing>
              <wp:anchor distT="0" distB="0" distL="114300" distR="114300" simplePos="0" relativeHeight="251783168" behindDoc="0" locked="0" layoutInCell="1" allowOverlap="1" wp14:anchorId="70885C97" wp14:editId="48B9C4BE">
                <wp:simplePos x="0" y="0"/>
                <wp:positionH relativeFrom="column">
                  <wp:posOffset>4539615</wp:posOffset>
                </wp:positionH>
                <wp:positionV relativeFrom="paragraph">
                  <wp:posOffset>551180</wp:posOffset>
                </wp:positionV>
                <wp:extent cx="347345" cy="342900"/>
                <wp:effectExtent l="0" t="0" r="14605" b="114300"/>
                <wp:wrapNone/>
                <wp:docPr id="9"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782A541" w14:textId="156D4F29" w:rsidR="00AB12DC" w:rsidRDefault="00AB12DC" w:rsidP="00B22718">
                            <w:r>
                              <w:t>3</w:t>
                            </w:r>
                          </w:p>
                          <w:p w14:paraId="1A0A96C4" w14:textId="77777777" w:rsidR="00AB12DC" w:rsidRDefault="00AB12DC" w:rsidP="00B22718">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885C97" id="_x0000_s1088" type="#_x0000_t63" style="position:absolute;left:0;text-align:left;margin-left:357.45pt;margin-top:43.4pt;width:27.35pt;height:27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" fillcolor="yellow" strokecolor="black [3200]" strokeweight=".5pt">
                <v:shadow color="#868686"/>
                <v:textbox>
                  <w:txbxContent>
                    <w:p w14:paraId="6782A541" w14:textId="156D4F29" w:rsidR="00AB12DC" w:rsidRDefault="00AB12DC" w:rsidP="00B22718">
                      <w:r>
                        <w:t>3</w:t>
                      </w:r>
                    </w:p>
                    <w:p w14:paraId="1A0A96C4" w14:textId="77777777" w:rsidR="00AB12DC" w:rsidRDefault="00AB12DC" w:rsidP="00B22718">
                      <w:r>
                        <w:t>1</w:t>
                      </w:r>
                    </w:p>
                  </w:txbxContent>
                </v:textbox>
              </v:shape>
            </w:pict>
          </mc:Fallback>
        </mc:AlternateContent>
      </w:r>
      <w:r w:rsidR="00B22718" w:rsidRPr="009D1BFA">
        <w:rPr>
          <w:rFonts w:ascii="Arial" w:hAnsi="Arial" w:cs="Arial"/>
          <w:noProof/>
        </w:rPr>
        <mc:AlternateContent>
          <mc:Choice Requires="wps">
            <w:drawing>
              <wp:anchor distT="0" distB="0" distL="114300" distR="114300" simplePos="0" relativeHeight="251781120" behindDoc="0" locked="0" layoutInCell="1" allowOverlap="1" wp14:anchorId="1579EA3E" wp14:editId="38A68680">
                <wp:simplePos x="0" y="0"/>
                <wp:positionH relativeFrom="column">
                  <wp:posOffset>1990725</wp:posOffset>
                </wp:positionH>
                <wp:positionV relativeFrom="paragraph">
                  <wp:posOffset>485140</wp:posOffset>
                </wp:positionV>
                <wp:extent cx="347345" cy="342900"/>
                <wp:effectExtent l="0" t="0" r="14605" b="114300"/>
                <wp:wrapNone/>
                <wp:docPr id="3"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3750"/>
                            <a:gd name="adj2" fmla="val 70000"/>
                          </a:avLst>
                        </a:prstGeom>
                        <a:solidFill>
                          <a:srgbClr val="FFFF00"/>
                        </a:solidFill>
                        <a:ln w="63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7A44DF3" w14:textId="77777777" w:rsidR="00AB12DC" w:rsidRDefault="00AB12DC" w:rsidP="00B22718">
                            <w:r>
                              <w:t>2</w:t>
                            </w:r>
                          </w:p>
                          <w:p w14:paraId="554F5997" w14:textId="77777777" w:rsidR="00AB12DC" w:rsidRDefault="00AB12DC" w:rsidP="00B22718">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79EA3E" id="_x0000_s1089" type="#_x0000_t63" style="position:absolute;left:0;text-align:left;margin-left:156.75pt;margin-top:38.2pt;width:27.35pt;height:27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" fillcolor="yellow" strokecolor="black [3200]" strokeweight=".5pt">
                <v:shadow color="#868686"/>
                <v:textbox>
                  <w:txbxContent>
                    <w:p w14:paraId="57A44DF3" w14:textId="77777777" w:rsidR="00AB12DC" w:rsidRDefault="00AB12DC" w:rsidP="00B22718">
                      <w:r>
                        <w:t>2</w:t>
                      </w:r>
                    </w:p>
                    <w:p w14:paraId="554F5997" w14:textId="77777777" w:rsidR="00AB12DC" w:rsidRDefault="00AB12DC" w:rsidP="00B22718">
                      <w:r>
                        <w:t>1</w:t>
                      </w:r>
                    </w:p>
                  </w:txbxContent>
                </v:textbox>
              </v:shape>
            </w:pict>
          </mc:Fallback>
        </mc:AlternateContent>
      </w:r>
      <w:r w:rsidR="00B22718" w:rsidRPr="009D1BFA">
        <w:rPr>
          <w:rFonts w:ascii="Arial" w:hAnsi="Arial" w:cs="Arial"/>
          <w:noProof/>
        </w:rPr>
        <mc:AlternateContent>
          <mc:Choice Requires="wps">
            <w:drawing>
              <wp:anchor distT="0" distB="0" distL="114300" distR="114300" simplePos="0" relativeHeight="251779072" behindDoc="0" locked="0" layoutInCell="1" allowOverlap="1" wp14:anchorId="3B973CF8" wp14:editId="04CE52D9">
                <wp:simplePos x="0" y="0"/>
                <wp:positionH relativeFrom="column">
                  <wp:posOffset>-3810</wp:posOffset>
                </wp:positionH>
                <wp:positionV relativeFrom="paragraph">
                  <wp:posOffset>541655</wp:posOffset>
                </wp:positionV>
                <wp:extent cx="347345" cy="342900"/>
                <wp:effectExtent l="19050" t="19050" r="33655" b="133350"/>
                <wp:wrapNone/>
                <wp:docPr id="2"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49486"/>
                            <a:gd name="adj2" fmla="val 75556"/>
                          </a:avLst>
                        </a:prstGeom>
                        <a:solidFill>
                          <a:srgbClr val="FFFF00"/>
                        </a:solidFill>
                        <a:ln w="6350">
                          <a:solidFill>
                            <a:sysClr val="windowText" lastClr="000000">
                              <a:lumMod val="10000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F7DA84F" w14:textId="07E78349" w:rsidR="00AB12DC" w:rsidRDefault="00AB12DC" w:rsidP="00B22718">
                            <w:r>
                              <w:t>1</w:t>
                            </w:r>
                          </w:p>
                          <w:p w14:paraId="32AE9D6A" w14:textId="77777777" w:rsidR="00AB12DC" w:rsidRDefault="00AB12DC" w:rsidP="00B22718">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73CF8" id="_x0000_s1090" type="#_x0000_t63" style="position:absolute;left:0;text-align:left;margin-left:-.3pt;margin-top:42.65pt;width:27.35pt;height:27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" adj="21489,27120" fillcolor="yellow" strokeweight=".5pt">
                <v:shadow color="#868686"/>
                <v:textbox>
                  <w:txbxContent>
                    <w:p w14:paraId="1F7DA84F" w14:textId="07E78349" w:rsidR="00AB12DC" w:rsidRDefault="00AB12DC" w:rsidP="00B22718">
                      <w:r>
                        <w:t>1</w:t>
                      </w:r>
                    </w:p>
                    <w:p w14:paraId="32AE9D6A" w14:textId="77777777" w:rsidR="00AB12DC" w:rsidRDefault="00AB12DC" w:rsidP="00B22718">
                      <w:r>
                        <w:t>1</w:t>
                      </w:r>
                    </w:p>
                  </w:txbxContent>
                </v:textbox>
              </v:shape>
            </w:pict>
          </mc:Fallback>
        </mc:AlternateContent>
      </w:r>
      <w:r w:rsidR="00FD6FC0" w:rsidRPr="009D1BFA">
        <w:rPr>
          <w:rFonts w:ascii="Arial" w:hAnsi="Arial" w:cs="Arial"/>
          <w:noProof/>
        </w:rPr>
        <w:drawing>
          <wp:inline distT="0" distB="0" distL="0" distR="0" wp14:anchorId="137EB12B" wp14:editId="7E5F801B">
            <wp:extent cx="5189372" cy="4013832"/>
            <wp:effectExtent l="19050" t="0" r="0" b="0"/>
            <wp:docPr id="52" name="Bild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2" cstate="print"/>
                    <a:srcRect/>
                    <a:stretch>
                      <a:fillRect/>
                    </a:stretch>
                  </pic:blipFill>
                  <pic:spPr bwMode="auto">
                    <a:xfrm>
                      <a:off x="0" y="0"/>
                      <a:ext cx="5186681" cy="4011751"/>
                    </a:xfrm>
                    <a:prstGeom prst="rect">
                      <a:avLst/>
                    </a:prstGeom>
                    <a:noFill/>
                    <a:ln w="9525">
                      <a:noFill/>
                      <a:miter lim="800000"/>
                      <a:headEnd/>
                      <a:tailEnd/>
                    </a:ln>
                  </pic:spPr>
                </pic:pic>
              </a:graphicData>
            </a:graphic>
          </wp:inline>
        </w:drawing>
      </w:r>
    </w:p>
    <w:p w14:paraId="4129AFAC" w14:textId="1A588BE1" w:rsidR="00301182" w:rsidRPr="009D1BFA" w:rsidRDefault="00301182" w:rsidP="00E30464">
      <w:pPr>
        <w:rPr>
          <w:rFonts w:ascii="Arial" w:hAnsi="Arial" w:cs="Arial"/>
        </w:rPr>
      </w:pPr>
    </w:p>
    <w:p w14:paraId="77452B74" w14:textId="46653EB2" w:rsidR="00301182" w:rsidRPr="009D1BFA" w:rsidRDefault="00594CE7" w:rsidP="00594CE7">
      <w:pPr>
        <w:pStyle w:val="Listeavsnitt"/>
        <w:numPr>
          <w:ilvl w:val="0"/>
          <w:numId w:val="28"/>
        </w:numPr>
        <w:rPr>
          <w:rFonts w:ascii="Arial" w:hAnsi="Arial" w:cs="Arial"/>
        </w:rPr>
      </w:pPr>
      <w:r w:rsidRPr="009D1BFA">
        <w:rPr>
          <w:rFonts w:ascii="Arial" w:hAnsi="Arial" w:cs="Arial"/>
        </w:rPr>
        <w:t xml:space="preserve">Visning i dette bildet er </w:t>
      </w:r>
      <w:r w:rsidRPr="009D1BFA">
        <w:rPr>
          <w:rFonts w:ascii="Arial" w:hAnsi="Arial" w:cs="Arial"/>
          <w:i/>
        </w:rPr>
        <w:t>Registreringer</w:t>
      </w:r>
      <w:r w:rsidRPr="009D1BFA">
        <w:rPr>
          <w:rFonts w:ascii="Arial" w:hAnsi="Arial" w:cs="Arial"/>
        </w:rPr>
        <w:t xml:space="preserve">, du kan også velge visningsalternativ </w:t>
      </w:r>
      <w:r w:rsidRPr="009D1BFA">
        <w:rPr>
          <w:rFonts w:ascii="Arial" w:hAnsi="Arial" w:cs="Arial"/>
          <w:i/>
        </w:rPr>
        <w:t>Mapper</w:t>
      </w:r>
      <w:r w:rsidRPr="009D1BFA">
        <w:rPr>
          <w:rFonts w:ascii="Arial" w:hAnsi="Arial" w:cs="Arial"/>
        </w:rPr>
        <w:t>.</w:t>
      </w:r>
      <w:r w:rsidR="0078301F" w:rsidRPr="009D1BFA">
        <w:rPr>
          <w:rFonts w:ascii="Arial" w:hAnsi="Arial" w:cs="Arial"/>
          <w:noProof/>
        </w:rPr>
        <w:t xml:space="preserve"> </w:t>
      </w:r>
    </w:p>
    <w:p w14:paraId="33A0F668" w14:textId="77777777" w:rsidR="00594CE7" w:rsidRPr="009D1BFA" w:rsidRDefault="00594CE7" w:rsidP="00594CE7">
      <w:pPr>
        <w:pStyle w:val="Listeavsnitt"/>
        <w:numPr>
          <w:ilvl w:val="0"/>
          <w:numId w:val="28"/>
        </w:numPr>
        <w:rPr>
          <w:rFonts w:ascii="Arial" w:hAnsi="Arial" w:cs="Arial"/>
        </w:rPr>
      </w:pPr>
      <w:r w:rsidRPr="009D1BFA">
        <w:rPr>
          <w:rFonts w:ascii="Arial" w:hAnsi="Arial" w:cs="Arial"/>
        </w:rPr>
        <w:t xml:space="preserve">Valg på perioder; </w:t>
      </w:r>
      <w:r w:rsidRPr="009D1BFA">
        <w:rPr>
          <w:rFonts w:ascii="Arial" w:hAnsi="Arial" w:cs="Arial"/>
          <w:b/>
        </w:rPr>
        <w:t>7 siste dager</w:t>
      </w:r>
      <w:r w:rsidRPr="009D1BFA">
        <w:rPr>
          <w:rFonts w:ascii="Arial" w:hAnsi="Arial" w:cs="Arial"/>
        </w:rPr>
        <w:t xml:space="preserve">, </w:t>
      </w:r>
      <w:r w:rsidRPr="009D1BFA">
        <w:rPr>
          <w:rFonts w:ascii="Arial" w:hAnsi="Arial" w:cs="Arial"/>
          <w:b/>
        </w:rPr>
        <w:t>Denne måned</w:t>
      </w:r>
      <w:r w:rsidRPr="009D1BFA">
        <w:rPr>
          <w:rFonts w:ascii="Arial" w:hAnsi="Arial" w:cs="Arial"/>
        </w:rPr>
        <w:t xml:space="preserve"> eller </w:t>
      </w:r>
      <w:r w:rsidRPr="009D1BFA">
        <w:rPr>
          <w:rFonts w:ascii="Arial" w:hAnsi="Arial" w:cs="Arial"/>
          <w:b/>
        </w:rPr>
        <w:t>Alt</w:t>
      </w:r>
      <w:r w:rsidR="003174B9" w:rsidRPr="009D1BFA">
        <w:rPr>
          <w:rFonts w:ascii="Arial" w:hAnsi="Arial" w:cs="Arial"/>
        </w:rPr>
        <w:t>.</w:t>
      </w:r>
    </w:p>
    <w:p w14:paraId="4119B199" w14:textId="77777777" w:rsidR="003174B9" w:rsidRPr="009D1BFA" w:rsidRDefault="003174B9" w:rsidP="00594CE7">
      <w:pPr>
        <w:pStyle w:val="Listeavsnitt"/>
        <w:numPr>
          <w:ilvl w:val="0"/>
          <w:numId w:val="28"/>
        </w:numPr>
        <w:rPr>
          <w:rFonts w:ascii="Arial" w:hAnsi="Arial" w:cs="Arial"/>
        </w:rPr>
      </w:pPr>
      <w:r w:rsidRPr="009D1BFA">
        <w:rPr>
          <w:rFonts w:ascii="Arial" w:hAnsi="Arial" w:cs="Arial"/>
        </w:rPr>
        <w:t xml:space="preserve">Fritekst søk. Her kan du søke på </w:t>
      </w:r>
      <w:r w:rsidR="00FD6FC0" w:rsidRPr="009D1BFA">
        <w:rPr>
          <w:rFonts w:ascii="Arial" w:hAnsi="Arial" w:cs="Arial"/>
        </w:rPr>
        <w:t>registreringer gjort i fagsystemets</w:t>
      </w:r>
      <w:r w:rsidRPr="009D1BFA">
        <w:rPr>
          <w:rFonts w:ascii="Arial" w:hAnsi="Arial" w:cs="Arial"/>
        </w:rPr>
        <w:t xml:space="preserve"> </w:t>
      </w:r>
      <w:r w:rsidRPr="009D1BFA">
        <w:rPr>
          <w:rFonts w:ascii="Arial" w:hAnsi="Arial" w:cs="Arial"/>
          <w:i/>
        </w:rPr>
        <w:t>Postjournal</w:t>
      </w:r>
      <w:r w:rsidR="00FD6FC0" w:rsidRPr="009D1BFA">
        <w:rPr>
          <w:rFonts w:ascii="Arial" w:hAnsi="Arial" w:cs="Arial"/>
        </w:rPr>
        <w:t xml:space="preserve"> og journalnotat (for eksempel emnefelt, registreringsnummer med mer).</w:t>
      </w:r>
    </w:p>
    <w:p w14:paraId="11BF0ECE" w14:textId="77777777" w:rsidR="003174B9" w:rsidRPr="009D1BFA" w:rsidRDefault="003174B9" w:rsidP="00594CE7">
      <w:pPr>
        <w:pStyle w:val="Listeavsnitt"/>
        <w:numPr>
          <w:ilvl w:val="0"/>
          <w:numId w:val="28"/>
        </w:numPr>
        <w:rPr>
          <w:rFonts w:ascii="Arial" w:hAnsi="Arial" w:cs="Arial"/>
        </w:rPr>
      </w:pPr>
      <w:r w:rsidRPr="009D1BFA">
        <w:rPr>
          <w:rFonts w:ascii="Arial" w:hAnsi="Arial" w:cs="Arial"/>
        </w:rPr>
        <w:t>Hyperkobling som viser flere dokumentdetaljer.</w:t>
      </w:r>
    </w:p>
    <w:p w14:paraId="69A7AE9A" w14:textId="77777777" w:rsidR="003174B9" w:rsidRPr="009D1BFA" w:rsidRDefault="003174B9" w:rsidP="00594CE7">
      <w:pPr>
        <w:pStyle w:val="Listeavsnitt"/>
        <w:numPr>
          <w:ilvl w:val="0"/>
          <w:numId w:val="28"/>
        </w:numPr>
        <w:rPr>
          <w:rFonts w:ascii="Arial" w:hAnsi="Arial" w:cs="Arial"/>
        </w:rPr>
      </w:pPr>
      <w:r w:rsidRPr="009D1BFA">
        <w:rPr>
          <w:rFonts w:ascii="Arial" w:hAnsi="Arial" w:cs="Arial"/>
        </w:rPr>
        <w:t>Hyperkobling som henter opp brukers dossiermappe.</w:t>
      </w:r>
    </w:p>
    <w:p w14:paraId="60E24BDF" w14:textId="77777777" w:rsidR="003174B9" w:rsidRPr="009D1BFA" w:rsidRDefault="003174B9" w:rsidP="00594CE7">
      <w:pPr>
        <w:pStyle w:val="Listeavsnitt"/>
        <w:numPr>
          <w:ilvl w:val="0"/>
          <w:numId w:val="28"/>
        </w:numPr>
        <w:rPr>
          <w:rFonts w:ascii="Arial" w:hAnsi="Arial" w:cs="Arial"/>
        </w:rPr>
      </w:pPr>
      <w:r w:rsidRPr="009D1BFA">
        <w:rPr>
          <w:rFonts w:ascii="Arial" w:hAnsi="Arial" w:cs="Arial"/>
        </w:rPr>
        <w:t>Hente opp dokumentet som er arkivert.</w:t>
      </w:r>
    </w:p>
    <w:p w14:paraId="64858280" w14:textId="77777777" w:rsidR="00B122FE" w:rsidRPr="009D1BFA" w:rsidRDefault="00B122FE" w:rsidP="00594CE7">
      <w:pPr>
        <w:pStyle w:val="Listeavsnitt"/>
        <w:numPr>
          <w:ilvl w:val="0"/>
          <w:numId w:val="28"/>
        </w:numPr>
        <w:rPr>
          <w:rFonts w:ascii="Arial" w:hAnsi="Arial" w:cs="Arial"/>
        </w:rPr>
      </w:pPr>
      <w:r w:rsidRPr="009D1BFA">
        <w:rPr>
          <w:rFonts w:ascii="Arial" w:hAnsi="Arial" w:cs="Arial"/>
        </w:rPr>
        <w:t>Bla bakover |&lt; = til første side, &lt;&lt; = 1 side av gangen bakover.</w:t>
      </w:r>
    </w:p>
    <w:p w14:paraId="70EC5631" w14:textId="77777777" w:rsidR="00B122FE" w:rsidRPr="009D1BFA" w:rsidRDefault="00B122FE" w:rsidP="00594CE7">
      <w:pPr>
        <w:pStyle w:val="Listeavsnitt"/>
        <w:numPr>
          <w:ilvl w:val="0"/>
          <w:numId w:val="28"/>
        </w:numPr>
        <w:rPr>
          <w:rFonts w:ascii="Arial" w:hAnsi="Arial" w:cs="Arial"/>
        </w:rPr>
      </w:pPr>
      <w:r w:rsidRPr="009D1BFA">
        <w:rPr>
          <w:rFonts w:ascii="Arial" w:hAnsi="Arial" w:cs="Arial"/>
        </w:rPr>
        <w:t>Bla fremover &gt;| = til siste side, &gt;&gt; = 1 side av gangen fremover.</w:t>
      </w:r>
    </w:p>
    <w:p w14:paraId="35B39302" w14:textId="77777777" w:rsidR="00AB7BEB" w:rsidRPr="009D1BFA" w:rsidRDefault="00AB7BEB" w:rsidP="00594CE7">
      <w:pPr>
        <w:pStyle w:val="Listeavsnitt"/>
        <w:numPr>
          <w:ilvl w:val="0"/>
          <w:numId w:val="28"/>
        </w:numPr>
        <w:rPr>
          <w:rFonts w:ascii="Arial" w:hAnsi="Arial" w:cs="Arial"/>
        </w:rPr>
      </w:pPr>
      <w:r w:rsidRPr="009D1BFA">
        <w:rPr>
          <w:rFonts w:ascii="Arial" w:hAnsi="Arial" w:cs="Arial"/>
        </w:rPr>
        <w:t>Sideangivelse</w:t>
      </w:r>
    </w:p>
    <w:p w14:paraId="451B7B48" w14:textId="77777777" w:rsidR="008E56DA" w:rsidRPr="009D1BFA" w:rsidRDefault="008E56DA" w:rsidP="008E56DA">
      <w:pPr>
        <w:rPr>
          <w:rFonts w:ascii="Arial" w:hAnsi="Arial" w:cs="Arial"/>
        </w:rPr>
      </w:pPr>
    </w:p>
    <w:p w14:paraId="4A5564E7" w14:textId="77777777" w:rsidR="008E56DA" w:rsidRPr="009D1BFA" w:rsidRDefault="008E56DA" w:rsidP="008E56DA">
      <w:pPr>
        <w:rPr>
          <w:rFonts w:ascii="Arial" w:hAnsi="Arial" w:cs="Arial"/>
        </w:rPr>
      </w:pPr>
    </w:p>
    <w:p w14:paraId="490CD366" w14:textId="77777777" w:rsidR="008E56DA" w:rsidRPr="009D1BFA" w:rsidRDefault="008E56DA" w:rsidP="008E56DA">
      <w:pPr>
        <w:rPr>
          <w:rFonts w:ascii="Arial" w:hAnsi="Arial" w:cs="Arial"/>
        </w:rPr>
      </w:pPr>
    </w:p>
    <w:p w14:paraId="0C16D5F6" w14:textId="77777777" w:rsidR="008E56DA" w:rsidRPr="009D1BFA" w:rsidRDefault="008E56DA" w:rsidP="008E56DA">
      <w:pPr>
        <w:rPr>
          <w:rFonts w:ascii="Arial" w:hAnsi="Arial" w:cs="Arial"/>
        </w:rPr>
      </w:pPr>
    </w:p>
    <w:p w14:paraId="631AF30A" w14:textId="77777777" w:rsidR="008E56DA" w:rsidRPr="009D1BFA" w:rsidRDefault="008E56DA" w:rsidP="008E56DA">
      <w:pPr>
        <w:rPr>
          <w:rFonts w:ascii="Arial" w:hAnsi="Arial" w:cs="Arial"/>
        </w:rPr>
      </w:pPr>
    </w:p>
    <w:p w14:paraId="1BEABB13" w14:textId="77777777" w:rsidR="008E56DA" w:rsidRPr="009D1BFA" w:rsidRDefault="008E56DA" w:rsidP="008E56DA">
      <w:pPr>
        <w:rPr>
          <w:rFonts w:ascii="Arial" w:hAnsi="Arial" w:cs="Arial"/>
        </w:rPr>
      </w:pPr>
    </w:p>
    <w:p w14:paraId="171785B9" w14:textId="77777777" w:rsidR="008E56DA" w:rsidRPr="009D1BFA" w:rsidRDefault="008E56DA" w:rsidP="008E56DA">
      <w:pPr>
        <w:rPr>
          <w:rFonts w:ascii="Arial" w:hAnsi="Arial" w:cs="Arial"/>
        </w:rPr>
      </w:pPr>
    </w:p>
    <w:p w14:paraId="7C71B80F" w14:textId="77777777" w:rsidR="008E56DA" w:rsidRPr="009D1BFA" w:rsidRDefault="008E56DA" w:rsidP="008E56DA">
      <w:pPr>
        <w:rPr>
          <w:rFonts w:ascii="Arial" w:hAnsi="Arial" w:cs="Arial"/>
        </w:rPr>
      </w:pPr>
    </w:p>
    <w:p w14:paraId="31AF1DF2" w14:textId="77777777" w:rsidR="008E56DA" w:rsidRPr="009D1BFA" w:rsidRDefault="008E56DA" w:rsidP="008E56DA">
      <w:pPr>
        <w:rPr>
          <w:rFonts w:ascii="Arial" w:hAnsi="Arial" w:cs="Arial"/>
        </w:rPr>
      </w:pPr>
    </w:p>
    <w:p w14:paraId="261CA88E" w14:textId="77777777" w:rsidR="008E56DA" w:rsidRPr="009D1BFA" w:rsidRDefault="008E56DA" w:rsidP="008E56DA">
      <w:pPr>
        <w:rPr>
          <w:rFonts w:ascii="Arial" w:hAnsi="Arial" w:cs="Arial"/>
        </w:rPr>
      </w:pPr>
    </w:p>
    <w:p w14:paraId="347B08AF" w14:textId="77777777" w:rsidR="008E56DA" w:rsidRPr="009D1BFA" w:rsidRDefault="008E56DA" w:rsidP="008E56DA">
      <w:pPr>
        <w:rPr>
          <w:rFonts w:ascii="Arial" w:hAnsi="Arial" w:cs="Arial"/>
        </w:rPr>
      </w:pPr>
    </w:p>
    <w:p w14:paraId="6F08E4C8" w14:textId="77777777" w:rsidR="008E56DA" w:rsidRPr="009D1BFA" w:rsidRDefault="008E56DA" w:rsidP="008E56DA">
      <w:pPr>
        <w:rPr>
          <w:rFonts w:ascii="Arial" w:hAnsi="Arial" w:cs="Arial"/>
        </w:rPr>
      </w:pPr>
    </w:p>
    <w:p w14:paraId="433DCA3C" w14:textId="77777777" w:rsidR="008E56DA" w:rsidRPr="009D1BFA" w:rsidRDefault="008E56DA" w:rsidP="008E56DA">
      <w:pPr>
        <w:rPr>
          <w:rFonts w:ascii="Arial" w:hAnsi="Arial" w:cs="Arial"/>
        </w:rPr>
      </w:pPr>
    </w:p>
    <w:p w14:paraId="34844A1F" w14:textId="77777777" w:rsidR="008E56DA" w:rsidRPr="009D1BFA" w:rsidRDefault="008E56DA" w:rsidP="008E56DA">
      <w:pPr>
        <w:rPr>
          <w:rFonts w:ascii="Arial" w:hAnsi="Arial" w:cs="Arial"/>
        </w:rPr>
      </w:pPr>
    </w:p>
    <w:p w14:paraId="521C576F" w14:textId="77777777" w:rsidR="008E56DA" w:rsidRPr="009D1BFA" w:rsidRDefault="008E56DA" w:rsidP="008E56DA">
      <w:pPr>
        <w:rPr>
          <w:rFonts w:ascii="Arial" w:hAnsi="Arial" w:cs="Arial"/>
        </w:rPr>
      </w:pPr>
    </w:p>
    <w:p w14:paraId="245324CD" w14:textId="77777777" w:rsidR="008E56DA" w:rsidRPr="009D1BFA" w:rsidRDefault="008E56DA" w:rsidP="008E56DA">
      <w:pPr>
        <w:rPr>
          <w:rFonts w:ascii="Arial" w:hAnsi="Arial" w:cs="Arial"/>
        </w:rPr>
      </w:pPr>
    </w:p>
    <w:p w14:paraId="24B7A065" w14:textId="77777777" w:rsidR="008E56DA" w:rsidRPr="009D1BFA" w:rsidRDefault="008E56DA" w:rsidP="008E56DA">
      <w:pPr>
        <w:rPr>
          <w:rFonts w:ascii="Arial" w:hAnsi="Arial" w:cs="Arial"/>
        </w:rPr>
      </w:pPr>
    </w:p>
    <w:p w14:paraId="339106F4" w14:textId="77777777" w:rsidR="00301182" w:rsidRPr="009D1BFA" w:rsidRDefault="00AF76EF" w:rsidP="008E56DA">
      <w:pPr>
        <w:pStyle w:val="Overskrift2"/>
      </w:pPr>
      <w:bookmarkStart w:id="33" w:name="_Toc512243119"/>
      <w:r w:rsidRPr="009D1BFA">
        <w:lastRenderedPageBreak/>
        <w:t>5</w:t>
      </w:r>
      <w:r w:rsidR="00F30EF3" w:rsidRPr="009D1BFA">
        <w:t>.</w:t>
      </w:r>
      <w:r w:rsidR="008E56DA" w:rsidRPr="009D1BFA">
        <w:t xml:space="preserve">2 </w:t>
      </w:r>
      <w:r w:rsidR="00F30EF3" w:rsidRPr="009D1BFA">
        <w:t>Visning mapper</w:t>
      </w:r>
      <w:bookmarkEnd w:id="33"/>
    </w:p>
    <w:p w14:paraId="5DC48453" w14:textId="77777777" w:rsidR="00301182" w:rsidRPr="009D1BFA" w:rsidRDefault="00301182" w:rsidP="00E30464">
      <w:pPr>
        <w:rPr>
          <w:rFonts w:ascii="Arial" w:hAnsi="Arial" w:cs="Arial"/>
        </w:rPr>
      </w:pPr>
    </w:p>
    <w:p w14:paraId="57153B25" w14:textId="77777777" w:rsidR="00301182" w:rsidRPr="009D1BFA" w:rsidRDefault="008E56DA" w:rsidP="00F30EF3">
      <w:pPr>
        <w:jc w:val="center"/>
        <w:rPr>
          <w:rFonts w:ascii="Arial" w:hAnsi="Arial" w:cs="Arial"/>
        </w:rPr>
      </w:pPr>
      <w:r w:rsidRPr="009D1BFA">
        <w:rPr>
          <w:rFonts w:ascii="Arial" w:hAnsi="Arial" w:cs="Arial"/>
        </w:rPr>
        <w:t xml:space="preserve"> </w:t>
      </w:r>
      <w:r w:rsidRPr="009D1BFA">
        <w:rPr>
          <w:rFonts w:ascii="Arial" w:hAnsi="Arial" w:cs="Arial"/>
          <w:noProof/>
        </w:rPr>
        <w:drawing>
          <wp:inline distT="0" distB="0" distL="0" distR="0" wp14:anchorId="30C28292" wp14:editId="3117F122">
            <wp:extent cx="4904079" cy="1535436"/>
            <wp:effectExtent l="19050" t="0" r="0" b="0"/>
            <wp:docPr id="82" name="Bild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4" cstate="print"/>
                    <a:srcRect/>
                    <a:stretch>
                      <a:fillRect/>
                    </a:stretch>
                  </pic:blipFill>
                  <pic:spPr bwMode="auto">
                    <a:xfrm>
                      <a:off x="0" y="0"/>
                      <a:ext cx="4901669" cy="1534682"/>
                    </a:xfrm>
                    <a:prstGeom prst="rect">
                      <a:avLst/>
                    </a:prstGeom>
                    <a:noFill/>
                    <a:ln w="9525">
                      <a:noFill/>
                      <a:miter lim="800000"/>
                      <a:headEnd/>
                      <a:tailEnd/>
                    </a:ln>
                  </pic:spPr>
                </pic:pic>
              </a:graphicData>
            </a:graphic>
          </wp:inline>
        </w:drawing>
      </w:r>
    </w:p>
    <w:p w14:paraId="648ACFDC" w14:textId="77777777" w:rsidR="00F30EF3" w:rsidRPr="009D1BFA" w:rsidRDefault="00F30EF3" w:rsidP="00F30EF3">
      <w:pPr>
        <w:rPr>
          <w:rFonts w:ascii="Arial" w:hAnsi="Arial" w:cs="Arial"/>
        </w:rPr>
      </w:pPr>
    </w:p>
    <w:p w14:paraId="3C550775" w14:textId="77777777" w:rsidR="008E56DA" w:rsidRPr="009D1BFA" w:rsidRDefault="00B122FE" w:rsidP="00B122FE">
      <w:pPr>
        <w:pStyle w:val="Listeavsnitt"/>
        <w:numPr>
          <w:ilvl w:val="0"/>
          <w:numId w:val="29"/>
        </w:numPr>
        <w:rPr>
          <w:rFonts w:ascii="Arial" w:hAnsi="Arial" w:cs="Arial"/>
        </w:rPr>
      </w:pPr>
      <w:r w:rsidRPr="009D1BFA">
        <w:rPr>
          <w:rFonts w:ascii="Arial" w:hAnsi="Arial" w:cs="Arial"/>
        </w:rPr>
        <w:t>Valgt visning – dossiermapper.</w:t>
      </w:r>
    </w:p>
    <w:p w14:paraId="250BF9DC" w14:textId="77777777" w:rsidR="00B77A6C" w:rsidRPr="009D1BFA" w:rsidRDefault="00B77A6C" w:rsidP="00B77A6C">
      <w:pPr>
        <w:rPr>
          <w:rFonts w:ascii="Arial" w:hAnsi="Arial" w:cs="Arial"/>
          <w:color w:val="000000"/>
          <w:szCs w:val="20"/>
        </w:rPr>
      </w:pPr>
      <w:r w:rsidRPr="009D1BFA">
        <w:rPr>
          <w:rFonts w:ascii="Arial" w:hAnsi="Arial" w:cs="Arial"/>
        </w:rPr>
        <w:t xml:space="preserve">Søkefelt – </w:t>
      </w:r>
      <w:r w:rsidRPr="009D1BFA">
        <w:rPr>
          <w:rFonts w:ascii="Arial" w:hAnsi="Arial" w:cs="Arial"/>
          <w:color w:val="000000"/>
          <w:szCs w:val="20"/>
        </w:rPr>
        <w:t>Når du har valgt å se Mapper i stedet for Registreringer i Arkivinnhold, vises nå en ny kolonne, "Klasse" (Primærklassen vises i kolonnen). I søkefeltet kan du søke på hele eller begynnelsen av klassen, for eksempel ”2004” og finne alle mapper med fødselsdato 20.04 eller du kan søke på 200429 og finne alle mapper med fødselsdato 20.04.29. Du kan også søke fullstendig klasse</w:t>
      </w:r>
    </w:p>
    <w:p w14:paraId="577D250B" w14:textId="77777777" w:rsidR="00C577B1" w:rsidRPr="009D1BFA" w:rsidRDefault="00C577B1" w:rsidP="00C577B1">
      <w:pPr>
        <w:rPr>
          <w:rFonts w:ascii="Arial" w:hAnsi="Arial" w:cs="Arial"/>
        </w:rPr>
      </w:pPr>
    </w:p>
    <w:p w14:paraId="7702F2B5" w14:textId="77777777" w:rsidR="00B77A6C" w:rsidRPr="009D1BFA" w:rsidRDefault="00B77A6C" w:rsidP="00C577B1">
      <w:pPr>
        <w:rPr>
          <w:rFonts w:ascii="Arial" w:hAnsi="Arial" w:cs="Arial"/>
          <w:b/>
        </w:rPr>
      </w:pPr>
      <w:r w:rsidRPr="009D1BFA">
        <w:rPr>
          <w:rFonts w:ascii="Arial" w:hAnsi="Arial" w:cs="Arial"/>
          <w:b/>
        </w:rPr>
        <w:t>Kolonner i bildet</w:t>
      </w:r>
    </w:p>
    <w:p w14:paraId="4725F02E" w14:textId="77777777" w:rsidR="00B77A6C" w:rsidRPr="009D1BFA" w:rsidRDefault="00B77A6C" w:rsidP="00C577B1">
      <w:pPr>
        <w:rPr>
          <w:rFonts w:ascii="Arial" w:hAnsi="Arial" w:cs="Arial"/>
          <w:b/>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5"/>
        <w:gridCol w:w="7132"/>
      </w:tblGrid>
      <w:tr w:rsidR="00B77A6C" w:rsidRPr="009D1BFA" w14:paraId="50AEEBFC" w14:textId="77777777" w:rsidTr="00B77A6C">
        <w:tc>
          <w:tcPr>
            <w:tcW w:w="1668" w:type="dxa"/>
            <w:tcBorders>
              <w:right w:val="single" w:sz="4" w:space="0" w:color="auto"/>
            </w:tcBorders>
          </w:tcPr>
          <w:p w14:paraId="157BFA3E" w14:textId="77777777" w:rsidR="00B77A6C" w:rsidRPr="009D1BFA" w:rsidRDefault="00B77A6C" w:rsidP="00B77A6C">
            <w:pPr>
              <w:rPr>
                <w:rFonts w:ascii="Arial" w:hAnsi="Arial" w:cs="Arial"/>
                <w:b/>
              </w:rPr>
            </w:pPr>
            <w:r w:rsidRPr="009D1BFA">
              <w:rPr>
                <w:rFonts w:ascii="Arial" w:hAnsi="Arial" w:cs="Arial"/>
                <w:b/>
              </w:rPr>
              <w:t xml:space="preserve">Mappeid </w:t>
            </w:r>
          </w:p>
        </w:tc>
        <w:tc>
          <w:tcPr>
            <w:tcW w:w="7259" w:type="dxa"/>
            <w:tcBorders>
              <w:left w:val="single" w:sz="4" w:space="0" w:color="auto"/>
            </w:tcBorders>
          </w:tcPr>
          <w:p w14:paraId="503BD4B8" w14:textId="77777777" w:rsidR="00B77A6C" w:rsidRPr="009D1BFA" w:rsidRDefault="00B77A6C" w:rsidP="00C577B1">
            <w:pPr>
              <w:rPr>
                <w:rFonts w:ascii="Arial" w:hAnsi="Arial" w:cs="Arial"/>
              </w:rPr>
            </w:pPr>
            <w:r w:rsidRPr="009D1BFA">
              <w:rPr>
                <w:rFonts w:ascii="Arial" w:hAnsi="Arial" w:cs="Arial"/>
              </w:rPr>
              <w:t>Kolonnen viser mappens id nummer. (Kolonnen het tidligere kun id).</w:t>
            </w:r>
          </w:p>
          <w:p w14:paraId="225C7987" w14:textId="77777777" w:rsidR="00B77A6C" w:rsidRPr="009D1BFA" w:rsidRDefault="00B77A6C" w:rsidP="00C577B1">
            <w:pPr>
              <w:rPr>
                <w:rFonts w:ascii="Arial" w:hAnsi="Arial" w:cs="Arial"/>
              </w:rPr>
            </w:pPr>
          </w:p>
        </w:tc>
      </w:tr>
      <w:tr w:rsidR="00B77A6C" w:rsidRPr="009D1BFA" w14:paraId="74C5A1F9" w14:textId="77777777" w:rsidTr="00B77A6C">
        <w:tc>
          <w:tcPr>
            <w:tcW w:w="1668" w:type="dxa"/>
            <w:tcBorders>
              <w:right w:val="single" w:sz="4" w:space="0" w:color="auto"/>
            </w:tcBorders>
          </w:tcPr>
          <w:p w14:paraId="61A0085F" w14:textId="77777777" w:rsidR="00B77A6C" w:rsidRPr="009D1BFA" w:rsidRDefault="00B77A6C" w:rsidP="00C577B1">
            <w:pPr>
              <w:rPr>
                <w:rFonts w:ascii="Arial" w:hAnsi="Arial" w:cs="Arial"/>
                <w:b/>
              </w:rPr>
            </w:pPr>
            <w:r w:rsidRPr="009D1BFA">
              <w:rPr>
                <w:rFonts w:ascii="Arial" w:hAnsi="Arial" w:cs="Arial"/>
                <w:b/>
              </w:rPr>
              <w:t>Klasse</w:t>
            </w:r>
          </w:p>
        </w:tc>
        <w:tc>
          <w:tcPr>
            <w:tcW w:w="7259" w:type="dxa"/>
            <w:tcBorders>
              <w:left w:val="single" w:sz="4" w:space="0" w:color="auto"/>
            </w:tcBorders>
          </w:tcPr>
          <w:p w14:paraId="536E1EF2" w14:textId="77777777" w:rsidR="00B77A6C" w:rsidRPr="009D1BFA" w:rsidRDefault="00B77A6C" w:rsidP="00C577B1">
            <w:pPr>
              <w:rPr>
                <w:rFonts w:ascii="Arial" w:hAnsi="Arial" w:cs="Arial"/>
              </w:rPr>
            </w:pPr>
            <w:r w:rsidRPr="009D1BFA">
              <w:rPr>
                <w:rFonts w:ascii="Arial" w:hAnsi="Arial" w:cs="Arial"/>
              </w:rPr>
              <w:t>Kolonnen viser klasse som er lik brukers fødselsnummer.</w:t>
            </w:r>
          </w:p>
          <w:p w14:paraId="42A5FC1C" w14:textId="77777777" w:rsidR="00B77A6C" w:rsidRPr="009D1BFA" w:rsidRDefault="00B77A6C" w:rsidP="00C577B1">
            <w:pPr>
              <w:rPr>
                <w:rFonts w:ascii="Arial" w:hAnsi="Arial" w:cs="Arial"/>
              </w:rPr>
            </w:pPr>
          </w:p>
        </w:tc>
      </w:tr>
      <w:tr w:rsidR="00B77A6C" w:rsidRPr="009D1BFA" w14:paraId="1F84EC1E" w14:textId="77777777" w:rsidTr="00B77A6C">
        <w:tc>
          <w:tcPr>
            <w:tcW w:w="1668" w:type="dxa"/>
            <w:tcBorders>
              <w:right w:val="single" w:sz="4" w:space="0" w:color="auto"/>
            </w:tcBorders>
          </w:tcPr>
          <w:p w14:paraId="5CE3CB8F" w14:textId="77777777" w:rsidR="00B77A6C" w:rsidRPr="009D1BFA" w:rsidRDefault="00B77A6C" w:rsidP="00C577B1">
            <w:pPr>
              <w:rPr>
                <w:rFonts w:ascii="Arial" w:hAnsi="Arial" w:cs="Arial"/>
                <w:b/>
              </w:rPr>
            </w:pPr>
            <w:r w:rsidRPr="009D1BFA">
              <w:rPr>
                <w:rFonts w:ascii="Arial" w:hAnsi="Arial" w:cs="Arial"/>
                <w:b/>
              </w:rPr>
              <w:t>Mappe</w:t>
            </w:r>
          </w:p>
        </w:tc>
        <w:tc>
          <w:tcPr>
            <w:tcW w:w="7259" w:type="dxa"/>
            <w:tcBorders>
              <w:left w:val="single" w:sz="4" w:space="0" w:color="auto"/>
            </w:tcBorders>
          </w:tcPr>
          <w:p w14:paraId="2A0521C4" w14:textId="77777777" w:rsidR="00B77A6C" w:rsidRPr="009D1BFA" w:rsidRDefault="00B77A6C" w:rsidP="00C577B1">
            <w:pPr>
              <w:rPr>
                <w:rFonts w:ascii="Arial" w:hAnsi="Arial" w:cs="Arial"/>
              </w:rPr>
            </w:pPr>
            <w:r w:rsidRPr="009D1BFA">
              <w:rPr>
                <w:rFonts w:ascii="Arial" w:hAnsi="Arial" w:cs="Arial"/>
              </w:rPr>
              <w:t>Kolonnen viser mappens nav (som er brukers navn).</w:t>
            </w:r>
          </w:p>
          <w:p w14:paraId="21ED1680" w14:textId="77777777" w:rsidR="00B77A6C" w:rsidRPr="009D1BFA" w:rsidRDefault="00B77A6C" w:rsidP="00C577B1">
            <w:pPr>
              <w:rPr>
                <w:rFonts w:ascii="Arial" w:hAnsi="Arial" w:cs="Arial"/>
              </w:rPr>
            </w:pPr>
          </w:p>
        </w:tc>
      </w:tr>
      <w:tr w:rsidR="00B77A6C" w:rsidRPr="009D1BFA" w14:paraId="6FF509B9" w14:textId="77777777" w:rsidTr="00B77A6C">
        <w:tc>
          <w:tcPr>
            <w:tcW w:w="1668" w:type="dxa"/>
            <w:tcBorders>
              <w:right w:val="single" w:sz="4" w:space="0" w:color="auto"/>
            </w:tcBorders>
          </w:tcPr>
          <w:p w14:paraId="4962F68B" w14:textId="77777777" w:rsidR="00B77A6C" w:rsidRPr="009D1BFA" w:rsidRDefault="00B77A6C" w:rsidP="00C577B1">
            <w:pPr>
              <w:rPr>
                <w:rFonts w:ascii="Arial" w:hAnsi="Arial" w:cs="Arial"/>
                <w:b/>
              </w:rPr>
            </w:pPr>
            <w:r w:rsidRPr="009D1BFA">
              <w:rPr>
                <w:rFonts w:ascii="Arial" w:hAnsi="Arial" w:cs="Arial"/>
                <w:b/>
              </w:rPr>
              <w:t>Innhold</w:t>
            </w:r>
          </w:p>
        </w:tc>
        <w:tc>
          <w:tcPr>
            <w:tcW w:w="7259" w:type="dxa"/>
            <w:tcBorders>
              <w:left w:val="single" w:sz="4" w:space="0" w:color="auto"/>
            </w:tcBorders>
          </w:tcPr>
          <w:p w14:paraId="7498FC73" w14:textId="77777777" w:rsidR="00B77A6C" w:rsidRPr="009D1BFA" w:rsidRDefault="00B77A6C" w:rsidP="00C577B1">
            <w:pPr>
              <w:rPr>
                <w:rFonts w:ascii="Arial" w:hAnsi="Arial" w:cs="Arial"/>
              </w:rPr>
            </w:pPr>
            <w:r w:rsidRPr="009D1BFA">
              <w:rPr>
                <w:rFonts w:ascii="Arial" w:hAnsi="Arial" w:cs="Arial"/>
              </w:rPr>
              <w:t>Kolonnen viser innhold i mappe (undermapper og journalposter).</w:t>
            </w:r>
          </w:p>
          <w:p w14:paraId="2C19AC55" w14:textId="77777777" w:rsidR="00B77A6C" w:rsidRPr="009D1BFA" w:rsidRDefault="00B77A6C" w:rsidP="00C577B1">
            <w:pPr>
              <w:rPr>
                <w:rFonts w:ascii="Arial" w:hAnsi="Arial" w:cs="Arial"/>
              </w:rPr>
            </w:pPr>
          </w:p>
        </w:tc>
      </w:tr>
      <w:tr w:rsidR="00B77A6C" w:rsidRPr="009D1BFA" w14:paraId="56187E6B" w14:textId="77777777" w:rsidTr="00B77A6C">
        <w:tc>
          <w:tcPr>
            <w:tcW w:w="1668" w:type="dxa"/>
            <w:tcBorders>
              <w:right w:val="single" w:sz="4" w:space="0" w:color="auto"/>
            </w:tcBorders>
          </w:tcPr>
          <w:p w14:paraId="2682FE09" w14:textId="77777777" w:rsidR="00B77A6C" w:rsidRPr="009D1BFA" w:rsidRDefault="00B77A6C" w:rsidP="00C577B1">
            <w:pPr>
              <w:rPr>
                <w:rFonts w:ascii="Arial" w:hAnsi="Arial" w:cs="Arial"/>
                <w:b/>
              </w:rPr>
            </w:pPr>
            <w:r w:rsidRPr="009D1BFA">
              <w:rPr>
                <w:rFonts w:ascii="Arial" w:hAnsi="Arial" w:cs="Arial"/>
                <w:b/>
              </w:rPr>
              <w:t>Opprettet</w:t>
            </w:r>
          </w:p>
        </w:tc>
        <w:tc>
          <w:tcPr>
            <w:tcW w:w="7259" w:type="dxa"/>
            <w:tcBorders>
              <w:left w:val="single" w:sz="4" w:space="0" w:color="auto"/>
            </w:tcBorders>
          </w:tcPr>
          <w:p w14:paraId="0A58749E" w14:textId="77777777" w:rsidR="00B77A6C" w:rsidRPr="009D1BFA" w:rsidRDefault="00B77A6C" w:rsidP="00C577B1">
            <w:pPr>
              <w:rPr>
                <w:rFonts w:ascii="Arial" w:hAnsi="Arial" w:cs="Arial"/>
              </w:rPr>
            </w:pPr>
            <w:r w:rsidRPr="009D1BFA">
              <w:rPr>
                <w:rFonts w:ascii="Arial" w:hAnsi="Arial" w:cs="Arial"/>
              </w:rPr>
              <w:t>Kolonnen viser dato mappen er opprettet.</w:t>
            </w:r>
          </w:p>
          <w:p w14:paraId="7E7E809A" w14:textId="77777777" w:rsidR="00B77A6C" w:rsidRPr="009D1BFA" w:rsidRDefault="00B77A6C" w:rsidP="00C577B1">
            <w:pPr>
              <w:rPr>
                <w:rFonts w:ascii="Arial" w:hAnsi="Arial" w:cs="Arial"/>
              </w:rPr>
            </w:pPr>
          </w:p>
        </w:tc>
      </w:tr>
      <w:tr w:rsidR="00B77A6C" w:rsidRPr="009D1BFA" w14:paraId="4D8B5F6E" w14:textId="77777777" w:rsidTr="00B77A6C">
        <w:tc>
          <w:tcPr>
            <w:tcW w:w="1668" w:type="dxa"/>
            <w:tcBorders>
              <w:right w:val="single" w:sz="4" w:space="0" w:color="auto"/>
            </w:tcBorders>
          </w:tcPr>
          <w:p w14:paraId="04B6AD0F" w14:textId="77777777" w:rsidR="00B77A6C" w:rsidRPr="009D1BFA" w:rsidRDefault="00B77A6C" w:rsidP="00C577B1">
            <w:pPr>
              <w:rPr>
                <w:rFonts w:ascii="Arial" w:hAnsi="Arial" w:cs="Arial"/>
                <w:b/>
              </w:rPr>
            </w:pPr>
            <w:r w:rsidRPr="009D1BFA">
              <w:rPr>
                <w:rFonts w:ascii="Arial" w:hAnsi="Arial" w:cs="Arial"/>
                <w:b/>
              </w:rPr>
              <w:t>Avsluttet</w:t>
            </w:r>
          </w:p>
        </w:tc>
        <w:tc>
          <w:tcPr>
            <w:tcW w:w="7259" w:type="dxa"/>
            <w:tcBorders>
              <w:left w:val="single" w:sz="4" w:space="0" w:color="auto"/>
            </w:tcBorders>
          </w:tcPr>
          <w:p w14:paraId="6F19D849" w14:textId="77777777" w:rsidR="00B77A6C" w:rsidRPr="009D1BFA" w:rsidRDefault="00B77A6C" w:rsidP="00C577B1">
            <w:pPr>
              <w:rPr>
                <w:rFonts w:ascii="Arial" w:hAnsi="Arial" w:cs="Arial"/>
              </w:rPr>
            </w:pPr>
            <w:r w:rsidRPr="009D1BFA">
              <w:rPr>
                <w:rFonts w:ascii="Arial" w:hAnsi="Arial" w:cs="Arial"/>
              </w:rPr>
              <w:t>Kolonnen viser dato mappen er avsluttet.</w:t>
            </w:r>
          </w:p>
        </w:tc>
      </w:tr>
    </w:tbl>
    <w:p w14:paraId="76D8E2FD" w14:textId="77777777" w:rsidR="00B77A6C" w:rsidRPr="009D1BFA" w:rsidRDefault="00B77A6C" w:rsidP="00C577B1">
      <w:pPr>
        <w:rPr>
          <w:rFonts w:ascii="Arial" w:hAnsi="Arial" w:cs="Arial"/>
        </w:rPr>
      </w:pPr>
    </w:p>
    <w:p w14:paraId="7988F08E" w14:textId="77777777" w:rsidR="00C577B1" w:rsidRPr="009D1BFA" w:rsidRDefault="00C577B1" w:rsidP="00C577B1">
      <w:pPr>
        <w:pStyle w:val="Overskrift3"/>
      </w:pPr>
      <w:bookmarkStart w:id="34" w:name="_Toc512243120"/>
      <w:r w:rsidRPr="009D1BFA">
        <w:t>5.2.0 Visning mapper, detaljert</w:t>
      </w:r>
      <w:bookmarkEnd w:id="34"/>
    </w:p>
    <w:p w14:paraId="1581601D" w14:textId="77777777" w:rsidR="008E56DA" w:rsidRPr="009D1BFA" w:rsidRDefault="008E56DA" w:rsidP="008E56DA">
      <w:pPr>
        <w:rPr>
          <w:rFonts w:ascii="Arial" w:hAnsi="Arial" w:cs="Arial"/>
        </w:rPr>
      </w:pPr>
    </w:p>
    <w:p w14:paraId="1F50FB00" w14:textId="77777777" w:rsidR="008E56DA" w:rsidRPr="009D1BFA" w:rsidRDefault="008E56DA" w:rsidP="008E56DA">
      <w:pPr>
        <w:rPr>
          <w:rFonts w:ascii="Arial" w:hAnsi="Arial" w:cs="Arial"/>
        </w:rPr>
      </w:pPr>
      <w:r w:rsidRPr="009D1BFA">
        <w:rPr>
          <w:rFonts w:ascii="Arial" w:hAnsi="Arial" w:cs="Arial"/>
        </w:rPr>
        <w:t>Klikk på hyperkobling</w:t>
      </w:r>
      <w:r w:rsidR="00C577B1" w:rsidRPr="009D1BFA">
        <w:rPr>
          <w:rFonts w:ascii="Arial" w:hAnsi="Arial" w:cs="Arial"/>
        </w:rPr>
        <w:t xml:space="preserve"> (kolonnen mappe),</w:t>
      </w:r>
      <w:r w:rsidRPr="009D1BFA">
        <w:rPr>
          <w:rFonts w:ascii="Arial" w:hAnsi="Arial" w:cs="Arial"/>
        </w:rPr>
        <w:t xml:space="preserve"> for å gå inn i visning av detaljer i bruker dossier mappe.</w:t>
      </w:r>
    </w:p>
    <w:p w14:paraId="00B9E6E7" w14:textId="77777777" w:rsidR="008E56DA" w:rsidRPr="009D1BFA" w:rsidRDefault="008E56DA" w:rsidP="008E56DA">
      <w:pPr>
        <w:rPr>
          <w:rFonts w:ascii="Arial" w:hAnsi="Arial" w:cs="Arial"/>
        </w:rPr>
      </w:pPr>
    </w:p>
    <w:p w14:paraId="76DBCC5C" w14:textId="77777777" w:rsidR="008E56DA" w:rsidRPr="009D1BFA" w:rsidRDefault="00C577B1" w:rsidP="008E56DA">
      <w:pPr>
        <w:jc w:val="center"/>
        <w:rPr>
          <w:rFonts w:ascii="Arial" w:hAnsi="Arial" w:cs="Arial"/>
        </w:rPr>
      </w:pPr>
      <w:r w:rsidRPr="009D1BFA">
        <w:rPr>
          <w:rFonts w:ascii="Arial" w:hAnsi="Arial" w:cs="Arial"/>
          <w:noProof/>
        </w:rPr>
        <w:drawing>
          <wp:inline distT="0" distB="0" distL="0" distR="0" wp14:anchorId="7E8A73DF" wp14:editId="208C4001">
            <wp:extent cx="4706569" cy="1763380"/>
            <wp:effectExtent l="19050" t="0" r="0" b="0"/>
            <wp:docPr id="88" name="Bild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5" cstate="print"/>
                    <a:srcRect/>
                    <a:stretch>
                      <a:fillRect/>
                    </a:stretch>
                  </pic:blipFill>
                  <pic:spPr bwMode="auto">
                    <a:xfrm>
                      <a:off x="0" y="0"/>
                      <a:ext cx="4704256" cy="1762514"/>
                    </a:xfrm>
                    <a:prstGeom prst="rect">
                      <a:avLst/>
                    </a:prstGeom>
                    <a:noFill/>
                    <a:ln w="9525">
                      <a:noFill/>
                      <a:miter lim="800000"/>
                      <a:headEnd/>
                      <a:tailEnd/>
                    </a:ln>
                  </pic:spPr>
                </pic:pic>
              </a:graphicData>
            </a:graphic>
          </wp:inline>
        </w:drawing>
      </w:r>
    </w:p>
    <w:p w14:paraId="693BD836" w14:textId="77777777" w:rsidR="00C577B1" w:rsidRPr="009D1BFA" w:rsidRDefault="00C577B1" w:rsidP="00C577B1">
      <w:pPr>
        <w:rPr>
          <w:rFonts w:ascii="Arial" w:hAnsi="Arial" w:cs="Arial"/>
        </w:rPr>
      </w:pPr>
    </w:p>
    <w:p w14:paraId="37E27F7C" w14:textId="77777777" w:rsidR="00C577B1" w:rsidRPr="009D1BFA" w:rsidRDefault="00C577B1" w:rsidP="00C577B1">
      <w:pPr>
        <w:rPr>
          <w:rFonts w:ascii="Arial" w:hAnsi="Arial" w:cs="Arial"/>
        </w:rPr>
      </w:pPr>
      <w:r w:rsidRPr="009D1BFA">
        <w:rPr>
          <w:rFonts w:ascii="Arial" w:hAnsi="Arial" w:cs="Arial"/>
          <w:b/>
        </w:rPr>
        <w:t>Kolonner i bildet</w:t>
      </w:r>
      <w:r w:rsidRPr="009D1BFA">
        <w:rPr>
          <w:rFonts w:ascii="Arial" w:hAnsi="Arial" w:cs="Arial"/>
        </w:rPr>
        <w:t>:</w:t>
      </w:r>
    </w:p>
    <w:p w14:paraId="07419928" w14:textId="77777777" w:rsidR="00C577B1" w:rsidRPr="009D1BFA" w:rsidRDefault="00C577B1" w:rsidP="00C577B1">
      <w:pPr>
        <w:rPr>
          <w:rFonts w:ascii="Arial" w:hAnsi="Arial" w:cs="Arial"/>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7"/>
        <w:gridCol w:w="7120"/>
      </w:tblGrid>
      <w:tr w:rsidR="00C577B1" w:rsidRPr="009D1BFA" w14:paraId="6766188E" w14:textId="77777777" w:rsidTr="00C577B1">
        <w:tc>
          <w:tcPr>
            <w:tcW w:w="1668" w:type="dxa"/>
            <w:tcBorders>
              <w:right w:val="single" w:sz="4" w:space="0" w:color="auto"/>
            </w:tcBorders>
          </w:tcPr>
          <w:p w14:paraId="7A9D5697" w14:textId="77777777" w:rsidR="00C577B1" w:rsidRPr="009D1BFA" w:rsidRDefault="00C577B1" w:rsidP="00C577B1">
            <w:pPr>
              <w:rPr>
                <w:rFonts w:ascii="Arial" w:hAnsi="Arial" w:cs="Arial"/>
                <w:b/>
              </w:rPr>
            </w:pPr>
            <w:r w:rsidRPr="009D1BFA">
              <w:rPr>
                <w:rFonts w:ascii="Arial" w:hAnsi="Arial" w:cs="Arial"/>
                <w:b/>
              </w:rPr>
              <w:t>Reg. id</w:t>
            </w:r>
          </w:p>
        </w:tc>
        <w:tc>
          <w:tcPr>
            <w:tcW w:w="7259" w:type="dxa"/>
            <w:tcBorders>
              <w:left w:val="single" w:sz="4" w:space="0" w:color="auto"/>
            </w:tcBorders>
          </w:tcPr>
          <w:p w14:paraId="010FCE81" w14:textId="77777777" w:rsidR="00C577B1" w:rsidRPr="009D1BFA" w:rsidRDefault="00C577B1" w:rsidP="00C577B1">
            <w:pPr>
              <w:rPr>
                <w:rFonts w:ascii="Arial" w:hAnsi="Arial" w:cs="Arial"/>
              </w:rPr>
            </w:pPr>
            <w:r w:rsidRPr="009D1BFA">
              <w:rPr>
                <w:rFonts w:ascii="Arial" w:hAnsi="Arial" w:cs="Arial"/>
              </w:rPr>
              <w:t>Kolonnen angir registreringsår og nummer.</w:t>
            </w:r>
          </w:p>
          <w:p w14:paraId="5671D0DA" w14:textId="77777777" w:rsidR="00C577B1" w:rsidRPr="009D1BFA" w:rsidRDefault="00C577B1" w:rsidP="00C577B1">
            <w:pPr>
              <w:rPr>
                <w:rFonts w:ascii="Arial" w:hAnsi="Arial" w:cs="Arial"/>
              </w:rPr>
            </w:pPr>
            <w:r w:rsidRPr="009D1BFA">
              <w:rPr>
                <w:rFonts w:ascii="Arial" w:hAnsi="Arial" w:cs="Arial"/>
              </w:rPr>
              <w:t xml:space="preserve"> </w:t>
            </w:r>
          </w:p>
        </w:tc>
      </w:tr>
      <w:tr w:rsidR="00C577B1" w:rsidRPr="009D1BFA" w14:paraId="4AE5936A" w14:textId="77777777" w:rsidTr="00C577B1">
        <w:tc>
          <w:tcPr>
            <w:tcW w:w="1668" w:type="dxa"/>
            <w:tcBorders>
              <w:right w:val="single" w:sz="4" w:space="0" w:color="auto"/>
            </w:tcBorders>
          </w:tcPr>
          <w:p w14:paraId="52C8F154" w14:textId="77777777" w:rsidR="00C577B1" w:rsidRPr="009D1BFA" w:rsidRDefault="00C577B1" w:rsidP="00C577B1">
            <w:pPr>
              <w:rPr>
                <w:rFonts w:ascii="Arial" w:hAnsi="Arial" w:cs="Arial"/>
                <w:b/>
              </w:rPr>
            </w:pPr>
            <w:r w:rsidRPr="009D1BFA">
              <w:rPr>
                <w:rFonts w:ascii="Arial" w:hAnsi="Arial" w:cs="Arial"/>
                <w:b/>
              </w:rPr>
              <w:t>Journaltype</w:t>
            </w:r>
          </w:p>
        </w:tc>
        <w:tc>
          <w:tcPr>
            <w:tcW w:w="7259" w:type="dxa"/>
            <w:tcBorders>
              <w:left w:val="single" w:sz="4" w:space="0" w:color="auto"/>
            </w:tcBorders>
          </w:tcPr>
          <w:p w14:paraId="01DEF305" w14:textId="77777777" w:rsidR="00C577B1" w:rsidRPr="009D1BFA" w:rsidRDefault="00C577B1" w:rsidP="00C577B1">
            <w:pPr>
              <w:rPr>
                <w:rFonts w:ascii="Arial" w:hAnsi="Arial" w:cs="Arial"/>
              </w:rPr>
            </w:pPr>
            <w:r w:rsidRPr="009D1BFA">
              <w:rPr>
                <w:rFonts w:ascii="Arial" w:hAnsi="Arial" w:cs="Arial"/>
              </w:rPr>
              <w:t>Kolonnen angir om dokumentet er et inn- eller utgående dokument.</w:t>
            </w:r>
          </w:p>
          <w:p w14:paraId="611DAF93" w14:textId="77777777" w:rsidR="00C577B1" w:rsidRPr="009D1BFA" w:rsidRDefault="00C577B1" w:rsidP="00C577B1">
            <w:pPr>
              <w:rPr>
                <w:rFonts w:ascii="Arial" w:hAnsi="Arial" w:cs="Arial"/>
              </w:rPr>
            </w:pPr>
          </w:p>
        </w:tc>
      </w:tr>
      <w:tr w:rsidR="00C577B1" w:rsidRPr="009D1BFA" w14:paraId="480F4F11" w14:textId="77777777" w:rsidTr="00C577B1">
        <w:tc>
          <w:tcPr>
            <w:tcW w:w="1668" w:type="dxa"/>
            <w:tcBorders>
              <w:right w:val="single" w:sz="4" w:space="0" w:color="auto"/>
            </w:tcBorders>
          </w:tcPr>
          <w:p w14:paraId="64552166" w14:textId="77777777" w:rsidR="00C577B1" w:rsidRPr="009D1BFA" w:rsidRDefault="00C577B1" w:rsidP="00C577B1">
            <w:pPr>
              <w:rPr>
                <w:rFonts w:ascii="Arial" w:hAnsi="Arial" w:cs="Arial"/>
                <w:b/>
              </w:rPr>
            </w:pPr>
            <w:r w:rsidRPr="009D1BFA">
              <w:rPr>
                <w:rFonts w:ascii="Arial" w:hAnsi="Arial" w:cs="Arial"/>
                <w:b/>
              </w:rPr>
              <w:t>Tittel</w:t>
            </w:r>
          </w:p>
        </w:tc>
        <w:tc>
          <w:tcPr>
            <w:tcW w:w="7259" w:type="dxa"/>
            <w:tcBorders>
              <w:left w:val="single" w:sz="4" w:space="0" w:color="auto"/>
            </w:tcBorders>
          </w:tcPr>
          <w:p w14:paraId="30EF225E" w14:textId="77777777" w:rsidR="00C577B1" w:rsidRPr="009D1BFA" w:rsidRDefault="00C577B1" w:rsidP="00C577B1">
            <w:pPr>
              <w:rPr>
                <w:rFonts w:ascii="Arial" w:hAnsi="Arial" w:cs="Arial"/>
              </w:rPr>
            </w:pPr>
            <w:r w:rsidRPr="009D1BFA">
              <w:rPr>
                <w:rFonts w:ascii="Arial" w:hAnsi="Arial" w:cs="Arial"/>
              </w:rPr>
              <w:t>Kolonnen angir dokumentets tittel (hyperkobling som tar deg inn i bildet som viser journalpostdetaljer).</w:t>
            </w:r>
          </w:p>
          <w:p w14:paraId="61064198" w14:textId="77777777" w:rsidR="00C577B1" w:rsidRPr="009D1BFA" w:rsidRDefault="00C577B1" w:rsidP="00C577B1">
            <w:pPr>
              <w:rPr>
                <w:rFonts w:ascii="Arial" w:hAnsi="Arial" w:cs="Arial"/>
              </w:rPr>
            </w:pPr>
          </w:p>
        </w:tc>
      </w:tr>
      <w:tr w:rsidR="00C577B1" w:rsidRPr="009D1BFA" w14:paraId="28BCFAB5" w14:textId="77777777" w:rsidTr="00C577B1">
        <w:tc>
          <w:tcPr>
            <w:tcW w:w="1668" w:type="dxa"/>
            <w:tcBorders>
              <w:right w:val="single" w:sz="4" w:space="0" w:color="auto"/>
            </w:tcBorders>
          </w:tcPr>
          <w:p w14:paraId="0E5919C4" w14:textId="77777777" w:rsidR="00C577B1" w:rsidRPr="009D1BFA" w:rsidRDefault="00C577B1" w:rsidP="00C577B1">
            <w:pPr>
              <w:rPr>
                <w:rFonts w:ascii="Arial" w:hAnsi="Arial" w:cs="Arial"/>
                <w:b/>
              </w:rPr>
            </w:pPr>
            <w:r w:rsidRPr="009D1BFA">
              <w:rPr>
                <w:rFonts w:ascii="Arial" w:hAnsi="Arial" w:cs="Arial"/>
                <w:b/>
              </w:rPr>
              <w:t>Saksbehandler</w:t>
            </w:r>
          </w:p>
        </w:tc>
        <w:tc>
          <w:tcPr>
            <w:tcW w:w="7259" w:type="dxa"/>
            <w:tcBorders>
              <w:left w:val="single" w:sz="4" w:space="0" w:color="auto"/>
            </w:tcBorders>
          </w:tcPr>
          <w:p w14:paraId="0B3E3ED6" w14:textId="77777777" w:rsidR="00C577B1" w:rsidRPr="009D1BFA" w:rsidRDefault="00C577B1" w:rsidP="00C577B1">
            <w:pPr>
              <w:rPr>
                <w:rFonts w:ascii="Arial" w:hAnsi="Arial" w:cs="Arial"/>
              </w:rPr>
            </w:pPr>
            <w:r w:rsidRPr="009D1BFA">
              <w:rPr>
                <w:rFonts w:ascii="Arial" w:hAnsi="Arial" w:cs="Arial"/>
              </w:rPr>
              <w:t>Kolonnen angir saksbehandlers navn.</w:t>
            </w:r>
          </w:p>
          <w:p w14:paraId="6DFD47EB" w14:textId="77777777" w:rsidR="00C577B1" w:rsidRPr="009D1BFA" w:rsidRDefault="00C577B1" w:rsidP="00C577B1">
            <w:pPr>
              <w:rPr>
                <w:rFonts w:ascii="Arial" w:hAnsi="Arial" w:cs="Arial"/>
              </w:rPr>
            </w:pPr>
          </w:p>
        </w:tc>
      </w:tr>
      <w:tr w:rsidR="00C577B1" w:rsidRPr="009D1BFA" w14:paraId="21329830" w14:textId="77777777" w:rsidTr="00C577B1">
        <w:tc>
          <w:tcPr>
            <w:tcW w:w="1668" w:type="dxa"/>
            <w:tcBorders>
              <w:right w:val="single" w:sz="4" w:space="0" w:color="auto"/>
            </w:tcBorders>
          </w:tcPr>
          <w:p w14:paraId="74EAC0CD" w14:textId="77777777" w:rsidR="00C577B1" w:rsidRPr="009D1BFA" w:rsidRDefault="00C577B1" w:rsidP="00C577B1">
            <w:pPr>
              <w:rPr>
                <w:rFonts w:ascii="Arial" w:hAnsi="Arial" w:cs="Arial"/>
                <w:b/>
              </w:rPr>
            </w:pPr>
            <w:r w:rsidRPr="009D1BFA">
              <w:rPr>
                <w:rFonts w:ascii="Arial" w:hAnsi="Arial" w:cs="Arial"/>
                <w:b/>
              </w:rPr>
              <w:lastRenderedPageBreak/>
              <w:t>Saksmappe</w:t>
            </w:r>
          </w:p>
        </w:tc>
        <w:tc>
          <w:tcPr>
            <w:tcW w:w="7259" w:type="dxa"/>
            <w:tcBorders>
              <w:left w:val="single" w:sz="4" w:space="0" w:color="auto"/>
            </w:tcBorders>
          </w:tcPr>
          <w:p w14:paraId="6CF36A83" w14:textId="77777777" w:rsidR="00C577B1" w:rsidRPr="009D1BFA" w:rsidRDefault="00C577B1" w:rsidP="00C577B1">
            <w:pPr>
              <w:rPr>
                <w:rFonts w:ascii="Arial" w:hAnsi="Arial" w:cs="Arial"/>
              </w:rPr>
            </w:pPr>
            <w:r w:rsidRPr="009D1BFA">
              <w:rPr>
                <w:rFonts w:ascii="Arial" w:hAnsi="Arial" w:cs="Arial"/>
              </w:rPr>
              <w:t>Kolonnen angir saksmappe nummer og år (hyperkobling som tar deg inn i bildet som viser saksmappedetaljer).</w:t>
            </w:r>
          </w:p>
          <w:p w14:paraId="514A0F1C" w14:textId="77777777" w:rsidR="00C577B1" w:rsidRPr="009D1BFA" w:rsidRDefault="00C577B1" w:rsidP="00C577B1">
            <w:pPr>
              <w:rPr>
                <w:rFonts w:ascii="Arial" w:hAnsi="Arial" w:cs="Arial"/>
              </w:rPr>
            </w:pPr>
          </w:p>
        </w:tc>
      </w:tr>
      <w:tr w:rsidR="00C577B1" w:rsidRPr="009D1BFA" w14:paraId="68A2E121" w14:textId="77777777" w:rsidTr="00C577B1">
        <w:tc>
          <w:tcPr>
            <w:tcW w:w="1668" w:type="dxa"/>
            <w:tcBorders>
              <w:right w:val="single" w:sz="4" w:space="0" w:color="auto"/>
            </w:tcBorders>
          </w:tcPr>
          <w:p w14:paraId="2D053C4F" w14:textId="77777777" w:rsidR="00C577B1" w:rsidRPr="009D1BFA" w:rsidRDefault="00C577B1" w:rsidP="00C577B1">
            <w:pPr>
              <w:rPr>
                <w:rFonts w:ascii="Arial" w:hAnsi="Arial" w:cs="Arial"/>
                <w:b/>
              </w:rPr>
            </w:pPr>
            <w:r w:rsidRPr="009D1BFA">
              <w:rPr>
                <w:rFonts w:ascii="Arial" w:hAnsi="Arial" w:cs="Arial"/>
                <w:b/>
              </w:rPr>
              <w:t>Saksansvarlig</w:t>
            </w:r>
          </w:p>
        </w:tc>
        <w:tc>
          <w:tcPr>
            <w:tcW w:w="7259" w:type="dxa"/>
            <w:tcBorders>
              <w:left w:val="single" w:sz="4" w:space="0" w:color="auto"/>
            </w:tcBorders>
          </w:tcPr>
          <w:p w14:paraId="3CE7787E" w14:textId="77777777" w:rsidR="00C577B1" w:rsidRPr="009D1BFA" w:rsidRDefault="00C577B1" w:rsidP="00C577B1">
            <w:pPr>
              <w:rPr>
                <w:rFonts w:ascii="Arial" w:hAnsi="Arial" w:cs="Arial"/>
              </w:rPr>
            </w:pPr>
            <w:r w:rsidRPr="009D1BFA">
              <w:rPr>
                <w:rFonts w:ascii="Arial" w:hAnsi="Arial" w:cs="Arial"/>
              </w:rPr>
              <w:t>Kolonnen angir navn til saksansvarlig.</w:t>
            </w:r>
          </w:p>
          <w:p w14:paraId="170652CB" w14:textId="77777777" w:rsidR="00C577B1" w:rsidRPr="009D1BFA" w:rsidRDefault="00C577B1" w:rsidP="00C577B1">
            <w:pPr>
              <w:rPr>
                <w:rFonts w:ascii="Arial" w:hAnsi="Arial" w:cs="Arial"/>
              </w:rPr>
            </w:pPr>
          </w:p>
        </w:tc>
      </w:tr>
      <w:tr w:rsidR="00C577B1" w:rsidRPr="009D1BFA" w14:paraId="68EFC961" w14:textId="77777777" w:rsidTr="00C577B1">
        <w:tc>
          <w:tcPr>
            <w:tcW w:w="1668" w:type="dxa"/>
            <w:tcBorders>
              <w:right w:val="single" w:sz="4" w:space="0" w:color="auto"/>
            </w:tcBorders>
          </w:tcPr>
          <w:p w14:paraId="4BA38F58" w14:textId="77777777" w:rsidR="00C577B1" w:rsidRPr="009D1BFA" w:rsidRDefault="00C577B1" w:rsidP="00C577B1">
            <w:pPr>
              <w:rPr>
                <w:rFonts w:ascii="Arial" w:hAnsi="Arial" w:cs="Arial"/>
                <w:b/>
              </w:rPr>
            </w:pPr>
            <w:r w:rsidRPr="009D1BFA">
              <w:rPr>
                <w:rFonts w:ascii="Arial" w:hAnsi="Arial" w:cs="Arial"/>
                <w:b/>
              </w:rPr>
              <w:t>Opprettet</w:t>
            </w:r>
          </w:p>
        </w:tc>
        <w:tc>
          <w:tcPr>
            <w:tcW w:w="7259" w:type="dxa"/>
            <w:tcBorders>
              <w:left w:val="single" w:sz="4" w:space="0" w:color="auto"/>
            </w:tcBorders>
          </w:tcPr>
          <w:p w14:paraId="5CBF136F" w14:textId="77777777" w:rsidR="00C577B1" w:rsidRPr="009D1BFA" w:rsidRDefault="00C577B1" w:rsidP="00C577B1">
            <w:pPr>
              <w:rPr>
                <w:rFonts w:ascii="Arial" w:hAnsi="Arial" w:cs="Arial"/>
              </w:rPr>
            </w:pPr>
            <w:r w:rsidRPr="009D1BFA">
              <w:rPr>
                <w:rFonts w:ascii="Arial" w:hAnsi="Arial" w:cs="Arial"/>
              </w:rPr>
              <w:t>Kolonnen angir dato når dossiermappen er opprettet.</w:t>
            </w:r>
          </w:p>
          <w:p w14:paraId="29597BD1" w14:textId="77777777" w:rsidR="00C577B1" w:rsidRPr="009D1BFA" w:rsidRDefault="00C577B1" w:rsidP="00C577B1">
            <w:pPr>
              <w:rPr>
                <w:rFonts w:ascii="Arial" w:hAnsi="Arial" w:cs="Arial"/>
              </w:rPr>
            </w:pPr>
          </w:p>
        </w:tc>
      </w:tr>
      <w:tr w:rsidR="00C577B1" w:rsidRPr="009D1BFA" w14:paraId="65E7971B" w14:textId="77777777" w:rsidTr="00C577B1">
        <w:tc>
          <w:tcPr>
            <w:tcW w:w="1668" w:type="dxa"/>
            <w:tcBorders>
              <w:right w:val="single" w:sz="4" w:space="0" w:color="auto"/>
            </w:tcBorders>
          </w:tcPr>
          <w:p w14:paraId="520D80E1" w14:textId="77777777" w:rsidR="00C577B1" w:rsidRPr="009D1BFA" w:rsidRDefault="00C577B1" w:rsidP="00C577B1">
            <w:pPr>
              <w:rPr>
                <w:rFonts w:ascii="Arial" w:hAnsi="Arial" w:cs="Arial"/>
                <w:b/>
              </w:rPr>
            </w:pPr>
            <w:r w:rsidRPr="009D1BFA">
              <w:rPr>
                <w:rFonts w:ascii="Arial" w:hAnsi="Arial" w:cs="Arial"/>
                <w:b/>
              </w:rPr>
              <w:t>Dokumenttype</w:t>
            </w:r>
          </w:p>
        </w:tc>
        <w:tc>
          <w:tcPr>
            <w:tcW w:w="7259" w:type="dxa"/>
            <w:tcBorders>
              <w:left w:val="single" w:sz="4" w:space="0" w:color="auto"/>
            </w:tcBorders>
          </w:tcPr>
          <w:p w14:paraId="6B160E21" w14:textId="77777777" w:rsidR="00C577B1" w:rsidRPr="009D1BFA" w:rsidRDefault="00C577B1" w:rsidP="00C577B1">
            <w:pPr>
              <w:rPr>
                <w:rFonts w:ascii="Arial" w:hAnsi="Arial" w:cs="Arial"/>
              </w:rPr>
            </w:pPr>
            <w:r w:rsidRPr="009D1BFA">
              <w:rPr>
                <w:rFonts w:ascii="Arial" w:hAnsi="Arial" w:cs="Arial"/>
              </w:rPr>
              <w:t>Kolonnen angir dokumentets type, for eksempel brev.</w:t>
            </w:r>
          </w:p>
          <w:p w14:paraId="4828F263" w14:textId="77777777" w:rsidR="00C577B1" w:rsidRPr="009D1BFA" w:rsidRDefault="00C577B1" w:rsidP="00C577B1">
            <w:pPr>
              <w:rPr>
                <w:rFonts w:ascii="Arial" w:hAnsi="Arial" w:cs="Arial"/>
              </w:rPr>
            </w:pPr>
          </w:p>
        </w:tc>
      </w:tr>
      <w:tr w:rsidR="00C577B1" w:rsidRPr="009D1BFA" w14:paraId="39EAE553" w14:textId="77777777" w:rsidTr="00C577B1">
        <w:tc>
          <w:tcPr>
            <w:tcW w:w="1668" w:type="dxa"/>
            <w:tcBorders>
              <w:right w:val="single" w:sz="4" w:space="0" w:color="auto"/>
            </w:tcBorders>
          </w:tcPr>
          <w:p w14:paraId="009CCA2B" w14:textId="77777777" w:rsidR="00C577B1" w:rsidRPr="009D1BFA" w:rsidRDefault="00C577B1" w:rsidP="00C577B1">
            <w:pPr>
              <w:rPr>
                <w:rFonts w:ascii="Arial" w:hAnsi="Arial" w:cs="Arial"/>
                <w:b/>
              </w:rPr>
            </w:pPr>
            <w:r w:rsidRPr="009D1BFA">
              <w:rPr>
                <w:rFonts w:ascii="Arial" w:hAnsi="Arial" w:cs="Arial"/>
                <w:b/>
              </w:rPr>
              <w:t>Ikonvisning</w:t>
            </w:r>
          </w:p>
        </w:tc>
        <w:tc>
          <w:tcPr>
            <w:tcW w:w="7259" w:type="dxa"/>
            <w:tcBorders>
              <w:left w:val="single" w:sz="4" w:space="0" w:color="auto"/>
            </w:tcBorders>
          </w:tcPr>
          <w:p w14:paraId="1A04818E" w14:textId="77777777" w:rsidR="00C577B1" w:rsidRPr="009D1BFA" w:rsidRDefault="00C577B1" w:rsidP="00C577B1">
            <w:pPr>
              <w:rPr>
                <w:rFonts w:ascii="Arial" w:hAnsi="Arial" w:cs="Arial"/>
              </w:rPr>
            </w:pPr>
            <w:r w:rsidRPr="009D1BFA">
              <w:rPr>
                <w:rFonts w:ascii="Arial" w:hAnsi="Arial" w:cs="Arial"/>
              </w:rPr>
              <w:t>Ikonet vises som et pdf/a symbol og bekrefter at det ligger et dokument lagret på registreringen.</w:t>
            </w:r>
          </w:p>
        </w:tc>
      </w:tr>
    </w:tbl>
    <w:p w14:paraId="036C8419" w14:textId="77777777" w:rsidR="000B1022" w:rsidRPr="009D1BFA" w:rsidRDefault="000B1022" w:rsidP="000B1022">
      <w:pPr>
        <w:pStyle w:val="Overskrift3"/>
      </w:pPr>
      <w:bookmarkStart w:id="35" w:name="_Toc512243121"/>
      <w:r w:rsidRPr="009D1BFA">
        <w:t>5.2.1 Endringer i dossiermappe</w:t>
      </w:r>
      <w:bookmarkEnd w:id="35"/>
    </w:p>
    <w:p w14:paraId="75147444" w14:textId="77777777" w:rsidR="000B1022" w:rsidRPr="009D1BFA" w:rsidRDefault="000B1022" w:rsidP="000B1022">
      <w:pPr>
        <w:rPr>
          <w:rFonts w:ascii="Arial" w:hAnsi="Arial" w:cs="Arial"/>
        </w:rPr>
      </w:pPr>
    </w:p>
    <w:p w14:paraId="2CBD55F5" w14:textId="77777777" w:rsidR="000B1022" w:rsidRPr="009D1BFA" w:rsidRDefault="00227009" w:rsidP="00B77A6C">
      <w:pPr>
        <w:jc w:val="center"/>
        <w:rPr>
          <w:rFonts w:ascii="Arial" w:hAnsi="Arial" w:cs="Arial"/>
        </w:rPr>
      </w:pPr>
      <w:r w:rsidRPr="009D1BFA">
        <w:rPr>
          <w:rFonts w:ascii="Arial" w:hAnsi="Arial" w:cs="Arial"/>
          <w:noProof/>
        </w:rPr>
        <mc:AlternateContent>
          <mc:Choice Requires="wps">
            <w:drawing>
              <wp:anchor distT="0" distB="0" distL="114300" distR="114300" simplePos="0" relativeHeight="251770880" behindDoc="0" locked="0" layoutInCell="1" allowOverlap="1" wp14:anchorId="3F8021EE" wp14:editId="31A290D0">
                <wp:simplePos x="0" y="0"/>
                <wp:positionH relativeFrom="column">
                  <wp:posOffset>4568190</wp:posOffset>
                </wp:positionH>
                <wp:positionV relativeFrom="paragraph">
                  <wp:posOffset>299720</wp:posOffset>
                </wp:positionV>
                <wp:extent cx="347730" cy="294854"/>
                <wp:effectExtent l="0" t="0" r="14605" b="86360"/>
                <wp:wrapNone/>
                <wp:docPr id="50"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ysClr val="windowText" lastClr="000000">
                              <a:lumMod val="10000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2F1319B" w14:textId="77777777" w:rsidR="00AB12DC" w:rsidRDefault="00AB12DC" w:rsidP="00227009">
                            <w:r>
                              <w:t>1</w:t>
                            </w:r>
                          </w:p>
                          <w:p w14:paraId="2A090364" w14:textId="77777777" w:rsidR="00AB12DC" w:rsidRDefault="00AB12DC" w:rsidP="00227009">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8021EE" id="_x0000_s1091" type="#_x0000_t63" style="position:absolute;left:0;text-align:left;margin-left:359.7pt;margin-top:23.6pt;width:27.4pt;height:23.2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" fillcolor="yellow" strokeweight=".5pt">
                <v:shadow color="#868686"/>
                <v:textbox>
                  <w:txbxContent>
                    <w:p w14:paraId="72F1319B" w14:textId="77777777" w:rsidR="00AB12DC" w:rsidRDefault="00AB12DC" w:rsidP="00227009">
                      <w:r>
                        <w:t>1</w:t>
                      </w:r>
                    </w:p>
                    <w:p w14:paraId="2A090364" w14:textId="77777777" w:rsidR="00AB12DC" w:rsidRDefault="00AB12DC" w:rsidP="00227009">
                      <w:r>
                        <w:t>1</w:t>
                      </w:r>
                    </w:p>
                  </w:txbxContent>
                </v:textbox>
              </v:shape>
            </w:pict>
          </mc:Fallback>
        </mc:AlternateContent>
      </w:r>
      <w:r w:rsidR="000B1022" w:rsidRPr="009D1BFA">
        <w:rPr>
          <w:rFonts w:ascii="Arial" w:hAnsi="Arial" w:cs="Arial"/>
          <w:noProof/>
        </w:rPr>
        <w:drawing>
          <wp:inline distT="0" distB="0" distL="0" distR="0" wp14:anchorId="449A3DE0" wp14:editId="6C448AB2">
            <wp:extent cx="4744996" cy="782726"/>
            <wp:effectExtent l="19050" t="0" r="0" b="0"/>
            <wp:docPr id="94" name="Bild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6" cstate="print"/>
                    <a:srcRect/>
                    <a:stretch>
                      <a:fillRect/>
                    </a:stretch>
                  </pic:blipFill>
                  <pic:spPr bwMode="auto">
                    <a:xfrm>
                      <a:off x="0" y="0"/>
                      <a:ext cx="4750191" cy="783583"/>
                    </a:xfrm>
                    <a:prstGeom prst="rect">
                      <a:avLst/>
                    </a:prstGeom>
                    <a:noFill/>
                    <a:ln w="9525">
                      <a:noFill/>
                      <a:miter lim="800000"/>
                      <a:headEnd/>
                      <a:tailEnd/>
                    </a:ln>
                  </pic:spPr>
                </pic:pic>
              </a:graphicData>
            </a:graphic>
          </wp:inline>
        </w:drawing>
      </w:r>
    </w:p>
    <w:p w14:paraId="76975837" w14:textId="77777777" w:rsidR="00C577B1" w:rsidRPr="009D1BFA" w:rsidRDefault="00C577B1" w:rsidP="00C577B1">
      <w:pPr>
        <w:rPr>
          <w:rFonts w:ascii="Arial" w:hAnsi="Arial" w:cs="Arial"/>
        </w:rPr>
      </w:pPr>
    </w:p>
    <w:p w14:paraId="2720295F" w14:textId="77777777" w:rsidR="008E56DA" w:rsidRPr="009D1BFA" w:rsidRDefault="00C577B1" w:rsidP="00C577B1">
      <w:pPr>
        <w:pStyle w:val="Listeavsnitt"/>
        <w:numPr>
          <w:ilvl w:val="0"/>
          <w:numId w:val="34"/>
        </w:numPr>
        <w:rPr>
          <w:rFonts w:ascii="Arial" w:hAnsi="Arial" w:cs="Arial"/>
        </w:rPr>
      </w:pPr>
      <w:r w:rsidRPr="009D1BFA">
        <w:rPr>
          <w:rFonts w:ascii="Arial" w:hAnsi="Arial" w:cs="Arial"/>
        </w:rPr>
        <w:t>Dersom det er en endring i dossiermappen vil dette vises her (dersom det er flere endringer vil dette vises i form av et tall som angir antall endr</w:t>
      </w:r>
      <w:r w:rsidR="00B77A6C" w:rsidRPr="009D1BFA">
        <w:rPr>
          <w:rFonts w:ascii="Arial" w:hAnsi="Arial" w:cs="Arial"/>
        </w:rPr>
        <w:t>inger i dossiermappen). Klikk</w:t>
      </w:r>
      <w:r w:rsidRPr="009D1BFA">
        <w:rPr>
          <w:rFonts w:ascii="Arial" w:hAnsi="Arial" w:cs="Arial"/>
        </w:rPr>
        <w:t xml:space="preserve"> </w:t>
      </w:r>
      <w:r w:rsidRPr="009D1BFA">
        <w:rPr>
          <w:rFonts w:ascii="Arial" w:hAnsi="Arial" w:cs="Arial"/>
          <w:i/>
        </w:rPr>
        <w:t>Se endringer</w:t>
      </w:r>
      <w:r w:rsidRPr="009D1BFA">
        <w:rPr>
          <w:rFonts w:ascii="Arial" w:hAnsi="Arial" w:cs="Arial"/>
        </w:rPr>
        <w:t xml:space="preserve"> for å se endringsdetaljer.</w:t>
      </w:r>
    </w:p>
    <w:p w14:paraId="17DFF0DD" w14:textId="77777777" w:rsidR="00C577B1" w:rsidRPr="009D1BFA" w:rsidRDefault="00C577B1" w:rsidP="00C577B1">
      <w:pPr>
        <w:rPr>
          <w:rFonts w:ascii="Arial" w:hAnsi="Arial" w:cs="Arial"/>
        </w:rPr>
      </w:pPr>
    </w:p>
    <w:p w14:paraId="05280F7A" w14:textId="77777777" w:rsidR="00C577B1" w:rsidRPr="009D1BFA" w:rsidRDefault="00C577B1" w:rsidP="00C577B1">
      <w:pPr>
        <w:jc w:val="center"/>
        <w:rPr>
          <w:rFonts w:ascii="Arial" w:hAnsi="Arial" w:cs="Arial"/>
        </w:rPr>
      </w:pPr>
      <w:r w:rsidRPr="009D1BFA">
        <w:rPr>
          <w:rFonts w:ascii="Arial" w:hAnsi="Arial" w:cs="Arial"/>
          <w:noProof/>
        </w:rPr>
        <w:drawing>
          <wp:inline distT="0" distB="0" distL="0" distR="0" wp14:anchorId="1C89C414" wp14:editId="6C33FF04">
            <wp:extent cx="3975049" cy="795161"/>
            <wp:effectExtent l="19050" t="0" r="6401" b="0"/>
            <wp:docPr id="91" name="Bild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7" cstate="print"/>
                    <a:srcRect/>
                    <a:stretch>
                      <a:fillRect/>
                    </a:stretch>
                  </pic:blipFill>
                  <pic:spPr bwMode="auto">
                    <a:xfrm>
                      <a:off x="0" y="0"/>
                      <a:ext cx="3973096" cy="794770"/>
                    </a:xfrm>
                    <a:prstGeom prst="rect">
                      <a:avLst/>
                    </a:prstGeom>
                    <a:noFill/>
                    <a:ln w="9525">
                      <a:noFill/>
                      <a:miter lim="800000"/>
                      <a:headEnd/>
                      <a:tailEnd/>
                    </a:ln>
                  </pic:spPr>
                </pic:pic>
              </a:graphicData>
            </a:graphic>
          </wp:inline>
        </w:drawing>
      </w:r>
    </w:p>
    <w:p w14:paraId="6CE66FD8" w14:textId="77777777" w:rsidR="00C577B1" w:rsidRPr="009D1BFA" w:rsidRDefault="00C577B1" w:rsidP="00C577B1">
      <w:pPr>
        <w:rPr>
          <w:rFonts w:ascii="Arial" w:hAnsi="Arial" w:cs="Arial"/>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6"/>
        <w:gridCol w:w="7131"/>
      </w:tblGrid>
      <w:tr w:rsidR="00C577B1" w:rsidRPr="009D1BFA" w14:paraId="7B549E68" w14:textId="77777777" w:rsidTr="00C577B1">
        <w:tc>
          <w:tcPr>
            <w:tcW w:w="1668" w:type="dxa"/>
            <w:tcBorders>
              <w:right w:val="single" w:sz="4" w:space="0" w:color="auto"/>
            </w:tcBorders>
          </w:tcPr>
          <w:p w14:paraId="5F5D97F8" w14:textId="77777777" w:rsidR="00C577B1" w:rsidRPr="009D1BFA" w:rsidRDefault="00C577B1" w:rsidP="00C577B1">
            <w:pPr>
              <w:rPr>
                <w:rFonts w:ascii="Arial" w:hAnsi="Arial" w:cs="Arial"/>
                <w:b/>
              </w:rPr>
            </w:pPr>
            <w:r w:rsidRPr="009D1BFA">
              <w:rPr>
                <w:rFonts w:ascii="Arial" w:hAnsi="Arial" w:cs="Arial"/>
                <w:b/>
              </w:rPr>
              <w:t>Metadata</w:t>
            </w:r>
          </w:p>
        </w:tc>
        <w:tc>
          <w:tcPr>
            <w:tcW w:w="7259" w:type="dxa"/>
            <w:tcBorders>
              <w:left w:val="single" w:sz="4" w:space="0" w:color="auto"/>
            </w:tcBorders>
          </w:tcPr>
          <w:p w14:paraId="249BF184" w14:textId="77777777" w:rsidR="00C577B1" w:rsidRPr="009D1BFA" w:rsidRDefault="00C577B1" w:rsidP="00C577B1">
            <w:pPr>
              <w:rPr>
                <w:rFonts w:ascii="Arial" w:hAnsi="Arial" w:cs="Arial"/>
              </w:rPr>
            </w:pPr>
            <w:r w:rsidRPr="009D1BFA">
              <w:rPr>
                <w:rFonts w:ascii="Arial" w:hAnsi="Arial" w:cs="Arial"/>
              </w:rPr>
              <w:t>Forklaring av metadata som er endret, i bildet vises at feltet beskrivelse er oppdatert.</w:t>
            </w:r>
          </w:p>
          <w:p w14:paraId="0D8D286D" w14:textId="77777777" w:rsidR="00C577B1" w:rsidRPr="009D1BFA" w:rsidRDefault="00C577B1" w:rsidP="00C577B1">
            <w:pPr>
              <w:rPr>
                <w:rFonts w:ascii="Arial" w:hAnsi="Arial" w:cs="Arial"/>
              </w:rPr>
            </w:pPr>
          </w:p>
        </w:tc>
      </w:tr>
      <w:tr w:rsidR="00C577B1" w:rsidRPr="009D1BFA" w14:paraId="667603C2" w14:textId="77777777" w:rsidTr="00C577B1">
        <w:tc>
          <w:tcPr>
            <w:tcW w:w="1668" w:type="dxa"/>
            <w:tcBorders>
              <w:right w:val="single" w:sz="4" w:space="0" w:color="auto"/>
            </w:tcBorders>
          </w:tcPr>
          <w:p w14:paraId="784E008D" w14:textId="77777777" w:rsidR="00C577B1" w:rsidRPr="009D1BFA" w:rsidRDefault="00C577B1" w:rsidP="00C577B1">
            <w:pPr>
              <w:rPr>
                <w:rFonts w:ascii="Arial" w:hAnsi="Arial" w:cs="Arial"/>
                <w:b/>
              </w:rPr>
            </w:pPr>
            <w:r w:rsidRPr="009D1BFA">
              <w:rPr>
                <w:rFonts w:ascii="Arial" w:hAnsi="Arial" w:cs="Arial"/>
                <w:b/>
              </w:rPr>
              <w:t>Tidligere verdi</w:t>
            </w:r>
          </w:p>
        </w:tc>
        <w:tc>
          <w:tcPr>
            <w:tcW w:w="7259" w:type="dxa"/>
            <w:tcBorders>
              <w:left w:val="single" w:sz="4" w:space="0" w:color="auto"/>
            </w:tcBorders>
          </w:tcPr>
          <w:p w14:paraId="63781C54" w14:textId="77777777" w:rsidR="00C577B1" w:rsidRPr="009D1BFA" w:rsidRDefault="00C577B1" w:rsidP="00C577B1">
            <w:pPr>
              <w:rPr>
                <w:rFonts w:ascii="Arial" w:hAnsi="Arial" w:cs="Arial"/>
              </w:rPr>
            </w:pPr>
            <w:r w:rsidRPr="009D1BFA">
              <w:rPr>
                <w:rFonts w:ascii="Arial" w:hAnsi="Arial" w:cs="Arial"/>
              </w:rPr>
              <w:t>Beskriver tidligere verdi (før endring).</w:t>
            </w:r>
          </w:p>
          <w:p w14:paraId="11E3AD24" w14:textId="77777777" w:rsidR="00C577B1" w:rsidRPr="009D1BFA" w:rsidRDefault="00C577B1" w:rsidP="00C577B1">
            <w:pPr>
              <w:rPr>
                <w:rFonts w:ascii="Arial" w:hAnsi="Arial" w:cs="Arial"/>
              </w:rPr>
            </w:pPr>
          </w:p>
        </w:tc>
      </w:tr>
      <w:tr w:rsidR="00C577B1" w:rsidRPr="009D1BFA" w14:paraId="4E3B144B" w14:textId="77777777" w:rsidTr="00C577B1">
        <w:tc>
          <w:tcPr>
            <w:tcW w:w="1668" w:type="dxa"/>
            <w:tcBorders>
              <w:right w:val="single" w:sz="4" w:space="0" w:color="auto"/>
            </w:tcBorders>
          </w:tcPr>
          <w:p w14:paraId="587B26D5" w14:textId="77777777" w:rsidR="00C577B1" w:rsidRPr="009D1BFA" w:rsidRDefault="00C577B1" w:rsidP="00C577B1">
            <w:pPr>
              <w:rPr>
                <w:rFonts w:ascii="Arial" w:hAnsi="Arial" w:cs="Arial"/>
                <w:b/>
              </w:rPr>
            </w:pPr>
            <w:r w:rsidRPr="009D1BFA">
              <w:rPr>
                <w:rFonts w:ascii="Arial" w:hAnsi="Arial" w:cs="Arial"/>
                <w:b/>
              </w:rPr>
              <w:t>Ny verdi</w:t>
            </w:r>
          </w:p>
        </w:tc>
        <w:tc>
          <w:tcPr>
            <w:tcW w:w="7259" w:type="dxa"/>
            <w:tcBorders>
              <w:left w:val="single" w:sz="4" w:space="0" w:color="auto"/>
            </w:tcBorders>
          </w:tcPr>
          <w:p w14:paraId="078D8ECD" w14:textId="77777777" w:rsidR="00C577B1" w:rsidRPr="009D1BFA" w:rsidRDefault="00C577B1" w:rsidP="00C577B1">
            <w:pPr>
              <w:rPr>
                <w:rFonts w:ascii="Arial" w:hAnsi="Arial" w:cs="Arial"/>
              </w:rPr>
            </w:pPr>
            <w:r w:rsidRPr="009D1BFA">
              <w:rPr>
                <w:rFonts w:ascii="Arial" w:hAnsi="Arial" w:cs="Arial"/>
              </w:rPr>
              <w:t>Beskriver ny verdi (etter endring).</w:t>
            </w:r>
          </w:p>
          <w:p w14:paraId="5CAC04A5" w14:textId="77777777" w:rsidR="00C577B1" w:rsidRPr="009D1BFA" w:rsidRDefault="00C577B1" w:rsidP="00C577B1">
            <w:pPr>
              <w:rPr>
                <w:rFonts w:ascii="Arial" w:hAnsi="Arial" w:cs="Arial"/>
              </w:rPr>
            </w:pPr>
          </w:p>
        </w:tc>
      </w:tr>
      <w:tr w:rsidR="00C577B1" w:rsidRPr="009D1BFA" w14:paraId="2E939FAD" w14:textId="77777777" w:rsidTr="00C577B1">
        <w:tc>
          <w:tcPr>
            <w:tcW w:w="1668" w:type="dxa"/>
            <w:tcBorders>
              <w:right w:val="single" w:sz="4" w:space="0" w:color="auto"/>
            </w:tcBorders>
          </w:tcPr>
          <w:p w14:paraId="4B865FBB" w14:textId="77777777" w:rsidR="00C577B1" w:rsidRPr="009D1BFA" w:rsidRDefault="00C577B1" w:rsidP="00C577B1">
            <w:pPr>
              <w:rPr>
                <w:rFonts w:ascii="Arial" w:hAnsi="Arial" w:cs="Arial"/>
                <w:b/>
              </w:rPr>
            </w:pPr>
            <w:r w:rsidRPr="009D1BFA">
              <w:rPr>
                <w:rFonts w:ascii="Arial" w:hAnsi="Arial" w:cs="Arial"/>
                <w:b/>
              </w:rPr>
              <w:t>Endret av</w:t>
            </w:r>
          </w:p>
        </w:tc>
        <w:tc>
          <w:tcPr>
            <w:tcW w:w="7259" w:type="dxa"/>
            <w:tcBorders>
              <w:left w:val="single" w:sz="4" w:space="0" w:color="auto"/>
            </w:tcBorders>
          </w:tcPr>
          <w:p w14:paraId="7D1364A4" w14:textId="77777777" w:rsidR="00C577B1" w:rsidRPr="009D1BFA" w:rsidRDefault="00C577B1" w:rsidP="00C577B1">
            <w:pPr>
              <w:rPr>
                <w:rFonts w:ascii="Arial" w:hAnsi="Arial" w:cs="Arial"/>
              </w:rPr>
            </w:pPr>
            <w:r w:rsidRPr="009D1BFA">
              <w:rPr>
                <w:rFonts w:ascii="Arial" w:hAnsi="Arial" w:cs="Arial"/>
              </w:rPr>
              <w:t>Logger personen som har endret dataene.</w:t>
            </w:r>
          </w:p>
          <w:p w14:paraId="6C08F45E" w14:textId="77777777" w:rsidR="00C577B1" w:rsidRPr="009D1BFA" w:rsidRDefault="00C577B1" w:rsidP="00C577B1">
            <w:pPr>
              <w:rPr>
                <w:rFonts w:ascii="Arial" w:hAnsi="Arial" w:cs="Arial"/>
              </w:rPr>
            </w:pPr>
          </w:p>
        </w:tc>
      </w:tr>
      <w:tr w:rsidR="00C577B1" w:rsidRPr="009D1BFA" w14:paraId="50FB1137" w14:textId="77777777" w:rsidTr="00C577B1">
        <w:tc>
          <w:tcPr>
            <w:tcW w:w="1668" w:type="dxa"/>
            <w:tcBorders>
              <w:right w:val="single" w:sz="4" w:space="0" w:color="auto"/>
            </w:tcBorders>
          </w:tcPr>
          <w:p w14:paraId="70618E7B" w14:textId="77777777" w:rsidR="00C577B1" w:rsidRPr="009D1BFA" w:rsidRDefault="00C577B1" w:rsidP="00C577B1">
            <w:pPr>
              <w:rPr>
                <w:rFonts w:ascii="Arial" w:hAnsi="Arial" w:cs="Arial"/>
                <w:b/>
              </w:rPr>
            </w:pPr>
            <w:r w:rsidRPr="009D1BFA">
              <w:rPr>
                <w:rFonts w:ascii="Arial" w:hAnsi="Arial" w:cs="Arial"/>
                <w:b/>
              </w:rPr>
              <w:t>Endret</w:t>
            </w:r>
          </w:p>
        </w:tc>
        <w:tc>
          <w:tcPr>
            <w:tcW w:w="7259" w:type="dxa"/>
            <w:tcBorders>
              <w:left w:val="single" w:sz="4" w:space="0" w:color="auto"/>
            </w:tcBorders>
          </w:tcPr>
          <w:p w14:paraId="69A3EE55" w14:textId="77777777" w:rsidR="00C577B1" w:rsidRPr="009D1BFA" w:rsidRDefault="00C577B1" w:rsidP="00C577B1">
            <w:pPr>
              <w:rPr>
                <w:rFonts w:ascii="Arial" w:hAnsi="Arial" w:cs="Arial"/>
              </w:rPr>
            </w:pPr>
            <w:r w:rsidRPr="009D1BFA">
              <w:rPr>
                <w:rFonts w:ascii="Arial" w:hAnsi="Arial" w:cs="Arial"/>
              </w:rPr>
              <w:t>Dato for endring.</w:t>
            </w:r>
          </w:p>
        </w:tc>
      </w:tr>
    </w:tbl>
    <w:p w14:paraId="4AD038C1" w14:textId="77777777" w:rsidR="00C577B1" w:rsidRPr="009D1BFA" w:rsidRDefault="00C577B1" w:rsidP="00C577B1">
      <w:pPr>
        <w:rPr>
          <w:rFonts w:ascii="Arial" w:hAnsi="Arial" w:cs="Arial"/>
        </w:rPr>
      </w:pPr>
    </w:p>
    <w:p w14:paraId="311E32C9" w14:textId="77777777" w:rsidR="00B77A6C" w:rsidRPr="009D1BFA" w:rsidRDefault="00B77A6C" w:rsidP="00C577B1">
      <w:pPr>
        <w:rPr>
          <w:rFonts w:ascii="Arial" w:hAnsi="Arial" w:cs="Arial"/>
        </w:rPr>
      </w:pPr>
    </w:p>
    <w:p w14:paraId="6E8F075B" w14:textId="77777777" w:rsidR="00227009" w:rsidRPr="009D1BFA" w:rsidRDefault="00227009" w:rsidP="00C577B1">
      <w:pPr>
        <w:rPr>
          <w:rFonts w:ascii="Arial" w:hAnsi="Arial" w:cs="Arial"/>
        </w:rPr>
      </w:pPr>
    </w:p>
    <w:p w14:paraId="001A330F" w14:textId="77777777" w:rsidR="00227009" w:rsidRPr="009D1BFA" w:rsidRDefault="00227009" w:rsidP="00C577B1">
      <w:pPr>
        <w:rPr>
          <w:rFonts w:ascii="Arial" w:hAnsi="Arial" w:cs="Arial"/>
        </w:rPr>
      </w:pPr>
    </w:p>
    <w:p w14:paraId="082589D0" w14:textId="77777777" w:rsidR="00227009" w:rsidRPr="009D1BFA" w:rsidRDefault="00227009" w:rsidP="00C577B1">
      <w:pPr>
        <w:rPr>
          <w:rFonts w:ascii="Arial" w:hAnsi="Arial" w:cs="Arial"/>
        </w:rPr>
      </w:pPr>
    </w:p>
    <w:p w14:paraId="2324AF5B" w14:textId="77777777" w:rsidR="00227009" w:rsidRPr="009D1BFA" w:rsidRDefault="00227009" w:rsidP="00C577B1">
      <w:pPr>
        <w:rPr>
          <w:rFonts w:ascii="Arial" w:hAnsi="Arial" w:cs="Arial"/>
        </w:rPr>
      </w:pPr>
    </w:p>
    <w:p w14:paraId="51680027" w14:textId="77777777" w:rsidR="00227009" w:rsidRPr="009D1BFA" w:rsidRDefault="00227009" w:rsidP="00C577B1">
      <w:pPr>
        <w:rPr>
          <w:rFonts w:ascii="Arial" w:hAnsi="Arial" w:cs="Arial"/>
        </w:rPr>
      </w:pPr>
    </w:p>
    <w:p w14:paraId="1DDABB6A" w14:textId="77777777" w:rsidR="00227009" w:rsidRPr="009D1BFA" w:rsidRDefault="00227009" w:rsidP="00C577B1">
      <w:pPr>
        <w:rPr>
          <w:rFonts w:ascii="Arial" w:hAnsi="Arial" w:cs="Arial"/>
        </w:rPr>
      </w:pPr>
    </w:p>
    <w:p w14:paraId="6B548834" w14:textId="77777777" w:rsidR="00227009" w:rsidRPr="009D1BFA" w:rsidRDefault="00227009" w:rsidP="00C577B1">
      <w:pPr>
        <w:rPr>
          <w:rFonts w:ascii="Arial" w:hAnsi="Arial" w:cs="Arial"/>
        </w:rPr>
      </w:pPr>
    </w:p>
    <w:p w14:paraId="24FA23A9" w14:textId="77777777" w:rsidR="00227009" w:rsidRPr="009D1BFA" w:rsidRDefault="00227009" w:rsidP="00C577B1">
      <w:pPr>
        <w:rPr>
          <w:rFonts w:ascii="Arial" w:hAnsi="Arial" w:cs="Arial"/>
        </w:rPr>
      </w:pPr>
    </w:p>
    <w:p w14:paraId="2B36CC1C" w14:textId="77777777" w:rsidR="00227009" w:rsidRPr="009D1BFA" w:rsidRDefault="00227009" w:rsidP="00C577B1">
      <w:pPr>
        <w:rPr>
          <w:rFonts w:ascii="Arial" w:hAnsi="Arial" w:cs="Arial"/>
        </w:rPr>
      </w:pPr>
    </w:p>
    <w:p w14:paraId="70410D1C" w14:textId="77777777" w:rsidR="00227009" w:rsidRPr="009D1BFA" w:rsidRDefault="00227009" w:rsidP="00C577B1">
      <w:pPr>
        <w:rPr>
          <w:rFonts w:ascii="Arial" w:hAnsi="Arial" w:cs="Arial"/>
        </w:rPr>
      </w:pPr>
    </w:p>
    <w:p w14:paraId="0AA0DB31" w14:textId="77777777" w:rsidR="00227009" w:rsidRPr="009D1BFA" w:rsidRDefault="00227009" w:rsidP="00C577B1">
      <w:pPr>
        <w:rPr>
          <w:rFonts w:ascii="Arial" w:hAnsi="Arial" w:cs="Arial"/>
        </w:rPr>
      </w:pPr>
    </w:p>
    <w:p w14:paraId="5805AF8E" w14:textId="77777777" w:rsidR="00227009" w:rsidRPr="009D1BFA" w:rsidRDefault="00227009" w:rsidP="00C577B1">
      <w:pPr>
        <w:rPr>
          <w:rFonts w:ascii="Arial" w:hAnsi="Arial" w:cs="Arial"/>
        </w:rPr>
      </w:pPr>
    </w:p>
    <w:p w14:paraId="6D2CC2BC" w14:textId="77777777" w:rsidR="00227009" w:rsidRPr="009D1BFA" w:rsidRDefault="00227009" w:rsidP="00C577B1">
      <w:pPr>
        <w:rPr>
          <w:rFonts w:ascii="Arial" w:hAnsi="Arial" w:cs="Arial"/>
        </w:rPr>
      </w:pPr>
    </w:p>
    <w:p w14:paraId="69379291" w14:textId="77777777" w:rsidR="00227009" w:rsidRPr="009D1BFA" w:rsidRDefault="00227009" w:rsidP="00C577B1">
      <w:pPr>
        <w:rPr>
          <w:rFonts w:ascii="Arial" w:hAnsi="Arial" w:cs="Arial"/>
        </w:rPr>
      </w:pPr>
    </w:p>
    <w:p w14:paraId="13FEB0A7" w14:textId="77777777" w:rsidR="00227009" w:rsidRPr="009D1BFA" w:rsidRDefault="00227009" w:rsidP="00C577B1">
      <w:pPr>
        <w:rPr>
          <w:rFonts w:ascii="Arial" w:hAnsi="Arial" w:cs="Arial"/>
        </w:rPr>
      </w:pPr>
    </w:p>
    <w:p w14:paraId="2CCBA054" w14:textId="77777777" w:rsidR="00227009" w:rsidRPr="009D1BFA" w:rsidRDefault="00227009" w:rsidP="00C577B1">
      <w:pPr>
        <w:rPr>
          <w:rFonts w:ascii="Arial" w:hAnsi="Arial" w:cs="Arial"/>
        </w:rPr>
      </w:pPr>
    </w:p>
    <w:p w14:paraId="1AD2900F" w14:textId="77777777" w:rsidR="00227009" w:rsidRPr="009D1BFA" w:rsidRDefault="00227009" w:rsidP="00C577B1">
      <w:pPr>
        <w:rPr>
          <w:rFonts w:ascii="Arial" w:hAnsi="Arial" w:cs="Arial"/>
        </w:rPr>
      </w:pPr>
    </w:p>
    <w:p w14:paraId="1AED4540" w14:textId="77777777" w:rsidR="008E56DA" w:rsidRPr="009D1BFA" w:rsidRDefault="000B1022" w:rsidP="000B1022">
      <w:pPr>
        <w:pStyle w:val="Overskrift3"/>
      </w:pPr>
      <w:bookmarkStart w:id="36" w:name="_Toc512243122"/>
      <w:r w:rsidRPr="009D1BFA">
        <w:lastRenderedPageBreak/>
        <w:t>5.2.2 Detaljert visning av mappe</w:t>
      </w:r>
      <w:bookmarkEnd w:id="36"/>
    </w:p>
    <w:p w14:paraId="1B866BC3" w14:textId="77777777" w:rsidR="00B77A6C" w:rsidRPr="009D1BFA" w:rsidRDefault="00B77A6C" w:rsidP="00B77A6C">
      <w:pPr>
        <w:rPr>
          <w:rFonts w:ascii="Arial" w:hAnsi="Arial" w:cs="Arial"/>
        </w:rPr>
      </w:pPr>
    </w:p>
    <w:p w14:paraId="0EE0E492" w14:textId="77777777" w:rsidR="008E56DA" w:rsidRPr="009D1BFA" w:rsidRDefault="00227009" w:rsidP="000B1022">
      <w:pPr>
        <w:jc w:val="center"/>
        <w:rPr>
          <w:rFonts w:ascii="Arial" w:hAnsi="Arial" w:cs="Arial"/>
        </w:rPr>
      </w:pPr>
      <w:r w:rsidRPr="009D1BFA">
        <w:rPr>
          <w:rFonts w:ascii="Arial" w:hAnsi="Arial" w:cs="Arial"/>
          <w:noProof/>
        </w:rPr>
        <mc:AlternateContent>
          <mc:Choice Requires="wps">
            <w:drawing>
              <wp:anchor distT="0" distB="0" distL="114300" distR="114300" simplePos="0" relativeHeight="251772928" behindDoc="0" locked="0" layoutInCell="1" allowOverlap="1" wp14:anchorId="21CB2ECC" wp14:editId="0ACF02C8">
                <wp:simplePos x="0" y="0"/>
                <wp:positionH relativeFrom="column">
                  <wp:posOffset>5076825</wp:posOffset>
                </wp:positionH>
                <wp:positionV relativeFrom="paragraph">
                  <wp:posOffset>342265</wp:posOffset>
                </wp:positionV>
                <wp:extent cx="347730" cy="294854"/>
                <wp:effectExtent l="0" t="0" r="14605" b="86360"/>
                <wp:wrapNone/>
                <wp:docPr id="51"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ysClr val="windowText" lastClr="000000">
                              <a:lumMod val="10000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A1369BD" w14:textId="77777777" w:rsidR="00AB12DC" w:rsidRDefault="00AB12DC" w:rsidP="00227009">
                            <w:r>
                              <w:t>1</w:t>
                            </w:r>
                          </w:p>
                          <w:p w14:paraId="55CC7E01" w14:textId="77777777" w:rsidR="00AB12DC" w:rsidRDefault="00AB12DC" w:rsidP="00227009">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CB2ECC" id="_x0000_s1092" type="#_x0000_t63" style="position:absolute;left:0;text-align:left;margin-left:399.75pt;margin-top:26.95pt;width:27.4pt;height:23.2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" fillcolor="yellow" strokeweight=".5pt">
                <v:shadow color="#868686"/>
                <v:textbox>
                  <w:txbxContent>
                    <w:p w14:paraId="7A1369BD" w14:textId="77777777" w:rsidR="00AB12DC" w:rsidRDefault="00AB12DC" w:rsidP="00227009">
                      <w:r>
                        <w:t>1</w:t>
                      </w:r>
                    </w:p>
                    <w:p w14:paraId="55CC7E01" w14:textId="77777777" w:rsidR="00AB12DC" w:rsidRDefault="00AB12DC" w:rsidP="00227009">
                      <w:r>
                        <w:t>1</w:t>
                      </w:r>
                    </w:p>
                  </w:txbxContent>
                </v:textbox>
              </v:shape>
            </w:pict>
          </mc:Fallback>
        </mc:AlternateContent>
      </w:r>
      <w:r w:rsidR="000B1022" w:rsidRPr="009D1BFA">
        <w:rPr>
          <w:rFonts w:ascii="Arial" w:hAnsi="Arial" w:cs="Arial"/>
          <w:noProof/>
        </w:rPr>
        <w:drawing>
          <wp:inline distT="0" distB="0" distL="0" distR="0" wp14:anchorId="42AA6EC0" wp14:editId="1F678927">
            <wp:extent cx="4740655" cy="782009"/>
            <wp:effectExtent l="19050" t="0" r="2795" b="0"/>
            <wp:docPr id="47" name="Bild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6" cstate="print"/>
                    <a:srcRect/>
                    <a:stretch>
                      <a:fillRect/>
                    </a:stretch>
                  </pic:blipFill>
                  <pic:spPr bwMode="auto">
                    <a:xfrm>
                      <a:off x="0" y="0"/>
                      <a:ext cx="4753566" cy="784139"/>
                    </a:xfrm>
                    <a:prstGeom prst="rect">
                      <a:avLst/>
                    </a:prstGeom>
                    <a:noFill/>
                    <a:ln w="9525">
                      <a:noFill/>
                      <a:miter lim="800000"/>
                      <a:headEnd/>
                      <a:tailEnd/>
                    </a:ln>
                  </pic:spPr>
                </pic:pic>
              </a:graphicData>
            </a:graphic>
          </wp:inline>
        </w:drawing>
      </w:r>
    </w:p>
    <w:p w14:paraId="64AD6883" w14:textId="77777777" w:rsidR="000B1022" w:rsidRPr="009D1BFA" w:rsidRDefault="000B1022" w:rsidP="008E56DA">
      <w:pPr>
        <w:rPr>
          <w:rFonts w:ascii="Arial" w:hAnsi="Arial" w:cs="Arial"/>
        </w:rPr>
      </w:pPr>
    </w:p>
    <w:p w14:paraId="6B8F619F" w14:textId="77777777" w:rsidR="000B1022" w:rsidRPr="009D1BFA" w:rsidRDefault="000B1022" w:rsidP="000B1022">
      <w:pPr>
        <w:pStyle w:val="Listeavsnitt"/>
        <w:numPr>
          <w:ilvl w:val="0"/>
          <w:numId w:val="35"/>
        </w:numPr>
        <w:rPr>
          <w:rFonts w:ascii="Arial" w:hAnsi="Arial" w:cs="Arial"/>
        </w:rPr>
      </w:pPr>
      <w:r w:rsidRPr="009D1BFA">
        <w:rPr>
          <w:rFonts w:ascii="Arial" w:hAnsi="Arial" w:cs="Arial"/>
        </w:rPr>
        <w:t xml:space="preserve">Klikk på </w:t>
      </w:r>
      <w:r w:rsidRPr="009D1BFA">
        <w:rPr>
          <w:rFonts w:ascii="Arial" w:hAnsi="Arial" w:cs="Arial"/>
          <w:i/>
        </w:rPr>
        <w:t>Endre</w:t>
      </w:r>
      <w:r w:rsidRPr="009D1BFA">
        <w:rPr>
          <w:rFonts w:ascii="Arial" w:hAnsi="Arial" w:cs="Arial"/>
        </w:rPr>
        <w:t xml:space="preserve"> for å åpne bildet som viser mappedetaljer.</w:t>
      </w:r>
    </w:p>
    <w:p w14:paraId="76A11083" w14:textId="77777777" w:rsidR="00B77A6C" w:rsidRPr="009D1BFA" w:rsidRDefault="00B77A6C" w:rsidP="000B1022">
      <w:pPr>
        <w:rPr>
          <w:rFonts w:ascii="Arial" w:hAnsi="Arial" w:cs="Arial"/>
        </w:rPr>
      </w:pPr>
    </w:p>
    <w:p w14:paraId="1C036641" w14:textId="77777777" w:rsidR="00B77A6C" w:rsidRPr="009D1BFA" w:rsidRDefault="00B77A6C" w:rsidP="000B1022">
      <w:pPr>
        <w:rPr>
          <w:rFonts w:ascii="Arial" w:hAnsi="Arial" w:cs="Arial"/>
        </w:rPr>
      </w:pPr>
    </w:p>
    <w:p w14:paraId="49769E69" w14:textId="77777777" w:rsidR="008E56DA" w:rsidRPr="009D1BFA" w:rsidRDefault="000B1022" w:rsidP="000B1022">
      <w:pPr>
        <w:jc w:val="center"/>
        <w:rPr>
          <w:rFonts w:ascii="Arial" w:hAnsi="Arial" w:cs="Arial"/>
        </w:rPr>
      </w:pPr>
      <w:r w:rsidRPr="009D1BFA">
        <w:rPr>
          <w:rFonts w:ascii="Arial" w:hAnsi="Arial" w:cs="Arial"/>
          <w:noProof/>
        </w:rPr>
        <w:drawing>
          <wp:inline distT="0" distB="0" distL="0" distR="0" wp14:anchorId="620568FE" wp14:editId="0499D196">
            <wp:extent cx="4361846" cy="2259766"/>
            <wp:effectExtent l="19050" t="0" r="604" b="0"/>
            <wp:docPr id="45" name="Bild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8" cstate="print"/>
                    <a:srcRect/>
                    <a:stretch>
                      <a:fillRect/>
                    </a:stretch>
                  </pic:blipFill>
                  <pic:spPr bwMode="auto">
                    <a:xfrm>
                      <a:off x="0" y="0"/>
                      <a:ext cx="4366738" cy="2262300"/>
                    </a:xfrm>
                    <a:prstGeom prst="rect">
                      <a:avLst/>
                    </a:prstGeom>
                    <a:noFill/>
                    <a:ln w="9525">
                      <a:noFill/>
                      <a:miter lim="800000"/>
                      <a:headEnd/>
                      <a:tailEnd/>
                    </a:ln>
                  </pic:spPr>
                </pic:pic>
              </a:graphicData>
            </a:graphic>
          </wp:inline>
        </w:drawing>
      </w:r>
    </w:p>
    <w:p w14:paraId="66A7F0F8" w14:textId="77777777" w:rsidR="008E56DA" w:rsidRPr="009D1BFA" w:rsidRDefault="008E56DA" w:rsidP="008E56DA">
      <w:pPr>
        <w:rPr>
          <w:rFonts w:ascii="Arial" w:hAnsi="Arial" w:cs="Arial"/>
        </w:rPr>
      </w:pPr>
    </w:p>
    <w:p w14:paraId="53D4373B" w14:textId="77777777" w:rsidR="008E56DA" w:rsidRPr="009D1BFA" w:rsidRDefault="00B77A6C" w:rsidP="008E56DA">
      <w:pPr>
        <w:rPr>
          <w:rFonts w:ascii="Arial" w:hAnsi="Arial" w:cs="Arial"/>
          <w:u w:val="single"/>
        </w:rPr>
      </w:pPr>
      <w:r w:rsidRPr="009D1BFA">
        <w:rPr>
          <w:rFonts w:ascii="Arial" w:hAnsi="Arial" w:cs="Arial"/>
        </w:rPr>
        <w:t xml:space="preserve">Man kan selv oppdatere åpne felt manuelt om dette er ønskelig. </w:t>
      </w:r>
      <w:r w:rsidRPr="009D1BFA">
        <w:rPr>
          <w:rFonts w:ascii="Arial" w:hAnsi="Arial" w:cs="Arial"/>
          <w:u w:val="single"/>
        </w:rPr>
        <w:t>Klokkeslett og dokumentdato beholdes selv om dokumentbeskrivelsen endres i arkivet.</w:t>
      </w:r>
    </w:p>
    <w:p w14:paraId="0F57A3CF" w14:textId="77777777" w:rsidR="008E56DA" w:rsidRPr="009D1BFA" w:rsidRDefault="008E56DA" w:rsidP="008E56DA">
      <w:pPr>
        <w:rPr>
          <w:rFonts w:ascii="Arial" w:hAnsi="Arial" w:cs="Arial"/>
        </w:rPr>
      </w:pPr>
    </w:p>
    <w:p w14:paraId="3033F9B7" w14:textId="77777777" w:rsidR="008E56DA" w:rsidRPr="009D1BFA" w:rsidRDefault="008E56DA" w:rsidP="008E56DA">
      <w:pPr>
        <w:rPr>
          <w:rFonts w:ascii="Arial" w:hAnsi="Arial" w:cs="Arial"/>
        </w:rPr>
      </w:pPr>
    </w:p>
    <w:p w14:paraId="54FFC030" w14:textId="77777777" w:rsidR="008E56DA" w:rsidRPr="009D1BFA" w:rsidRDefault="008E56DA" w:rsidP="008E56DA">
      <w:pPr>
        <w:rPr>
          <w:rFonts w:ascii="Arial" w:hAnsi="Arial" w:cs="Arial"/>
        </w:rPr>
      </w:pPr>
    </w:p>
    <w:p w14:paraId="727CE20D" w14:textId="77777777" w:rsidR="008E56DA" w:rsidRPr="009D1BFA" w:rsidRDefault="008E56DA" w:rsidP="008E56DA">
      <w:pPr>
        <w:rPr>
          <w:rFonts w:ascii="Arial" w:hAnsi="Arial" w:cs="Arial"/>
        </w:rPr>
      </w:pPr>
    </w:p>
    <w:p w14:paraId="3BF90D26" w14:textId="77777777" w:rsidR="008E56DA" w:rsidRPr="009D1BFA" w:rsidRDefault="008E56DA" w:rsidP="008E56DA">
      <w:pPr>
        <w:rPr>
          <w:rFonts w:ascii="Arial" w:hAnsi="Arial" w:cs="Arial"/>
        </w:rPr>
      </w:pPr>
    </w:p>
    <w:p w14:paraId="5C7A5188" w14:textId="77777777" w:rsidR="008E56DA" w:rsidRPr="009D1BFA" w:rsidRDefault="008E56DA" w:rsidP="008E56DA">
      <w:pPr>
        <w:rPr>
          <w:rFonts w:ascii="Arial" w:hAnsi="Arial" w:cs="Arial"/>
        </w:rPr>
      </w:pPr>
    </w:p>
    <w:p w14:paraId="5B96A95E" w14:textId="77777777" w:rsidR="008E56DA" w:rsidRPr="009D1BFA" w:rsidRDefault="008E56DA" w:rsidP="008E56DA">
      <w:pPr>
        <w:rPr>
          <w:rFonts w:ascii="Arial" w:hAnsi="Arial" w:cs="Arial"/>
        </w:rPr>
      </w:pPr>
    </w:p>
    <w:p w14:paraId="3DEC689E" w14:textId="77777777" w:rsidR="008E56DA" w:rsidRPr="009D1BFA" w:rsidRDefault="008E56DA" w:rsidP="008E56DA">
      <w:pPr>
        <w:rPr>
          <w:rFonts w:ascii="Arial" w:hAnsi="Arial" w:cs="Arial"/>
        </w:rPr>
      </w:pPr>
    </w:p>
    <w:p w14:paraId="31765DB3" w14:textId="77777777" w:rsidR="008E56DA" w:rsidRPr="009D1BFA" w:rsidRDefault="008E56DA" w:rsidP="008E56DA">
      <w:pPr>
        <w:rPr>
          <w:rFonts w:ascii="Arial" w:hAnsi="Arial" w:cs="Arial"/>
        </w:rPr>
      </w:pPr>
    </w:p>
    <w:p w14:paraId="24F56FE0" w14:textId="77777777" w:rsidR="008E56DA" w:rsidRPr="009D1BFA" w:rsidRDefault="008E56DA" w:rsidP="008E56DA">
      <w:pPr>
        <w:rPr>
          <w:rFonts w:ascii="Arial" w:hAnsi="Arial" w:cs="Arial"/>
        </w:rPr>
      </w:pPr>
    </w:p>
    <w:p w14:paraId="76D1A1AA" w14:textId="77777777" w:rsidR="008E56DA" w:rsidRPr="009D1BFA" w:rsidRDefault="008E56DA" w:rsidP="008E56DA">
      <w:pPr>
        <w:rPr>
          <w:rFonts w:ascii="Arial" w:hAnsi="Arial" w:cs="Arial"/>
        </w:rPr>
      </w:pPr>
    </w:p>
    <w:p w14:paraId="6333E6EC" w14:textId="77777777" w:rsidR="008E56DA" w:rsidRPr="009D1BFA" w:rsidRDefault="008E56DA" w:rsidP="008E56DA">
      <w:pPr>
        <w:rPr>
          <w:rFonts w:ascii="Arial" w:hAnsi="Arial" w:cs="Arial"/>
        </w:rPr>
      </w:pPr>
    </w:p>
    <w:p w14:paraId="592EE8CA" w14:textId="77777777" w:rsidR="008E56DA" w:rsidRPr="009D1BFA" w:rsidRDefault="008E56DA" w:rsidP="008E56DA">
      <w:pPr>
        <w:rPr>
          <w:rFonts w:ascii="Arial" w:hAnsi="Arial" w:cs="Arial"/>
        </w:rPr>
      </w:pPr>
    </w:p>
    <w:p w14:paraId="77A56D4A" w14:textId="77777777" w:rsidR="008E56DA" w:rsidRPr="009D1BFA" w:rsidRDefault="008E56DA" w:rsidP="008E56DA">
      <w:pPr>
        <w:rPr>
          <w:rFonts w:ascii="Arial" w:hAnsi="Arial" w:cs="Arial"/>
        </w:rPr>
      </w:pPr>
    </w:p>
    <w:p w14:paraId="205E9CE8" w14:textId="77777777" w:rsidR="008E56DA" w:rsidRPr="009D1BFA" w:rsidRDefault="008E56DA" w:rsidP="008E56DA">
      <w:pPr>
        <w:rPr>
          <w:rFonts w:ascii="Arial" w:hAnsi="Arial" w:cs="Arial"/>
        </w:rPr>
      </w:pPr>
    </w:p>
    <w:p w14:paraId="68B62ED8" w14:textId="77777777" w:rsidR="008E56DA" w:rsidRPr="009D1BFA" w:rsidRDefault="008E56DA" w:rsidP="008E56DA">
      <w:pPr>
        <w:rPr>
          <w:rFonts w:ascii="Arial" w:hAnsi="Arial" w:cs="Arial"/>
        </w:rPr>
      </w:pPr>
    </w:p>
    <w:p w14:paraId="30300802" w14:textId="77777777" w:rsidR="008E56DA" w:rsidRPr="009D1BFA" w:rsidRDefault="008E56DA" w:rsidP="008E56DA">
      <w:pPr>
        <w:rPr>
          <w:rFonts w:ascii="Arial" w:hAnsi="Arial" w:cs="Arial"/>
        </w:rPr>
      </w:pPr>
    </w:p>
    <w:p w14:paraId="3DB01203" w14:textId="77777777" w:rsidR="008E56DA" w:rsidRPr="009D1BFA" w:rsidRDefault="008E56DA" w:rsidP="008E56DA">
      <w:pPr>
        <w:rPr>
          <w:rFonts w:ascii="Arial" w:hAnsi="Arial" w:cs="Arial"/>
        </w:rPr>
      </w:pPr>
    </w:p>
    <w:p w14:paraId="26AFDC67" w14:textId="77777777" w:rsidR="008E56DA" w:rsidRPr="009D1BFA" w:rsidRDefault="008E56DA" w:rsidP="008E56DA">
      <w:pPr>
        <w:rPr>
          <w:rFonts w:ascii="Arial" w:hAnsi="Arial" w:cs="Arial"/>
        </w:rPr>
      </w:pPr>
    </w:p>
    <w:p w14:paraId="43A710B1" w14:textId="77777777" w:rsidR="008E56DA" w:rsidRPr="009D1BFA" w:rsidRDefault="008E56DA" w:rsidP="008E56DA">
      <w:pPr>
        <w:rPr>
          <w:rFonts w:ascii="Arial" w:hAnsi="Arial" w:cs="Arial"/>
        </w:rPr>
      </w:pPr>
    </w:p>
    <w:p w14:paraId="7B3835C2" w14:textId="77777777" w:rsidR="008E56DA" w:rsidRPr="009D1BFA" w:rsidRDefault="008E56DA" w:rsidP="008E56DA">
      <w:pPr>
        <w:rPr>
          <w:rFonts w:ascii="Arial" w:hAnsi="Arial" w:cs="Arial"/>
        </w:rPr>
      </w:pPr>
    </w:p>
    <w:p w14:paraId="36733D0D" w14:textId="77777777" w:rsidR="008E56DA" w:rsidRPr="009D1BFA" w:rsidRDefault="008E56DA" w:rsidP="008E56DA">
      <w:pPr>
        <w:rPr>
          <w:rFonts w:ascii="Arial" w:hAnsi="Arial" w:cs="Arial"/>
        </w:rPr>
      </w:pPr>
    </w:p>
    <w:p w14:paraId="7DF9F303" w14:textId="77777777" w:rsidR="00B77A6C" w:rsidRPr="009D1BFA" w:rsidRDefault="00B77A6C" w:rsidP="008E56DA">
      <w:pPr>
        <w:rPr>
          <w:rFonts w:ascii="Arial" w:hAnsi="Arial" w:cs="Arial"/>
        </w:rPr>
      </w:pPr>
    </w:p>
    <w:p w14:paraId="78ECAB61" w14:textId="77777777" w:rsidR="00B77A6C" w:rsidRPr="009D1BFA" w:rsidRDefault="00B77A6C" w:rsidP="008E56DA">
      <w:pPr>
        <w:rPr>
          <w:rFonts w:ascii="Arial" w:hAnsi="Arial" w:cs="Arial"/>
        </w:rPr>
      </w:pPr>
    </w:p>
    <w:p w14:paraId="2A779AA8" w14:textId="77777777" w:rsidR="00B77A6C" w:rsidRPr="009D1BFA" w:rsidRDefault="00B77A6C" w:rsidP="008E56DA">
      <w:pPr>
        <w:rPr>
          <w:rFonts w:ascii="Arial" w:hAnsi="Arial" w:cs="Arial"/>
        </w:rPr>
      </w:pPr>
    </w:p>
    <w:p w14:paraId="4974E098" w14:textId="77777777" w:rsidR="00B77A6C" w:rsidRPr="009D1BFA" w:rsidRDefault="00B77A6C" w:rsidP="008E56DA">
      <w:pPr>
        <w:rPr>
          <w:rFonts w:ascii="Arial" w:hAnsi="Arial" w:cs="Arial"/>
        </w:rPr>
      </w:pPr>
    </w:p>
    <w:p w14:paraId="23D8FE96" w14:textId="77777777" w:rsidR="00B77A6C" w:rsidRPr="009D1BFA" w:rsidRDefault="00B77A6C" w:rsidP="008E56DA">
      <w:pPr>
        <w:rPr>
          <w:rFonts w:ascii="Arial" w:hAnsi="Arial" w:cs="Arial"/>
        </w:rPr>
      </w:pPr>
    </w:p>
    <w:p w14:paraId="56AB9263" w14:textId="77777777" w:rsidR="00B77A6C" w:rsidRPr="009D1BFA" w:rsidRDefault="00B77A6C" w:rsidP="008E56DA">
      <w:pPr>
        <w:rPr>
          <w:rFonts w:ascii="Arial" w:hAnsi="Arial" w:cs="Arial"/>
        </w:rPr>
      </w:pPr>
    </w:p>
    <w:p w14:paraId="0F1BCE43" w14:textId="77777777" w:rsidR="00B77A6C" w:rsidRPr="009D1BFA" w:rsidRDefault="00B77A6C" w:rsidP="008E56DA">
      <w:pPr>
        <w:rPr>
          <w:rFonts w:ascii="Arial" w:hAnsi="Arial" w:cs="Arial"/>
        </w:rPr>
      </w:pPr>
    </w:p>
    <w:p w14:paraId="38C4A234" w14:textId="77777777" w:rsidR="00B77A6C" w:rsidRPr="009D1BFA" w:rsidRDefault="00B77A6C" w:rsidP="008E56DA">
      <w:pPr>
        <w:rPr>
          <w:rFonts w:ascii="Arial" w:hAnsi="Arial" w:cs="Arial"/>
        </w:rPr>
      </w:pPr>
    </w:p>
    <w:p w14:paraId="6A8F71C4" w14:textId="77777777" w:rsidR="00B77A6C" w:rsidRPr="009D1BFA" w:rsidRDefault="00B77A6C" w:rsidP="008E56DA">
      <w:pPr>
        <w:rPr>
          <w:rFonts w:ascii="Arial" w:hAnsi="Arial" w:cs="Arial"/>
        </w:rPr>
      </w:pPr>
    </w:p>
    <w:p w14:paraId="1C0C53FB" w14:textId="77777777" w:rsidR="00B77A6C" w:rsidRPr="009D1BFA" w:rsidRDefault="00B77A6C" w:rsidP="008E56DA">
      <w:pPr>
        <w:rPr>
          <w:rFonts w:ascii="Arial" w:hAnsi="Arial" w:cs="Arial"/>
        </w:rPr>
      </w:pPr>
    </w:p>
    <w:p w14:paraId="1FFE8D9E" w14:textId="77777777" w:rsidR="00B122FE" w:rsidRPr="009D1BFA" w:rsidRDefault="00B77A6C" w:rsidP="00B77A6C">
      <w:pPr>
        <w:pStyle w:val="Overskrift1"/>
        <w:rPr>
          <w:rFonts w:ascii="Arial" w:hAnsi="Arial"/>
        </w:rPr>
      </w:pPr>
      <w:bookmarkStart w:id="37" w:name="_Toc512243123"/>
      <w:r w:rsidRPr="009D1BFA">
        <w:rPr>
          <w:rFonts w:ascii="Arial" w:hAnsi="Arial"/>
        </w:rPr>
        <w:lastRenderedPageBreak/>
        <w:t>6.0</w:t>
      </w:r>
      <w:r w:rsidR="00504990" w:rsidRPr="009D1BFA">
        <w:rPr>
          <w:rFonts w:ascii="Arial" w:hAnsi="Arial"/>
        </w:rPr>
        <w:t xml:space="preserve"> Søkefunksjoner i VSArkiv</w:t>
      </w:r>
      <w:bookmarkEnd w:id="37"/>
    </w:p>
    <w:p w14:paraId="700C8FF1" w14:textId="77777777" w:rsidR="009D1BFA" w:rsidRDefault="009D1BFA" w:rsidP="00504990">
      <w:pPr>
        <w:rPr>
          <w:rFonts w:ascii="Arial" w:hAnsi="Arial" w:cs="Arial"/>
        </w:rPr>
      </w:pPr>
    </w:p>
    <w:p w14:paraId="038B9A2E" w14:textId="77777777" w:rsidR="00504990" w:rsidRPr="009D1BFA" w:rsidRDefault="00504990" w:rsidP="00504990">
      <w:pPr>
        <w:rPr>
          <w:rFonts w:ascii="Arial" w:hAnsi="Arial" w:cs="Arial"/>
        </w:rPr>
      </w:pPr>
      <w:r w:rsidRPr="009D1BFA">
        <w:rPr>
          <w:rFonts w:ascii="Arial" w:hAnsi="Arial" w:cs="Arial"/>
        </w:rPr>
        <w:t>Det er tre hovedvalg for å søke i arkivet:</w:t>
      </w:r>
      <w:r w:rsidR="00125328" w:rsidRPr="009D1BFA">
        <w:rPr>
          <w:rFonts w:ascii="Arial" w:hAnsi="Arial" w:cs="Arial"/>
        </w:rPr>
        <w:t xml:space="preserve"> Registreringer, mappe og fritekstsøk.</w:t>
      </w:r>
    </w:p>
    <w:p w14:paraId="16446550" w14:textId="77777777" w:rsidR="00504990" w:rsidRPr="009D1BFA" w:rsidRDefault="00B77A6C" w:rsidP="00B77A6C">
      <w:pPr>
        <w:pStyle w:val="Overskrift2"/>
        <w:rPr>
          <w:szCs w:val="20"/>
        </w:rPr>
      </w:pPr>
      <w:bookmarkStart w:id="38" w:name="_Toc512243124"/>
      <w:r w:rsidRPr="009D1BFA">
        <w:t>6.1</w:t>
      </w:r>
      <w:r w:rsidR="00504990" w:rsidRPr="009D1BFA">
        <w:t xml:space="preserve"> Registreringer</w:t>
      </w:r>
      <w:bookmarkEnd w:id="38"/>
    </w:p>
    <w:p w14:paraId="58EF7DC9"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Registreringer er valgt som standard når man kommer inn i skjermbildet. Det predefinerte søket har seks valg. De tre øverste går på periode, de tre nederste på type.</w:t>
      </w:r>
    </w:p>
    <w:p w14:paraId="76B96C0C" w14:textId="77777777" w:rsidR="00B70EE7" w:rsidRPr="009D1BFA" w:rsidRDefault="00B70EE7" w:rsidP="00504990">
      <w:pPr>
        <w:shd w:val="clear" w:color="auto" w:fill="FFFFFF"/>
        <w:rPr>
          <w:rFonts w:ascii="Arial" w:hAnsi="Arial" w:cs="Arial"/>
          <w:color w:val="000000"/>
          <w:szCs w:val="20"/>
        </w:rPr>
      </w:pPr>
    </w:p>
    <w:p w14:paraId="4272F501"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 </w:t>
      </w:r>
    </w:p>
    <w:tbl>
      <w:tblPr>
        <w:tblW w:w="0" w:type="auto"/>
        <w:tblCellSpacing w:w="0" w:type="dxa"/>
        <w:tblCellMar>
          <w:left w:w="0" w:type="dxa"/>
          <w:right w:w="0" w:type="dxa"/>
        </w:tblCellMar>
        <w:tblLook w:val="04A0" w:firstRow="1" w:lastRow="0" w:firstColumn="1" w:lastColumn="0" w:noHBand="0" w:noVBand="1"/>
      </w:tblPr>
      <w:tblGrid>
        <w:gridCol w:w="1842"/>
        <w:gridCol w:w="31"/>
        <w:gridCol w:w="6914"/>
      </w:tblGrid>
      <w:tr w:rsidR="00504990" w:rsidRPr="009D1BFA" w14:paraId="4F8BF545" w14:textId="77777777" w:rsidTr="00125328">
        <w:trPr>
          <w:tblCellSpacing w:w="0" w:type="dxa"/>
        </w:trPr>
        <w:tc>
          <w:tcPr>
            <w:tcW w:w="1843" w:type="dxa"/>
            <w:hideMark/>
          </w:tcPr>
          <w:p w14:paraId="4F2E0FE3"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Siste syv dager</w:t>
            </w:r>
          </w:p>
        </w:tc>
        <w:tc>
          <w:tcPr>
            <w:tcW w:w="6964" w:type="dxa"/>
            <w:gridSpan w:val="2"/>
            <w:hideMark/>
          </w:tcPr>
          <w:p w14:paraId="35246037" w14:textId="77777777" w:rsidR="00504990" w:rsidRPr="009D1BFA" w:rsidRDefault="00504990" w:rsidP="00504990">
            <w:pPr>
              <w:rPr>
                <w:rFonts w:ascii="Arial" w:hAnsi="Arial" w:cs="Arial"/>
                <w:color w:val="000000"/>
                <w:szCs w:val="20"/>
              </w:rPr>
            </w:pPr>
            <w:r w:rsidRPr="009D1BFA">
              <w:rPr>
                <w:rFonts w:ascii="Arial" w:hAnsi="Arial" w:cs="Arial"/>
                <w:color w:val="000000"/>
                <w:szCs w:val="20"/>
              </w:rPr>
              <w:t>Viser alle registreringer som er arkivert siste syv dage</w:t>
            </w:r>
            <w:r w:rsidR="00FD6FC0" w:rsidRPr="009D1BFA">
              <w:rPr>
                <w:rFonts w:ascii="Arial" w:hAnsi="Arial" w:cs="Arial"/>
                <w:color w:val="000000"/>
                <w:szCs w:val="20"/>
              </w:rPr>
              <w:t>r.</w:t>
            </w:r>
          </w:p>
        </w:tc>
      </w:tr>
      <w:tr w:rsidR="00504990" w:rsidRPr="009D1BFA" w14:paraId="67787BCE" w14:textId="77777777" w:rsidTr="00125328">
        <w:trPr>
          <w:tblCellSpacing w:w="0" w:type="dxa"/>
        </w:trPr>
        <w:tc>
          <w:tcPr>
            <w:tcW w:w="1843" w:type="dxa"/>
            <w:hideMark/>
          </w:tcPr>
          <w:p w14:paraId="474D495C"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Denne måned</w:t>
            </w:r>
          </w:p>
        </w:tc>
        <w:tc>
          <w:tcPr>
            <w:tcW w:w="6964" w:type="dxa"/>
            <w:gridSpan w:val="2"/>
            <w:hideMark/>
          </w:tcPr>
          <w:p w14:paraId="7B041A79" w14:textId="77777777" w:rsidR="00504990" w:rsidRPr="009D1BFA" w:rsidRDefault="00504990" w:rsidP="00504990">
            <w:pPr>
              <w:rPr>
                <w:rFonts w:ascii="Arial" w:hAnsi="Arial" w:cs="Arial"/>
                <w:color w:val="000000"/>
                <w:szCs w:val="20"/>
              </w:rPr>
            </w:pPr>
            <w:r w:rsidRPr="009D1BFA">
              <w:rPr>
                <w:rFonts w:ascii="Arial" w:hAnsi="Arial" w:cs="Arial"/>
                <w:color w:val="000000"/>
                <w:szCs w:val="20"/>
              </w:rPr>
              <w:t>Viser alle registreringer i den aktuelle måneden</w:t>
            </w:r>
            <w:r w:rsidR="00FD6FC0" w:rsidRPr="009D1BFA">
              <w:rPr>
                <w:rFonts w:ascii="Arial" w:hAnsi="Arial" w:cs="Arial"/>
                <w:color w:val="000000"/>
                <w:szCs w:val="20"/>
              </w:rPr>
              <w:t xml:space="preserve"> </w:t>
            </w:r>
            <w:r w:rsidRPr="009D1BFA">
              <w:rPr>
                <w:rFonts w:ascii="Arial" w:hAnsi="Arial" w:cs="Arial"/>
                <w:color w:val="000000"/>
                <w:szCs w:val="20"/>
              </w:rPr>
              <w:t>(ikke en måned tilbake i tid), dvs. er det mars måned, vil alle registreringer for mars vise</w:t>
            </w:r>
          </w:p>
        </w:tc>
      </w:tr>
      <w:tr w:rsidR="00504990" w:rsidRPr="009D1BFA" w14:paraId="45BE2A48" w14:textId="77777777" w:rsidTr="00125328">
        <w:trPr>
          <w:tblCellSpacing w:w="0" w:type="dxa"/>
        </w:trPr>
        <w:tc>
          <w:tcPr>
            <w:tcW w:w="1843" w:type="dxa"/>
            <w:hideMark/>
          </w:tcPr>
          <w:p w14:paraId="143284C0"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Alt</w:t>
            </w:r>
          </w:p>
        </w:tc>
        <w:tc>
          <w:tcPr>
            <w:tcW w:w="6964" w:type="dxa"/>
            <w:gridSpan w:val="2"/>
            <w:hideMark/>
          </w:tcPr>
          <w:p w14:paraId="711B7757" w14:textId="77777777" w:rsidR="00504990" w:rsidRPr="009D1BFA" w:rsidRDefault="00504990" w:rsidP="00504990">
            <w:pPr>
              <w:rPr>
                <w:rFonts w:ascii="Arial" w:hAnsi="Arial" w:cs="Arial"/>
                <w:color w:val="000000"/>
                <w:szCs w:val="20"/>
              </w:rPr>
            </w:pPr>
            <w:r w:rsidRPr="009D1BFA">
              <w:rPr>
                <w:rFonts w:ascii="Arial" w:hAnsi="Arial" w:cs="Arial"/>
                <w:color w:val="000000"/>
                <w:szCs w:val="20"/>
              </w:rPr>
              <w:t>Viser alle, ingen datobegrensning</w:t>
            </w:r>
          </w:p>
        </w:tc>
      </w:tr>
      <w:tr w:rsidR="00504990" w:rsidRPr="009D1BFA" w14:paraId="2202CDC2" w14:textId="77777777" w:rsidTr="00125328">
        <w:trPr>
          <w:tblCellSpacing w:w="0" w:type="dxa"/>
        </w:trPr>
        <w:tc>
          <w:tcPr>
            <w:tcW w:w="1843" w:type="dxa"/>
            <w:hideMark/>
          </w:tcPr>
          <w:p w14:paraId="2B68F8BB"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Alle</w:t>
            </w:r>
          </w:p>
        </w:tc>
        <w:tc>
          <w:tcPr>
            <w:tcW w:w="6964" w:type="dxa"/>
            <w:gridSpan w:val="2"/>
            <w:hideMark/>
          </w:tcPr>
          <w:p w14:paraId="751AD8F9" w14:textId="77777777" w:rsidR="00504990" w:rsidRPr="009D1BFA" w:rsidRDefault="00504990" w:rsidP="00504990">
            <w:pPr>
              <w:rPr>
                <w:rFonts w:ascii="Arial" w:hAnsi="Arial" w:cs="Arial"/>
                <w:color w:val="000000"/>
                <w:szCs w:val="20"/>
              </w:rPr>
            </w:pPr>
            <w:r w:rsidRPr="009D1BFA">
              <w:rPr>
                <w:rFonts w:ascii="Arial" w:hAnsi="Arial" w:cs="Arial"/>
                <w:color w:val="000000"/>
                <w:szCs w:val="20"/>
              </w:rPr>
              <w:t>Viser alle typer registreringer</w:t>
            </w:r>
          </w:p>
        </w:tc>
      </w:tr>
      <w:tr w:rsidR="00504990" w:rsidRPr="009D1BFA" w14:paraId="4AD5E694" w14:textId="77777777" w:rsidTr="00125328">
        <w:trPr>
          <w:tblCellSpacing w:w="0" w:type="dxa"/>
        </w:trPr>
        <w:tc>
          <w:tcPr>
            <w:tcW w:w="1843" w:type="dxa"/>
            <w:hideMark/>
          </w:tcPr>
          <w:p w14:paraId="609C4458"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Journalposter</w:t>
            </w:r>
          </w:p>
        </w:tc>
        <w:tc>
          <w:tcPr>
            <w:tcW w:w="6964" w:type="dxa"/>
            <w:gridSpan w:val="2"/>
            <w:hideMark/>
          </w:tcPr>
          <w:p w14:paraId="65F6DF00" w14:textId="77777777" w:rsidR="00504990" w:rsidRPr="009D1BFA" w:rsidRDefault="00504990" w:rsidP="00504990">
            <w:pPr>
              <w:rPr>
                <w:rFonts w:ascii="Arial" w:hAnsi="Arial" w:cs="Arial"/>
                <w:color w:val="000000"/>
                <w:szCs w:val="20"/>
              </w:rPr>
            </w:pPr>
            <w:r w:rsidRPr="009D1BFA">
              <w:rPr>
                <w:rFonts w:ascii="Arial" w:hAnsi="Arial" w:cs="Arial"/>
                <w:color w:val="000000"/>
                <w:szCs w:val="20"/>
              </w:rPr>
              <w:t>Viser bare journalposter</w:t>
            </w:r>
          </w:p>
        </w:tc>
      </w:tr>
      <w:tr w:rsidR="00504990" w:rsidRPr="009D1BFA" w14:paraId="50D57958" w14:textId="77777777" w:rsidTr="00125328">
        <w:trPr>
          <w:tblCellSpacing w:w="0" w:type="dxa"/>
        </w:trPr>
        <w:tc>
          <w:tcPr>
            <w:tcW w:w="1843" w:type="dxa"/>
            <w:hideMark/>
          </w:tcPr>
          <w:p w14:paraId="0AFBA4F8"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Registreringer</w:t>
            </w:r>
          </w:p>
        </w:tc>
        <w:tc>
          <w:tcPr>
            <w:tcW w:w="6964" w:type="dxa"/>
            <w:gridSpan w:val="2"/>
            <w:hideMark/>
          </w:tcPr>
          <w:p w14:paraId="72F47277" w14:textId="77777777" w:rsidR="00504990" w:rsidRPr="009D1BFA" w:rsidRDefault="00504990" w:rsidP="00504990">
            <w:pPr>
              <w:rPr>
                <w:rFonts w:ascii="Arial" w:hAnsi="Arial" w:cs="Arial"/>
                <w:color w:val="000000"/>
                <w:szCs w:val="20"/>
              </w:rPr>
            </w:pPr>
            <w:r w:rsidRPr="009D1BFA">
              <w:rPr>
                <w:rFonts w:ascii="Arial" w:hAnsi="Arial" w:cs="Arial"/>
                <w:color w:val="000000"/>
                <w:szCs w:val="20"/>
              </w:rPr>
              <w:t>Viser bare registreringer</w:t>
            </w:r>
          </w:p>
          <w:p w14:paraId="26D83E29" w14:textId="77777777" w:rsidR="00504990" w:rsidRPr="009D1BFA" w:rsidRDefault="00504990" w:rsidP="00504990">
            <w:pPr>
              <w:rPr>
                <w:rFonts w:ascii="Arial" w:hAnsi="Arial" w:cs="Arial"/>
                <w:color w:val="000000"/>
                <w:szCs w:val="20"/>
              </w:rPr>
            </w:pPr>
          </w:p>
        </w:tc>
      </w:tr>
      <w:tr w:rsidR="00125328" w:rsidRPr="009D1BFA" w14:paraId="7BB01473" w14:textId="77777777" w:rsidTr="00125328">
        <w:trPr>
          <w:tblCellSpacing w:w="0" w:type="dxa"/>
        </w:trPr>
        <w:tc>
          <w:tcPr>
            <w:tcW w:w="1843" w:type="dxa"/>
          </w:tcPr>
          <w:p w14:paraId="289D05A1" w14:textId="77777777" w:rsidR="00125328" w:rsidRPr="009D1BFA" w:rsidRDefault="00125328" w:rsidP="00504990">
            <w:pPr>
              <w:rPr>
                <w:rFonts w:ascii="Arial" w:hAnsi="Arial" w:cs="Arial"/>
                <w:b/>
                <w:color w:val="000000"/>
                <w:szCs w:val="20"/>
              </w:rPr>
            </w:pPr>
            <w:r w:rsidRPr="009D1BFA">
              <w:rPr>
                <w:rFonts w:ascii="Arial" w:hAnsi="Arial" w:cs="Arial"/>
                <w:b/>
                <w:color w:val="000000"/>
                <w:szCs w:val="20"/>
              </w:rPr>
              <w:t>Søkeresultatet</w:t>
            </w:r>
          </w:p>
        </w:tc>
        <w:tc>
          <w:tcPr>
            <w:tcW w:w="6964" w:type="dxa"/>
            <w:gridSpan w:val="2"/>
          </w:tcPr>
          <w:p w14:paraId="2AEDB11B" w14:textId="77777777" w:rsidR="00125328" w:rsidRPr="009D1BFA" w:rsidRDefault="00125328" w:rsidP="00125328">
            <w:pPr>
              <w:shd w:val="clear" w:color="auto" w:fill="FFFFFF"/>
              <w:rPr>
                <w:rFonts w:ascii="Arial" w:hAnsi="Arial" w:cs="Arial"/>
                <w:color w:val="000000"/>
                <w:szCs w:val="20"/>
              </w:rPr>
            </w:pPr>
            <w:r w:rsidRPr="009D1BFA">
              <w:rPr>
                <w:rFonts w:ascii="Arial" w:hAnsi="Arial" w:cs="Arial"/>
                <w:color w:val="000000"/>
                <w:szCs w:val="20"/>
              </w:rPr>
              <w:t>Viser registreringsid</w:t>
            </w:r>
            <w:r w:rsidR="00227009" w:rsidRPr="009D1BFA">
              <w:rPr>
                <w:rFonts w:ascii="Arial" w:hAnsi="Arial" w:cs="Arial"/>
                <w:color w:val="000000"/>
                <w:szCs w:val="20"/>
              </w:rPr>
              <w:t xml:space="preserve"> </w:t>
            </w:r>
            <w:r w:rsidRPr="009D1BFA">
              <w:rPr>
                <w:rFonts w:ascii="Arial" w:hAnsi="Arial" w:cs="Arial"/>
                <w:color w:val="000000"/>
                <w:szCs w:val="20"/>
              </w:rPr>
              <w:t>(bare journalposter), journalposttype (inngående/utgående etc.), registrering (journalpost tittel, registreringer har ikke tittel og det vil da bare vise teksten registrering).</w:t>
            </w:r>
          </w:p>
        </w:tc>
      </w:tr>
      <w:tr w:rsidR="00504990" w:rsidRPr="009D1BFA" w14:paraId="3DE28700" w14:textId="77777777" w:rsidTr="00125328">
        <w:trPr>
          <w:tblCellSpacing w:w="0" w:type="dxa"/>
        </w:trPr>
        <w:tc>
          <w:tcPr>
            <w:tcW w:w="1874" w:type="dxa"/>
            <w:gridSpan w:val="2"/>
            <w:hideMark/>
          </w:tcPr>
          <w:p w14:paraId="2D0D7019" w14:textId="77777777" w:rsidR="00504990" w:rsidRPr="009D1BFA" w:rsidRDefault="00125328" w:rsidP="00504990">
            <w:pPr>
              <w:rPr>
                <w:rFonts w:ascii="Arial" w:hAnsi="Arial" w:cs="Arial"/>
                <w:b/>
                <w:color w:val="000000"/>
                <w:szCs w:val="20"/>
              </w:rPr>
            </w:pPr>
            <w:r w:rsidRPr="009D1BFA">
              <w:rPr>
                <w:rFonts w:ascii="Arial" w:hAnsi="Arial" w:cs="Arial"/>
                <w:b/>
                <w:color w:val="000000"/>
                <w:szCs w:val="20"/>
              </w:rPr>
              <w:t>R</w:t>
            </w:r>
            <w:r w:rsidR="00504990" w:rsidRPr="009D1BFA">
              <w:rPr>
                <w:rFonts w:ascii="Arial" w:hAnsi="Arial" w:cs="Arial"/>
                <w:b/>
                <w:color w:val="000000"/>
                <w:szCs w:val="20"/>
              </w:rPr>
              <w:t>egistreringsid</w:t>
            </w:r>
          </w:p>
        </w:tc>
        <w:tc>
          <w:tcPr>
            <w:tcW w:w="6933" w:type="dxa"/>
            <w:hideMark/>
          </w:tcPr>
          <w:p w14:paraId="77922D58"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B</w:t>
            </w:r>
            <w:r w:rsidR="00504990" w:rsidRPr="009D1BFA">
              <w:rPr>
                <w:rFonts w:ascii="Arial" w:hAnsi="Arial" w:cs="Arial"/>
                <w:color w:val="000000"/>
                <w:szCs w:val="20"/>
              </w:rPr>
              <w:t>are journalposter har journalid, dette er verdien slik den er overført fra fagsystemet</w:t>
            </w:r>
          </w:p>
        </w:tc>
      </w:tr>
      <w:tr w:rsidR="00504990" w:rsidRPr="009D1BFA" w14:paraId="22F0075D" w14:textId="77777777" w:rsidTr="00125328">
        <w:trPr>
          <w:tblCellSpacing w:w="0" w:type="dxa"/>
        </w:trPr>
        <w:tc>
          <w:tcPr>
            <w:tcW w:w="1874" w:type="dxa"/>
            <w:gridSpan w:val="2"/>
            <w:hideMark/>
          </w:tcPr>
          <w:p w14:paraId="3661D28F" w14:textId="77777777" w:rsidR="00504990" w:rsidRPr="009D1BFA" w:rsidRDefault="00125328" w:rsidP="00504990">
            <w:pPr>
              <w:rPr>
                <w:rFonts w:ascii="Arial" w:hAnsi="Arial" w:cs="Arial"/>
                <w:b/>
                <w:color w:val="000000"/>
                <w:szCs w:val="20"/>
              </w:rPr>
            </w:pPr>
            <w:r w:rsidRPr="009D1BFA">
              <w:rPr>
                <w:rFonts w:ascii="Arial" w:hAnsi="Arial" w:cs="Arial"/>
                <w:b/>
                <w:color w:val="000000"/>
                <w:szCs w:val="20"/>
              </w:rPr>
              <w:t>J</w:t>
            </w:r>
            <w:r w:rsidR="00504990" w:rsidRPr="009D1BFA">
              <w:rPr>
                <w:rFonts w:ascii="Arial" w:hAnsi="Arial" w:cs="Arial"/>
                <w:b/>
                <w:color w:val="000000"/>
                <w:szCs w:val="20"/>
              </w:rPr>
              <w:t>ournalposttype</w:t>
            </w:r>
          </w:p>
        </w:tc>
        <w:tc>
          <w:tcPr>
            <w:tcW w:w="6933" w:type="dxa"/>
            <w:hideMark/>
          </w:tcPr>
          <w:p w14:paraId="61D77D55"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I</w:t>
            </w:r>
            <w:r w:rsidR="00504990" w:rsidRPr="009D1BFA">
              <w:rPr>
                <w:rFonts w:ascii="Arial" w:hAnsi="Arial" w:cs="Arial"/>
                <w:color w:val="000000"/>
                <w:szCs w:val="20"/>
              </w:rPr>
              <w:t>nngående, utgående etc.</w:t>
            </w:r>
          </w:p>
        </w:tc>
      </w:tr>
      <w:tr w:rsidR="00504990" w:rsidRPr="009D1BFA" w14:paraId="39B4EEF4" w14:textId="77777777" w:rsidTr="00125328">
        <w:trPr>
          <w:tblCellSpacing w:w="0" w:type="dxa"/>
        </w:trPr>
        <w:tc>
          <w:tcPr>
            <w:tcW w:w="1874" w:type="dxa"/>
            <w:gridSpan w:val="2"/>
            <w:hideMark/>
          </w:tcPr>
          <w:p w14:paraId="6D573A52"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Registrering</w:t>
            </w:r>
          </w:p>
        </w:tc>
        <w:tc>
          <w:tcPr>
            <w:tcW w:w="6933" w:type="dxa"/>
            <w:hideMark/>
          </w:tcPr>
          <w:p w14:paraId="46655D31"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F</w:t>
            </w:r>
            <w:r w:rsidR="00504990" w:rsidRPr="009D1BFA">
              <w:rPr>
                <w:rFonts w:ascii="Arial" w:hAnsi="Arial" w:cs="Arial"/>
                <w:color w:val="000000"/>
                <w:szCs w:val="20"/>
              </w:rPr>
              <w:t>or journalposter vises tittel, for registreringer vises teksten registrering. Klikk på linken for å gå direkte til registreringen/journalposten</w:t>
            </w:r>
          </w:p>
        </w:tc>
      </w:tr>
      <w:tr w:rsidR="00504990" w:rsidRPr="009D1BFA" w14:paraId="1D316140" w14:textId="77777777" w:rsidTr="00125328">
        <w:trPr>
          <w:tblCellSpacing w:w="0" w:type="dxa"/>
        </w:trPr>
        <w:tc>
          <w:tcPr>
            <w:tcW w:w="1874" w:type="dxa"/>
            <w:gridSpan w:val="2"/>
            <w:hideMark/>
          </w:tcPr>
          <w:p w14:paraId="6D3FCB6C"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Saksbehandler</w:t>
            </w:r>
          </w:p>
        </w:tc>
        <w:tc>
          <w:tcPr>
            <w:tcW w:w="6933" w:type="dxa"/>
            <w:hideMark/>
          </w:tcPr>
          <w:p w14:paraId="436BE4B2"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N</w:t>
            </w:r>
            <w:r w:rsidR="00504990" w:rsidRPr="009D1BFA">
              <w:rPr>
                <w:rFonts w:ascii="Arial" w:hAnsi="Arial" w:cs="Arial"/>
                <w:color w:val="000000"/>
                <w:szCs w:val="20"/>
              </w:rPr>
              <w:t>avn på saksbehandler</w:t>
            </w:r>
          </w:p>
        </w:tc>
      </w:tr>
      <w:tr w:rsidR="00504990" w:rsidRPr="009D1BFA" w14:paraId="43FFFA5E" w14:textId="77777777" w:rsidTr="00125328">
        <w:trPr>
          <w:tblCellSpacing w:w="0" w:type="dxa"/>
        </w:trPr>
        <w:tc>
          <w:tcPr>
            <w:tcW w:w="1874" w:type="dxa"/>
            <w:gridSpan w:val="2"/>
            <w:hideMark/>
          </w:tcPr>
          <w:p w14:paraId="0A6C8CE6"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Mappeid</w:t>
            </w:r>
          </w:p>
        </w:tc>
        <w:tc>
          <w:tcPr>
            <w:tcW w:w="6933" w:type="dxa"/>
            <w:hideMark/>
          </w:tcPr>
          <w:p w14:paraId="01661353"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M</w:t>
            </w:r>
            <w:r w:rsidR="00504990" w:rsidRPr="009D1BFA">
              <w:rPr>
                <w:rFonts w:ascii="Arial" w:hAnsi="Arial" w:cs="Arial"/>
                <w:color w:val="000000"/>
                <w:szCs w:val="20"/>
              </w:rPr>
              <w:t>appeid for den øverste mappen i hierarkiet, klikk på linken for å gå direkte til mappen</w:t>
            </w:r>
          </w:p>
        </w:tc>
      </w:tr>
      <w:tr w:rsidR="00504990" w:rsidRPr="009D1BFA" w14:paraId="373608F5" w14:textId="77777777" w:rsidTr="00125328">
        <w:trPr>
          <w:tblCellSpacing w:w="0" w:type="dxa"/>
        </w:trPr>
        <w:tc>
          <w:tcPr>
            <w:tcW w:w="1874" w:type="dxa"/>
            <w:gridSpan w:val="2"/>
            <w:hideMark/>
          </w:tcPr>
          <w:p w14:paraId="4E34D039"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Undermappe</w:t>
            </w:r>
          </w:p>
        </w:tc>
        <w:tc>
          <w:tcPr>
            <w:tcW w:w="6933" w:type="dxa"/>
            <w:hideMark/>
          </w:tcPr>
          <w:p w14:paraId="5B250B79"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mappeid hvis registreringen ligger på en saksmappe.</w:t>
            </w:r>
          </w:p>
        </w:tc>
      </w:tr>
      <w:tr w:rsidR="00504990" w:rsidRPr="009D1BFA" w14:paraId="4BA5B7E8" w14:textId="77777777" w:rsidTr="00125328">
        <w:trPr>
          <w:tblCellSpacing w:w="0" w:type="dxa"/>
        </w:trPr>
        <w:tc>
          <w:tcPr>
            <w:tcW w:w="1874" w:type="dxa"/>
            <w:gridSpan w:val="2"/>
            <w:hideMark/>
          </w:tcPr>
          <w:p w14:paraId="2F027D57"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Journaldato</w:t>
            </w:r>
          </w:p>
        </w:tc>
        <w:tc>
          <w:tcPr>
            <w:tcW w:w="6933" w:type="dxa"/>
            <w:hideMark/>
          </w:tcPr>
          <w:p w14:paraId="0D8F4062"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J</w:t>
            </w:r>
            <w:r w:rsidR="00504990" w:rsidRPr="009D1BFA">
              <w:rPr>
                <w:rFonts w:ascii="Arial" w:hAnsi="Arial" w:cs="Arial"/>
                <w:color w:val="000000"/>
                <w:szCs w:val="20"/>
              </w:rPr>
              <w:t>ournaldato vises bare for journalposter</w:t>
            </w:r>
          </w:p>
        </w:tc>
      </w:tr>
      <w:tr w:rsidR="00504990" w:rsidRPr="009D1BFA" w14:paraId="262C235D" w14:textId="77777777" w:rsidTr="00125328">
        <w:trPr>
          <w:tblCellSpacing w:w="0" w:type="dxa"/>
        </w:trPr>
        <w:tc>
          <w:tcPr>
            <w:tcW w:w="1874" w:type="dxa"/>
            <w:gridSpan w:val="2"/>
            <w:hideMark/>
          </w:tcPr>
          <w:p w14:paraId="2F8D23FC"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Opprettet</w:t>
            </w:r>
          </w:p>
        </w:tc>
        <w:tc>
          <w:tcPr>
            <w:tcW w:w="6933" w:type="dxa"/>
            <w:hideMark/>
          </w:tcPr>
          <w:p w14:paraId="54AA592E"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D</w:t>
            </w:r>
            <w:r w:rsidR="00504990" w:rsidRPr="009D1BFA">
              <w:rPr>
                <w:rFonts w:ascii="Arial" w:hAnsi="Arial" w:cs="Arial"/>
                <w:color w:val="000000"/>
                <w:szCs w:val="20"/>
              </w:rPr>
              <w:t>ato da registreringen er arkivert</w:t>
            </w:r>
          </w:p>
        </w:tc>
      </w:tr>
      <w:tr w:rsidR="00504990" w:rsidRPr="009D1BFA" w14:paraId="756CE023" w14:textId="77777777" w:rsidTr="00125328">
        <w:trPr>
          <w:tblCellSpacing w:w="0" w:type="dxa"/>
        </w:trPr>
        <w:tc>
          <w:tcPr>
            <w:tcW w:w="1874" w:type="dxa"/>
            <w:gridSpan w:val="2"/>
            <w:hideMark/>
          </w:tcPr>
          <w:p w14:paraId="06555E9C"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Dokumentlink</w:t>
            </w:r>
          </w:p>
        </w:tc>
        <w:tc>
          <w:tcPr>
            <w:tcW w:w="6933" w:type="dxa"/>
            <w:hideMark/>
          </w:tcPr>
          <w:p w14:paraId="141B4684"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L</w:t>
            </w:r>
            <w:r w:rsidR="00504990" w:rsidRPr="009D1BFA">
              <w:rPr>
                <w:rFonts w:ascii="Arial" w:hAnsi="Arial" w:cs="Arial"/>
                <w:color w:val="000000"/>
                <w:szCs w:val="20"/>
              </w:rPr>
              <w:t>ink til dokumentet, klikk på linken for å åpne dokumentet</w:t>
            </w:r>
          </w:p>
        </w:tc>
      </w:tr>
    </w:tbl>
    <w:p w14:paraId="6CDF82AB" w14:textId="77777777" w:rsidR="00504990" w:rsidRPr="009D1BFA" w:rsidRDefault="00B77A6C" w:rsidP="00B77A6C">
      <w:pPr>
        <w:pStyle w:val="Overskrift2"/>
        <w:rPr>
          <w:szCs w:val="20"/>
        </w:rPr>
      </w:pPr>
      <w:bookmarkStart w:id="39" w:name="_Toc512243125"/>
      <w:r w:rsidRPr="009D1BFA">
        <w:t>6.2</w:t>
      </w:r>
      <w:r w:rsidR="00504990" w:rsidRPr="009D1BFA">
        <w:t xml:space="preserve"> Mappe</w:t>
      </w:r>
      <w:bookmarkEnd w:id="39"/>
    </w:p>
    <w:p w14:paraId="55A4BFF3"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Søkebildet for mappe viser en oversikt over alle mappene i arkivdelen, søkebildet har to predefinerte søk + fritekstsøk slik som registreringer.</w:t>
      </w:r>
    </w:p>
    <w:p w14:paraId="2C64A16C" w14:textId="77777777" w:rsidR="00B70EE7" w:rsidRPr="009D1BFA" w:rsidRDefault="00B70EE7" w:rsidP="00504990">
      <w:pPr>
        <w:shd w:val="clear" w:color="auto" w:fill="FFFFFF"/>
        <w:rPr>
          <w:rFonts w:ascii="Arial" w:hAnsi="Arial" w:cs="Arial"/>
          <w:color w:val="000000"/>
          <w:szCs w:val="20"/>
        </w:rPr>
      </w:pPr>
    </w:p>
    <w:p w14:paraId="2B918567"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 </w:t>
      </w:r>
    </w:p>
    <w:tbl>
      <w:tblPr>
        <w:tblW w:w="0" w:type="auto"/>
        <w:tblCellSpacing w:w="0" w:type="dxa"/>
        <w:tblCellMar>
          <w:left w:w="0" w:type="dxa"/>
          <w:right w:w="0" w:type="dxa"/>
        </w:tblCellMar>
        <w:tblLook w:val="04A0" w:firstRow="1" w:lastRow="0" w:firstColumn="1" w:lastColumn="0" w:noHBand="0" w:noVBand="1"/>
      </w:tblPr>
      <w:tblGrid>
        <w:gridCol w:w="1800"/>
        <w:gridCol w:w="6987"/>
      </w:tblGrid>
      <w:tr w:rsidR="00504990" w:rsidRPr="009D1BFA" w14:paraId="28BDE026" w14:textId="77777777" w:rsidTr="00125328">
        <w:trPr>
          <w:tblCellSpacing w:w="0" w:type="dxa"/>
        </w:trPr>
        <w:tc>
          <w:tcPr>
            <w:tcW w:w="1800" w:type="dxa"/>
            <w:hideMark/>
          </w:tcPr>
          <w:p w14:paraId="08B779BE"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Opprettet siste 14 dager</w:t>
            </w:r>
          </w:p>
        </w:tc>
        <w:tc>
          <w:tcPr>
            <w:tcW w:w="6987" w:type="dxa"/>
            <w:hideMark/>
          </w:tcPr>
          <w:p w14:paraId="01C61FC8"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alle mapper på øverste nivå som er arkivert de siste 14 dagene, viser ikke saksmapper</w:t>
            </w:r>
          </w:p>
        </w:tc>
      </w:tr>
      <w:tr w:rsidR="00504990" w:rsidRPr="009D1BFA" w14:paraId="258F4703" w14:textId="77777777" w:rsidTr="00125328">
        <w:trPr>
          <w:tblCellSpacing w:w="0" w:type="dxa"/>
        </w:trPr>
        <w:tc>
          <w:tcPr>
            <w:tcW w:w="1800" w:type="dxa"/>
            <w:hideMark/>
          </w:tcPr>
          <w:p w14:paraId="174CD6E5"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Alt</w:t>
            </w:r>
          </w:p>
        </w:tc>
        <w:tc>
          <w:tcPr>
            <w:tcW w:w="6987" w:type="dxa"/>
            <w:hideMark/>
          </w:tcPr>
          <w:p w14:paraId="79DCC570"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alle mapper på øverste nivå i arkivdelen, viser ikke saksmapper</w:t>
            </w:r>
          </w:p>
        </w:tc>
      </w:tr>
      <w:tr w:rsidR="00504990" w:rsidRPr="009D1BFA" w14:paraId="064793DA" w14:textId="77777777" w:rsidTr="00125328">
        <w:trPr>
          <w:tblCellSpacing w:w="0" w:type="dxa"/>
        </w:trPr>
        <w:tc>
          <w:tcPr>
            <w:tcW w:w="1800" w:type="dxa"/>
            <w:hideMark/>
          </w:tcPr>
          <w:p w14:paraId="04A3F22B"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Mappeid</w:t>
            </w:r>
          </w:p>
        </w:tc>
        <w:tc>
          <w:tcPr>
            <w:tcW w:w="6987" w:type="dxa"/>
            <w:hideMark/>
          </w:tcPr>
          <w:p w14:paraId="208E1851"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mappeid til mappen, klikk på linken for å gå direkte til mappen</w:t>
            </w:r>
          </w:p>
        </w:tc>
      </w:tr>
      <w:tr w:rsidR="00504990" w:rsidRPr="009D1BFA" w14:paraId="53492B7F" w14:textId="77777777" w:rsidTr="00125328">
        <w:trPr>
          <w:tblCellSpacing w:w="0" w:type="dxa"/>
        </w:trPr>
        <w:tc>
          <w:tcPr>
            <w:tcW w:w="1800" w:type="dxa"/>
            <w:hideMark/>
          </w:tcPr>
          <w:p w14:paraId="02FFBD0F"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Mappe</w:t>
            </w:r>
          </w:p>
        </w:tc>
        <w:tc>
          <w:tcPr>
            <w:tcW w:w="6987" w:type="dxa"/>
            <w:hideMark/>
          </w:tcPr>
          <w:p w14:paraId="28049808"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tittel på mappen</w:t>
            </w:r>
          </w:p>
        </w:tc>
      </w:tr>
      <w:tr w:rsidR="00504990" w:rsidRPr="009D1BFA" w14:paraId="38B9336F" w14:textId="77777777" w:rsidTr="00125328">
        <w:trPr>
          <w:tblCellSpacing w:w="0" w:type="dxa"/>
        </w:trPr>
        <w:tc>
          <w:tcPr>
            <w:tcW w:w="1800" w:type="dxa"/>
            <w:hideMark/>
          </w:tcPr>
          <w:p w14:paraId="391687A5"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Innhold</w:t>
            </w:r>
          </w:p>
        </w:tc>
        <w:tc>
          <w:tcPr>
            <w:tcW w:w="6987" w:type="dxa"/>
            <w:hideMark/>
          </w:tcPr>
          <w:p w14:paraId="305E9CFC"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en oppsummering av innholdet i mappen, antall undermapper, journalposter og registreringer</w:t>
            </w:r>
          </w:p>
        </w:tc>
      </w:tr>
      <w:tr w:rsidR="00504990" w:rsidRPr="009D1BFA" w14:paraId="0D623720" w14:textId="77777777" w:rsidTr="00125328">
        <w:trPr>
          <w:tblCellSpacing w:w="0" w:type="dxa"/>
        </w:trPr>
        <w:tc>
          <w:tcPr>
            <w:tcW w:w="1800" w:type="dxa"/>
            <w:hideMark/>
          </w:tcPr>
          <w:p w14:paraId="33F6F288"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Opprettet</w:t>
            </w:r>
          </w:p>
        </w:tc>
        <w:tc>
          <w:tcPr>
            <w:tcW w:w="6987" w:type="dxa"/>
            <w:hideMark/>
          </w:tcPr>
          <w:p w14:paraId="23C310A4"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datoen da mappen ble arkivert</w:t>
            </w:r>
          </w:p>
        </w:tc>
      </w:tr>
      <w:tr w:rsidR="00504990" w:rsidRPr="009D1BFA" w14:paraId="673AB5A8" w14:textId="77777777" w:rsidTr="00125328">
        <w:trPr>
          <w:tblCellSpacing w:w="0" w:type="dxa"/>
        </w:trPr>
        <w:tc>
          <w:tcPr>
            <w:tcW w:w="1800" w:type="dxa"/>
            <w:hideMark/>
          </w:tcPr>
          <w:p w14:paraId="0BE98E69" w14:textId="77777777" w:rsidR="00504990" w:rsidRPr="009D1BFA" w:rsidRDefault="00504990" w:rsidP="00504990">
            <w:pPr>
              <w:rPr>
                <w:rFonts w:ascii="Arial" w:hAnsi="Arial" w:cs="Arial"/>
                <w:b/>
                <w:color w:val="000000"/>
                <w:szCs w:val="20"/>
              </w:rPr>
            </w:pPr>
            <w:r w:rsidRPr="009D1BFA">
              <w:rPr>
                <w:rFonts w:ascii="Arial" w:hAnsi="Arial" w:cs="Arial"/>
                <w:b/>
                <w:color w:val="000000"/>
                <w:szCs w:val="20"/>
              </w:rPr>
              <w:t>Avsluttet</w:t>
            </w:r>
          </w:p>
        </w:tc>
        <w:tc>
          <w:tcPr>
            <w:tcW w:w="6987" w:type="dxa"/>
            <w:hideMark/>
          </w:tcPr>
          <w:p w14:paraId="1A090613" w14:textId="77777777" w:rsidR="00504990" w:rsidRPr="009D1BFA" w:rsidRDefault="00125328" w:rsidP="00504990">
            <w:pPr>
              <w:rPr>
                <w:rFonts w:ascii="Arial" w:hAnsi="Arial" w:cs="Arial"/>
                <w:color w:val="000000"/>
                <w:szCs w:val="20"/>
              </w:rPr>
            </w:pPr>
            <w:r w:rsidRPr="009D1BFA">
              <w:rPr>
                <w:rFonts w:ascii="Arial" w:hAnsi="Arial" w:cs="Arial"/>
                <w:color w:val="000000"/>
                <w:szCs w:val="20"/>
              </w:rPr>
              <w:t>V</w:t>
            </w:r>
            <w:r w:rsidR="00504990" w:rsidRPr="009D1BFA">
              <w:rPr>
                <w:rFonts w:ascii="Arial" w:hAnsi="Arial" w:cs="Arial"/>
                <w:color w:val="000000"/>
                <w:szCs w:val="20"/>
              </w:rPr>
              <w:t>iser datoen da mappen er avsluttet (bare for avsluttede mapper)</w:t>
            </w:r>
          </w:p>
        </w:tc>
      </w:tr>
    </w:tbl>
    <w:p w14:paraId="5257D50F" w14:textId="77777777" w:rsidR="00B70EE7" w:rsidRPr="009D1BFA" w:rsidRDefault="00B70EE7" w:rsidP="00B70EE7">
      <w:pPr>
        <w:rPr>
          <w:rFonts w:ascii="Arial" w:hAnsi="Arial" w:cs="Arial"/>
        </w:rPr>
      </w:pPr>
    </w:p>
    <w:p w14:paraId="0E9570ED" w14:textId="77777777" w:rsidR="00504990" w:rsidRPr="009D1BFA" w:rsidRDefault="00B77A6C" w:rsidP="00B77A6C">
      <w:pPr>
        <w:pStyle w:val="Overskrift2"/>
        <w:rPr>
          <w:szCs w:val="20"/>
        </w:rPr>
      </w:pPr>
      <w:bookmarkStart w:id="40" w:name="_Toc512243126"/>
      <w:r w:rsidRPr="009D1BFA">
        <w:t xml:space="preserve">6.3 </w:t>
      </w:r>
      <w:r w:rsidR="00504990" w:rsidRPr="009D1BFA">
        <w:t>Fritekstsøk</w:t>
      </w:r>
      <w:bookmarkEnd w:id="40"/>
    </w:p>
    <w:p w14:paraId="1619EAB9"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Skriv inn ordet du vil søke etter i feltet for søk, og klikk på knappen</w:t>
      </w:r>
      <w:r w:rsidR="00227009" w:rsidRPr="009D1BFA">
        <w:rPr>
          <w:rFonts w:ascii="Arial" w:hAnsi="Arial" w:cs="Arial"/>
          <w:color w:val="000000"/>
          <w:szCs w:val="20"/>
        </w:rPr>
        <w:t xml:space="preserve"> Søk</w:t>
      </w:r>
      <w:r w:rsidR="003A7AFF" w:rsidRPr="009D1BFA">
        <w:rPr>
          <w:rFonts w:ascii="Arial" w:hAnsi="Arial" w:cs="Arial"/>
          <w:color w:val="000000"/>
          <w:szCs w:val="20"/>
        </w:rPr>
        <w:t xml:space="preserve"> eller bruk Enter</w:t>
      </w:r>
      <w:r w:rsidR="00227009" w:rsidRPr="009D1BFA">
        <w:rPr>
          <w:rFonts w:ascii="Arial" w:hAnsi="Arial" w:cs="Arial"/>
          <w:color w:val="000000"/>
          <w:szCs w:val="20"/>
        </w:rPr>
        <w:t>-tasten</w:t>
      </w:r>
      <w:r w:rsidRPr="009D1BFA">
        <w:rPr>
          <w:rFonts w:ascii="Arial" w:hAnsi="Arial" w:cs="Arial"/>
          <w:color w:val="000000"/>
          <w:szCs w:val="20"/>
        </w:rPr>
        <w:t xml:space="preserve"> for å aktivere søket. Man kan kombinere flere ord om man vil. Resultatet vil bli sortert slik at de mest signifikante treffene ligger øverst. Søker du på to ord vil de registreringene med flest treff vise øverst, de med færre treff ligger så videre nedover. Det er ikke fritekstsøk på tekst i dokumentene, kun på metadata.</w:t>
      </w:r>
    </w:p>
    <w:p w14:paraId="7B4E7EA4"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 </w:t>
      </w:r>
    </w:p>
    <w:p w14:paraId="0D5D45B4"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Husk at søket også tar hensyn til det som er valgt i predefinerte søk, så hvis man ønsker et fritekstsøk i alt arkivinnhold i arkivdelen, da må man først velge "Alt" og "Alle" i de predefinerte søkene.</w:t>
      </w:r>
    </w:p>
    <w:p w14:paraId="4E47C210" w14:textId="77777777" w:rsidR="00504990" w:rsidRPr="009D1BFA" w:rsidRDefault="00504990" w:rsidP="00504990">
      <w:pPr>
        <w:shd w:val="clear" w:color="auto" w:fill="FFFFFF"/>
        <w:rPr>
          <w:rFonts w:ascii="Arial" w:hAnsi="Arial" w:cs="Arial"/>
          <w:color w:val="000000"/>
          <w:szCs w:val="20"/>
        </w:rPr>
      </w:pPr>
      <w:r w:rsidRPr="009D1BFA">
        <w:rPr>
          <w:rFonts w:ascii="Arial" w:hAnsi="Arial" w:cs="Arial"/>
          <w:color w:val="000000"/>
          <w:szCs w:val="20"/>
        </w:rPr>
        <w:t> </w:t>
      </w:r>
    </w:p>
    <w:p w14:paraId="31ECB814" w14:textId="77777777" w:rsidR="00EF0440" w:rsidRPr="009D1BFA" w:rsidRDefault="00504990" w:rsidP="00227009">
      <w:pPr>
        <w:pStyle w:val="Overskrift2"/>
      </w:pPr>
      <w:r w:rsidRPr="009D1BFA">
        <w:rPr>
          <w:color w:val="000000"/>
          <w:szCs w:val="20"/>
        </w:rPr>
        <w:lastRenderedPageBreak/>
        <w:t> </w:t>
      </w:r>
      <w:bookmarkStart w:id="41" w:name="_Toc512243127"/>
      <w:r w:rsidR="00B77A6C" w:rsidRPr="009D1BFA">
        <w:t>6.4</w:t>
      </w:r>
      <w:r w:rsidR="00EF0440" w:rsidRPr="009D1BFA">
        <w:t xml:space="preserve"> Manøvrere mellom arkiverte dokumenter i en dossiermappe</w:t>
      </w:r>
      <w:bookmarkEnd w:id="41"/>
    </w:p>
    <w:p w14:paraId="615EB00E" w14:textId="77777777" w:rsidR="00EF0440" w:rsidRPr="009D1BFA" w:rsidRDefault="00EF0440" w:rsidP="00EF0440">
      <w:pPr>
        <w:rPr>
          <w:rFonts w:ascii="Arial" w:hAnsi="Arial" w:cs="Arial"/>
        </w:rPr>
      </w:pPr>
    </w:p>
    <w:p w14:paraId="0894EC4B" w14:textId="77777777" w:rsidR="00EF0440" w:rsidRPr="009D1BFA" w:rsidRDefault="00FD6FC0" w:rsidP="00EF0440">
      <w:pPr>
        <w:shd w:val="clear" w:color="auto" w:fill="FFFFFF"/>
        <w:jc w:val="center"/>
        <w:rPr>
          <w:rFonts w:ascii="Arial" w:hAnsi="Arial" w:cs="Arial"/>
          <w:color w:val="000000"/>
          <w:szCs w:val="20"/>
        </w:rPr>
      </w:pPr>
      <w:r w:rsidRPr="009D1BFA">
        <w:rPr>
          <w:rFonts w:ascii="Arial" w:hAnsi="Arial" w:cs="Arial"/>
          <w:noProof/>
          <w:color w:val="000000"/>
          <w:szCs w:val="20"/>
        </w:rPr>
        <w:drawing>
          <wp:inline distT="0" distB="0" distL="0" distR="0" wp14:anchorId="1C0A1DE5" wp14:editId="4B2988B9">
            <wp:extent cx="5225948" cy="2960321"/>
            <wp:effectExtent l="19050" t="0" r="0" b="0"/>
            <wp:docPr id="58" name="Bild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9" cstate="print"/>
                    <a:srcRect/>
                    <a:stretch>
                      <a:fillRect/>
                    </a:stretch>
                  </pic:blipFill>
                  <pic:spPr bwMode="auto">
                    <a:xfrm>
                      <a:off x="0" y="0"/>
                      <a:ext cx="5229139" cy="2962129"/>
                    </a:xfrm>
                    <a:prstGeom prst="rect">
                      <a:avLst/>
                    </a:prstGeom>
                    <a:noFill/>
                    <a:ln w="9525">
                      <a:noFill/>
                      <a:miter lim="800000"/>
                      <a:headEnd/>
                      <a:tailEnd/>
                    </a:ln>
                  </pic:spPr>
                </pic:pic>
              </a:graphicData>
            </a:graphic>
          </wp:inline>
        </w:drawing>
      </w:r>
    </w:p>
    <w:p w14:paraId="5439BF9A" w14:textId="77777777" w:rsidR="00B122FE" w:rsidRPr="009D1BFA" w:rsidRDefault="00B122FE" w:rsidP="00B122FE">
      <w:pPr>
        <w:rPr>
          <w:rFonts w:ascii="Arial" w:hAnsi="Arial" w:cs="Arial"/>
        </w:rPr>
      </w:pPr>
    </w:p>
    <w:p w14:paraId="4678664A" w14:textId="77777777" w:rsidR="00B122FE" w:rsidRPr="009D1BFA" w:rsidRDefault="00EF0440" w:rsidP="00EF0440">
      <w:pPr>
        <w:pStyle w:val="Listeavsnitt"/>
        <w:numPr>
          <w:ilvl w:val="0"/>
          <w:numId w:val="30"/>
        </w:numPr>
        <w:rPr>
          <w:rFonts w:ascii="Arial" w:hAnsi="Arial" w:cs="Arial"/>
        </w:rPr>
      </w:pPr>
      <w:r w:rsidRPr="009D1BFA">
        <w:rPr>
          <w:rFonts w:ascii="Arial" w:hAnsi="Arial" w:cs="Arial"/>
        </w:rPr>
        <w:t xml:space="preserve">I </w:t>
      </w:r>
      <w:r w:rsidRPr="009D1BFA">
        <w:rPr>
          <w:rFonts w:ascii="Arial" w:hAnsi="Arial" w:cs="Arial"/>
          <w:b/>
        </w:rPr>
        <w:t>visningslinjen</w:t>
      </w:r>
      <w:r w:rsidR="005F4011" w:rsidRPr="009D1BFA">
        <w:rPr>
          <w:rFonts w:ascii="Arial" w:hAnsi="Arial" w:cs="Arial"/>
        </w:rPr>
        <w:t xml:space="preserve"> (grå linje med hvitskrift),</w:t>
      </w:r>
      <w:r w:rsidRPr="009D1BFA">
        <w:rPr>
          <w:rFonts w:ascii="Arial" w:hAnsi="Arial" w:cs="Arial"/>
        </w:rPr>
        <w:t xml:space="preserve"> vil du se hvor i arkivet du er. Du kan bruke visningslinjen til å bevege deg bakover ved å klikke på for eksempel navnet på dossiermappen, VSArkiv vil da flytte deg tilbake til denne mappen (se bildet nedenfor).</w:t>
      </w:r>
    </w:p>
    <w:p w14:paraId="13F8FB94" w14:textId="77777777" w:rsidR="00EF0440" w:rsidRPr="009D1BFA" w:rsidRDefault="00EF0440" w:rsidP="00EF0440">
      <w:pPr>
        <w:rPr>
          <w:rFonts w:ascii="Arial" w:hAnsi="Arial" w:cs="Arial"/>
        </w:rPr>
      </w:pPr>
    </w:p>
    <w:p w14:paraId="51D8164F" w14:textId="77777777" w:rsidR="00EF0440" w:rsidRPr="009D1BFA" w:rsidRDefault="00227009" w:rsidP="00EF0440">
      <w:pPr>
        <w:jc w:val="center"/>
        <w:rPr>
          <w:rFonts w:ascii="Arial" w:hAnsi="Arial" w:cs="Arial"/>
        </w:rPr>
      </w:pPr>
      <w:r w:rsidRPr="009D1BFA">
        <w:rPr>
          <w:rFonts w:ascii="Arial" w:hAnsi="Arial" w:cs="Arial"/>
          <w:noProof/>
        </w:rPr>
        <mc:AlternateContent>
          <mc:Choice Requires="wps">
            <w:drawing>
              <wp:anchor distT="0" distB="0" distL="114300" distR="114300" simplePos="0" relativeHeight="251777024" behindDoc="0" locked="0" layoutInCell="1" allowOverlap="1" wp14:anchorId="136EF355" wp14:editId="2279BA5B">
                <wp:simplePos x="0" y="0"/>
                <wp:positionH relativeFrom="column">
                  <wp:posOffset>4425315</wp:posOffset>
                </wp:positionH>
                <wp:positionV relativeFrom="paragraph">
                  <wp:posOffset>718820</wp:posOffset>
                </wp:positionV>
                <wp:extent cx="347345" cy="342900"/>
                <wp:effectExtent l="0" t="0" r="147955" b="19050"/>
                <wp:wrapNone/>
                <wp:docPr id="63"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342900"/>
                        </a:xfrm>
                        <a:prstGeom prst="wedgeEllipseCallout">
                          <a:avLst>
                            <a:gd name="adj1" fmla="val 79650"/>
                            <a:gd name="adj2" fmla="val 42725"/>
                          </a:avLst>
                        </a:prstGeom>
                        <a:solidFill>
                          <a:srgbClr val="FFFF00"/>
                        </a:solidFill>
                        <a:ln w="6350">
                          <a:solidFill>
                            <a:sysClr val="windowText" lastClr="000000">
                              <a:lumMod val="10000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9509D4D" w14:textId="77777777" w:rsidR="00AB12DC" w:rsidRDefault="00AB12DC" w:rsidP="00227009">
                            <w:r>
                              <w:t>2</w:t>
                            </w:r>
                          </w:p>
                          <w:p w14:paraId="64AF556F" w14:textId="77777777" w:rsidR="00AB12DC" w:rsidRDefault="00AB12DC" w:rsidP="00227009">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6EF355" id="_x0000_s1093" type="#_x0000_t63" style="position:absolute;left:0;text-align:left;margin-left:348.45pt;margin-top:56.6pt;width:27.35pt;height:27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" adj="28004,20029" fillcolor="yellow" strokeweight=".5pt">
                <v:shadow color="#868686"/>
                <v:textbox>
                  <w:txbxContent>
                    <w:p w14:paraId="39509D4D" w14:textId="77777777" w:rsidR="00AB12DC" w:rsidRDefault="00AB12DC" w:rsidP="00227009">
                      <w:r>
                        <w:t>2</w:t>
                      </w:r>
                    </w:p>
                    <w:p w14:paraId="64AF556F" w14:textId="77777777" w:rsidR="00AB12DC" w:rsidRDefault="00AB12DC" w:rsidP="00227009">
                      <w:r>
                        <w:t>1</w:t>
                      </w:r>
                    </w:p>
                  </w:txbxContent>
                </v:textbox>
              </v:shape>
            </w:pict>
          </mc:Fallback>
        </mc:AlternateContent>
      </w:r>
      <w:r w:rsidRPr="009D1BFA">
        <w:rPr>
          <w:rFonts w:ascii="Arial" w:hAnsi="Arial" w:cs="Arial"/>
          <w:noProof/>
        </w:rPr>
        <mc:AlternateContent>
          <mc:Choice Requires="wps">
            <w:drawing>
              <wp:anchor distT="0" distB="0" distL="114300" distR="114300" simplePos="0" relativeHeight="251774976" behindDoc="0" locked="0" layoutInCell="1" allowOverlap="1" wp14:anchorId="32EEEA8F" wp14:editId="12A93DF4">
                <wp:simplePos x="0" y="0"/>
                <wp:positionH relativeFrom="column">
                  <wp:posOffset>5362575</wp:posOffset>
                </wp:positionH>
                <wp:positionV relativeFrom="paragraph">
                  <wp:posOffset>418465</wp:posOffset>
                </wp:positionV>
                <wp:extent cx="347730" cy="294854"/>
                <wp:effectExtent l="0" t="0" r="14605" b="86360"/>
                <wp:wrapNone/>
                <wp:docPr id="62" name="AutoShap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730" cy="294854"/>
                        </a:xfrm>
                        <a:prstGeom prst="wedgeEllipseCallout">
                          <a:avLst>
                            <a:gd name="adj1" fmla="val -43750"/>
                            <a:gd name="adj2" fmla="val 70000"/>
                          </a:avLst>
                        </a:prstGeom>
                        <a:solidFill>
                          <a:srgbClr val="FFFF00"/>
                        </a:solidFill>
                        <a:ln w="6350">
                          <a:solidFill>
                            <a:sysClr val="windowText" lastClr="000000">
                              <a:lumMod val="10000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0457E4D" w14:textId="77777777" w:rsidR="00AB12DC" w:rsidRDefault="00AB12DC" w:rsidP="00227009">
                            <w:r>
                              <w:t>1</w:t>
                            </w:r>
                          </w:p>
                          <w:p w14:paraId="450B1C66" w14:textId="77777777" w:rsidR="00AB12DC" w:rsidRDefault="00AB12DC" w:rsidP="00227009">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EEEA8F" id="_x0000_s1094" type="#_x0000_t63" style="position:absolute;left:0;text-align:left;margin-left:422.25pt;margin-top:32.95pt;width:27.4pt;height:23.2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" fillcolor="yellow" strokeweight=".5pt">
                <v:shadow color="#868686"/>
                <v:textbox>
                  <w:txbxContent>
                    <w:p w14:paraId="40457E4D" w14:textId="77777777" w:rsidR="00AB12DC" w:rsidRDefault="00AB12DC" w:rsidP="00227009">
                      <w:r>
                        <w:t>1</w:t>
                      </w:r>
                    </w:p>
                    <w:p w14:paraId="450B1C66" w14:textId="77777777" w:rsidR="00AB12DC" w:rsidRDefault="00AB12DC" w:rsidP="00227009">
                      <w:r>
                        <w:t>1</w:t>
                      </w:r>
                    </w:p>
                  </w:txbxContent>
                </v:textbox>
              </v:shape>
            </w:pict>
          </mc:Fallback>
        </mc:AlternateContent>
      </w:r>
      <w:r w:rsidR="00FD6FC0" w:rsidRPr="009D1BFA">
        <w:rPr>
          <w:rFonts w:ascii="Arial" w:hAnsi="Arial" w:cs="Arial"/>
          <w:noProof/>
        </w:rPr>
        <w:drawing>
          <wp:inline distT="0" distB="0" distL="0" distR="0" wp14:anchorId="01BA707E" wp14:editId="687A43C0">
            <wp:extent cx="5306415" cy="2144124"/>
            <wp:effectExtent l="19050" t="0" r="8535" b="0"/>
            <wp:docPr id="61" name="Bild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0" cstate="print"/>
                    <a:srcRect/>
                    <a:stretch>
                      <a:fillRect/>
                    </a:stretch>
                  </pic:blipFill>
                  <pic:spPr bwMode="auto">
                    <a:xfrm>
                      <a:off x="0" y="0"/>
                      <a:ext cx="5309910" cy="2145536"/>
                    </a:xfrm>
                    <a:prstGeom prst="rect">
                      <a:avLst/>
                    </a:prstGeom>
                    <a:noFill/>
                    <a:ln w="9525">
                      <a:noFill/>
                      <a:miter lim="800000"/>
                      <a:headEnd/>
                      <a:tailEnd/>
                    </a:ln>
                  </pic:spPr>
                </pic:pic>
              </a:graphicData>
            </a:graphic>
          </wp:inline>
        </w:drawing>
      </w:r>
    </w:p>
    <w:p w14:paraId="69DCC1B8" w14:textId="77777777" w:rsidR="00B122FE" w:rsidRPr="009D1BFA" w:rsidRDefault="00B122FE" w:rsidP="00B122FE">
      <w:pPr>
        <w:rPr>
          <w:rFonts w:ascii="Arial" w:hAnsi="Arial" w:cs="Arial"/>
        </w:rPr>
      </w:pPr>
    </w:p>
    <w:p w14:paraId="550094B2" w14:textId="77777777" w:rsidR="00B122FE" w:rsidRPr="009D1BFA" w:rsidRDefault="00CD2555" w:rsidP="00B122FE">
      <w:pPr>
        <w:rPr>
          <w:rFonts w:ascii="Arial" w:hAnsi="Arial" w:cs="Arial"/>
        </w:rPr>
      </w:pPr>
      <w:r w:rsidRPr="009D1BFA">
        <w:rPr>
          <w:rFonts w:ascii="Arial" w:hAnsi="Arial" w:cs="Arial"/>
        </w:rPr>
        <w:t>Når du står i en visning i VSArkiv, for eksempel som her, vil du også kunne:</w:t>
      </w:r>
    </w:p>
    <w:p w14:paraId="12555D3D" w14:textId="77777777" w:rsidR="00CD2555" w:rsidRPr="009D1BFA" w:rsidRDefault="00CD2555" w:rsidP="00CD2555">
      <w:pPr>
        <w:pStyle w:val="Listeavsnitt"/>
        <w:numPr>
          <w:ilvl w:val="0"/>
          <w:numId w:val="31"/>
        </w:numPr>
        <w:rPr>
          <w:rFonts w:ascii="Arial" w:hAnsi="Arial" w:cs="Arial"/>
        </w:rPr>
      </w:pPr>
      <w:r w:rsidRPr="009D1BFA">
        <w:rPr>
          <w:rFonts w:ascii="Arial" w:hAnsi="Arial" w:cs="Arial"/>
        </w:rPr>
        <w:t>Endre</w:t>
      </w:r>
    </w:p>
    <w:p w14:paraId="6FE6A833" w14:textId="77777777" w:rsidR="00CD2555" w:rsidRPr="009D1BFA" w:rsidRDefault="00CD2555" w:rsidP="00CD2555">
      <w:pPr>
        <w:pStyle w:val="Listeavsnitt"/>
        <w:numPr>
          <w:ilvl w:val="0"/>
          <w:numId w:val="31"/>
        </w:numPr>
        <w:rPr>
          <w:rFonts w:ascii="Arial" w:hAnsi="Arial" w:cs="Arial"/>
        </w:rPr>
      </w:pPr>
      <w:r w:rsidRPr="009D1BFA">
        <w:rPr>
          <w:rFonts w:ascii="Arial" w:hAnsi="Arial" w:cs="Arial"/>
        </w:rPr>
        <w:t>Flere detaljer</w:t>
      </w:r>
    </w:p>
    <w:p w14:paraId="7ECFB1D2" w14:textId="77777777" w:rsidR="00CD2555" w:rsidRPr="009D1BFA" w:rsidRDefault="00CD2555" w:rsidP="00CD2555">
      <w:pPr>
        <w:rPr>
          <w:rFonts w:ascii="Arial" w:hAnsi="Arial" w:cs="Arial"/>
        </w:rPr>
      </w:pPr>
    </w:p>
    <w:tbl>
      <w:tblPr>
        <w:tblStyle w:val="Tabellrutenet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
        <w:gridCol w:w="6120"/>
        <w:gridCol w:w="2175"/>
      </w:tblGrid>
      <w:tr w:rsidR="00CD2555" w:rsidRPr="009D1BFA" w14:paraId="179C40CF" w14:textId="77777777" w:rsidTr="00CD2555">
        <w:tc>
          <w:tcPr>
            <w:tcW w:w="708" w:type="dxa"/>
            <w:vAlign w:val="center"/>
          </w:tcPr>
          <w:p w14:paraId="00E5CAE4" w14:textId="77777777" w:rsidR="00CD2555" w:rsidRPr="009D1BFA" w:rsidRDefault="00CD2555" w:rsidP="00CD2555">
            <w:pPr>
              <w:jc w:val="center"/>
              <w:rPr>
                <w:rFonts w:ascii="Arial" w:hAnsi="Arial" w:cs="Arial"/>
                <w:b/>
              </w:rPr>
            </w:pPr>
            <w:r w:rsidRPr="009D1BFA">
              <w:rPr>
                <w:rFonts w:ascii="Arial" w:hAnsi="Arial" w:cs="Arial"/>
                <w:b/>
              </w:rPr>
              <w:t>Ad 1</w:t>
            </w:r>
          </w:p>
        </w:tc>
        <w:tc>
          <w:tcPr>
            <w:tcW w:w="6120" w:type="dxa"/>
          </w:tcPr>
          <w:p w14:paraId="0AA53B36" w14:textId="77777777" w:rsidR="00CD2555" w:rsidRPr="009D1BFA" w:rsidRDefault="00FD6FC0" w:rsidP="00CD2555">
            <w:pPr>
              <w:rPr>
                <w:rFonts w:ascii="Arial" w:hAnsi="Arial" w:cs="Arial"/>
              </w:rPr>
            </w:pPr>
            <w:r w:rsidRPr="009D1BFA">
              <w:rPr>
                <w:rFonts w:ascii="Arial" w:hAnsi="Arial" w:cs="Arial"/>
                <w:noProof/>
              </w:rPr>
              <w:drawing>
                <wp:inline distT="0" distB="0" distL="0" distR="0" wp14:anchorId="3585FC83" wp14:editId="7034FD50">
                  <wp:extent cx="3745230" cy="1901825"/>
                  <wp:effectExtent l="19050" t="0" r="7620" b="0"/>
                  <wp:docPr id="64" name="Bild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1" cstate="print"/>
                          <a:srcRect/>
                          <a:stretch>
                            <a:fillRect/>
                          </a:stretch>
                        </pic:blipFill>
                        <pic:spPr bwMode="auto">
                          <a:xfrm>
                            <a:off x="0" y="0"/>
                            <a:ext cx="3745230" cy="1901825"/>
                          </a:xfrm>
                          <a:prstGeom prst="rect">
                            <a:avLst/>
                          </a:prstGeom>
                          <a:noFill/>
                          <a:ln w="9525">
                            <a:noFill/>
                            <a:miter lim="800000"/>
                            <a:headEnd/>
                            <a:tailEnd/>
                          </a:ln>
                        </pic:spPr>
                      </pic:pic>
                    </a:graphicData>
                  </a:graphic>
                </wp:inline>
              </w:drawing>
            </w:r>
          </w:p>
        </w:tc>
        <w:tc>
          <w:tcPr>
            <w:tcW w:w="2175" w:type="dxa"/>
            <w:vAlign w:val="center"/>
          </w:tcPr>
          <w:p w14:paraId="7FDD4ACD" w14:textId="77777777" w:rsidR="00CD2555" w:rsidRPr="009D1BFA" w:rsidRDefault="00CD2555" w:rsidP="00CD2555">
            <w:pPr>
              <w:rPr>
                <w:rFonts w:ascii="Arial" w:hAnsi="Arial" w:cs="Arial"/>
              </w:rPr>
            </w:pPr>
          </w:p>
          <w:p w14:paraId="678B8B0D" w14:textId="77777777" w:rsidR="00CD2555" w:rsidRPr="009D1BFA" w:rsidRDefault="00CD2555" w:rsidP="00CD2555">
            <w:pPr>
              <w:rPr>
                <w:rFonts w:ascii="Arial" w:hAnsi="Arial" w:cs="Arial"/>
                <w:b/>
              </w:rPr>
            </w:pPr>
            <w:r w:rsidRPr="009D1BFA">
              <w:rPr>
                <w:rFonts w:ascii="Arial" w:hAnsi="Arial" w:cs="Arial"/>
                <w:b/>
              </w:rPr>
              <w:t>Du kan legge til:</w:t>
            </w:r>
          </w:p>
          <w:p w14:paraId="6F625B98" w14:textId="77777777" w:rsidR="00CD2555" w:rsidRPr="009D1BFA" w:rsidRDefault="00CD2555" w:rsidP="00CD2555">
            <w:pPr>
              <w:pStyle w:val="Listeavsnitt"/>
              <w:numPr>
                <w:ilvl w:val="0"/>
                <w:numId w:val="32"/>
              </w:numPr>
              <w:ind w:left="252" w:hanging="240"/>
              <w:rPr>
                <w:rFonts w:ascii="Arial" w:hAnsi="Arial" w:cs="Arial"/>
              </w:rPr>
            </w:pPr>
            <w:r w:rsidRPr="009D1BFA">
              <w:rPr>
                <w:rFonts w:ascii="Arial" w:hAnsi="Arial" w:cs="Arial"/>
              </w:rPr>
              <w:t>Beskrivelse</w:t>
            </w:r>
          </w:p>
          <w:p w14:paraId="2B60C94F" w14:textId="77777777" w:rsidR="00CD2555" w:rsidRPr="009D1BFA" w:rsidRDefault="00CD2555" w:rsidP="00CD2555">
            <w:pPr>
              <w:pStyle w:val="Listeavsnitt"/>
              <w:numPr>
                <w:ilvl w:val="0"/>
                <w:numId w:val="32"/>
              </w:numPr>
              <w:ind w:left="252" w:hanging="240"/>
              <w:rPr>
                <w:rFonts w:ascii="Arial" w:hAnsi="Arial" w:cs="Arial"/>
              </w:rPr>
            </w:pPr>
            <w:r w:rsidRPr="009D1BFA">
              <w:rPr>
                <w:rFonts w:ascii="Arial" w:hAnsi="Arial" w:cs="Arial"/>
              </w:rPr>
              <w:t>Off. tittel</w:t>
            </w:r>
          </w:p>
          <w:p w14:paraId="3B17B58A" w14:textId="77777777" w:rsidR="00CD2555" w:rsidRPr="009D1BFA" w:rsidRDefault="00CD2555" w:rsidP="00CD2555">
            <w:pPr>
              <w:pStyle w:val="Listeavsnitt"/>
              <w:numPr>
                <w:ilvl w:val="0"/>
                <w:numId w:val="32"/>
              </w:numPr>
              <w:ind w:left="252" w:hanging="240"/>
              <w:rPr>
                <w:rFonts w:ascii="Arial" w:hAnsi="Arial" w:cs="Arial"/>
              </w:rPr>
            </w:pPr>
            <w:r w:rsidRPr="009D1BFA">
              <w:rPr>
                <w:rFonts w:ascii="Arial" w:hAnsi="Arial" w:cs="Arial"/>
              </w:rPr>
              <w:t>Nøkkelord</w:t>
            </w:r>
          </w:p>
        </w:tc>
      </w:tr>
      <w:tr w:rsidR="00CD2555" w:rsidRPr="009D1BFA" w14:paraId="696C5DC3" w14:textId="77777777" w:rsidTr="00CD2555">
        <w:tc>
          <w:tcPr>
            <w:tcW w:w="708" w:type="dxa"/>
            <w:vAlign w:val="center"/>
          </w:tcPr>
          <w:p w14:paraId="606EF839" w14:textId="77777777" w:rsidR="00CD2555" w:rsidRPr="009D1BFA" w:rsidRDefault="00CD2555" w:rsidP="00CD2555">
            <w:pPr>
              <w:jc w:val="center"/>
              <w:rPr>
                <w:rFonts w:ascii="Arial" w:hAnsi="Arial" w:cs="Arial"/>
                <w:b/>
              </w:rPr>
            </w:pPr>
            <w:r w:rsidRPr="009D1BFA">
              <w:rPr>
                <w:rFonts w:ascii="Arial" w:hAnsi="Arial" w:cs="Arial"/>
                <w:b/>
              </w:rPr>
              <w:lastRenderedPageBreak/>
              <w:t>Ad 2</w:t>
            </w:r>
          </w:p>
        </w:tc>
        <w:tc>
          <w:tcPr>
            <w:tcW w:w="6120" w:type="dxa"/>
          </w:tcPr>
          <w:p w14:paraId="1C35974C" w14:textId="77777777" w:rsidR="00CD2555" w:rsidRPr="009D1BFA" w:rsidRDefault="00FD6FC0" w:rsidP="00CD2555">
            <w:pPr>
              <w:rPr>
                <w:rFonts w:ascii="Arial" w:hAnsi="Arial" w:cs="Arial"/>
              </w:rPr>
            </w:pPr>
            <w:r w:rsidRPr="009D1BFA">
              <w:rPr>
                <w:rFonts w:ascii="Arial" w:hAnsi="Arial" w:cs="Arial"/>
                <w:noProof/>
              </w:rPr>
              <w:drawing>
                <wp:inline distT="0" distB="0" distL="0" distR="0" wp14:anchorId="3BE6CA18" wp14:editId="1FE3C114">
                  <wp:extent cx="3743960" cy="1915160"/>
                  <wp:effectExtent l="19050" t="0" r="8890" b="0"/>
                  <wp:docPr id="67" name="Bild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2" cstate="print"/>
                          <a:srcRect/>
                          <a:stretch>
                            <a:fillRect/>
                          </a:stretch>
                        </pic:blipFill>
                        <pic:spPr bwMode="auto">
                          <a:xfrm>
                            <a:off x="0" y="0"/>
                            <a:ext cx="3743960" cy="1915160"/>
                          </a:xfrm>
                          <a:prstGeom prst="rect">
                            <a:avLst/>
                          </a:prstGeom>
                          <a:noFill/>
                          <a:ln w="9525">
                            <a:noFill/>
                            <a:miter lim="800000"/>
                            <a:headEnd/>
                            <a:tailEnd/>
                          </a:ln>
                        </pic:spPr>
                      </pic:pic>
                    </a:graphicData>
                  </a:graphic>
                </wp:inline>
              </w:drawing>
            </w:r>
          </w:p>
        </w:tc>
        <w:tc>
          <w:tcPr>
            <w:tcW w:w="2175" w:type="dxa"/>
            <w:vAlign w:val="center"/>
          </w:tcPr>
          <w:p w14:paraId="4EFA0A5C" w14:textId="77777777" w:rsidR="00CD2555" w:rsidRPr="009D1BFA" w:rsidRDefault="00CD2555" w:rsidP="00CD2555">
            <w:pPr>
              <w:rPr>
                <w:rFonts w:ascii="Arial" w:hAnsi="Arial" w:cs="Arial"/>
              </w:rPr>
            </w:pPr>
            <w:r w:rsidRPr="009D1BFA">
              <w:rPr>
                <w:rFonts w:ascii="Arial" w:hAnsi="Arial" w:cs="Arial"/>
              </w:rPr>
              <w:t>Du kan lese flere detaljer om dokumentet</w:t>
            </w:r>
          </w:p>
        </w:tc>
      </w:tr>
    </w:tbl>
    <w:p w14:paraId="7D55E2B8" w14:textId="77777777" w:rsidR="00CD2555" w:rsidRPr="009D1BFA" w:rsidRDefault="00CD2555" w:rsidP="00CD2555">
      <w:pPr>
        <w:rPr>
          <w:rFonts w:ascii="Arial" w:hAnsi="Arial" w:cs="Arial"/>
        </w:rPr>
      </w:pPr>
    </w:p>
    <w:p w14:paraId="62E7A7B9" w14:textId="77777777" w:rsidR="00CD2555" w:rsidRPr="009D1BFA" w:rsidRDefault="00B77A6C" w:rsidP="00FD6FC0">
      <w:pPr>
        <w:pStyle w:val="Overskrift2"/>
      </w:pPr>
      <w:bookmarkStart w:id="42" w:name="_Toc512243128"/>
      <w:r w:rsidRPr="009D1BFA">
        <w:t>6.5</w:t>
      </w:r>
      <w:r w:rsidR="00FD6FC0" w:rsidRPr="009D1BFA">
        <w:t xml:space="preserve"> Ikke arkiverte dokumenter</w:t>
      </w:r>
      <w:bookmarkEnd w:id="42"/>
    </w:p>
    <w:p w14:paraId="6C1A6036" w14:textId="437CA42A" w:rsidR="00FD6FC0" w:rsidRPr="009D1BFA" w:rsidRDefault="00AF0B68" w:rsidP="00FD6FC0">
      <w:pPr>
        <w:rPr>
          <w:rFonts w:ascii="Arial" w:hAnsi="Arial" w:cs="Arial"/>
        </w:rPr>
      </w:pPr>
      <w:r w:rsidRPr="009D1BFA">
        <w:rPr>
          <w:rFonts w:ascii="Arial" w:hAnsi="Arial" w:cs="Arial"/>
        </w:rPr>
        <w:t>Under valget Ikke arkiverte,</w:t>
      </w:r>
      <w:r w:rsidR="00FD6FC0" w:rsidRPr="009D1BFA">
        <w:rPr>
          <w:rFonts w:ascii="Arial" w:hAnsi="Arial" w:cs="Arial"/>
        </w:rPr>
        <w:t xml:space="preserve"> </w:t>
      </w:r>
      <w:r w:rsidRPr="009D1BFA">
        <w:rPr>
          <w:rFonts w:ascii="Arial" w:hAnsi="Arial" w:cs="Arial"/>
        </w:rPr>
        <w:t xml:space="preserve">kan </w:t>
      </w:r>
      <w:r w:rsidR="00FD6FC0" w:rsidRPr="009D1BFA">
        <w:rPr>
          <w:rFonts w:ascii="Arial" w:hAnsi="Arial" w:cs="Arial"/>
        </w:rPr>
        <w:t xml:space="preserve">arkivansvarlig </w:t>
      </w:r>
      <w:r w:rsidRPr="009D1BFA">
        <w:rPr>
          <w:rFonts w:ascii="Arial" w:hAnsi="Arial" w:cs="Arial"/>
        </w:rPr>
        <w:t xml:space="preserve">se </w:t>
      </w:r>
      <w:r w:rsidR="00FD6FC0" w:rsidRPr="009D1BFA">
        <w:rPr>
          <w:rFonts w:ascii="Arial" w:hAnsi="Arial" w:cs="Arial"/>
        </w:rPr>
        <w:t>hvilke dokumenter som er under produksjon og som kan forventes å arkiveres innenfor rimelig fremtid.</w:t>
      </w:r>
    </w:p>
    <w:p w14:paraId="4AE9E90F" w14:textId="77777777" w:rsidR="00FD6FC0" w:rsidRPr="009D1BFA" w:rsidRDefault="00FD6FC0" w:rsidP="00FD6FC0">
      <w:pPr>
        <w:rPr>
          <w:rFonts w:ascii="Arial" w:hAnsi="Arial" w:cs="Arial"/>
        </w:rPr>
      </w:pPr>
    </w:p>
    <w:p w14:paraId="0A9EBE97" w14:textId="77777777" w:rsidR="00FD6FC0" w:rsidRPr="009D1BFA" w:rsidRDefault="00FD6FC0" w:rsidP="00FD6FC0">
      <w:pPr>
        <w:jc w:val="center"/>
        <w:rPr>
          <w:rFonts w:ascii="Arial" w:hAnsi="Arial" w:cs="Arial"/>
        </w:rPr>
      </w:pPr>
      <w:r w:rsidRPr="009D1BFA">
        <w:rPr>
          <w:rFonts w:ascii="Arial" w:hAnsi="Arial" w:cs="Arial"/>
          <w:noProof/>
        </w:rPr>
        <w:drawing>
          <wp:inline distT="0" distB="0" distL="0" distR="0" wp14:anchorId="7F72E53E" wp14:editId="75D17893">
            <wp:extent cx="5255209" cy="1162539"/>
            <wp:effectExtent l="19050" t="0" r="2591" b="0"/>
            <wp:docPr id="70" name="Bild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3" cstate="print"/>
                    <a:srcRect/>
                    <a:stretch>
                      <a:fillRect/>
                    </a:stretch>
                  </pic:blipFill>
                  <pic:spPr bwMode="auto">
                    <a:xfrm>
                      <a:off x="0" y="0"/>
                      <a:ext cx="5252627" cy="1161968"/>
                    </a:xfrm>
                    <a:prstGeom prst="rect">
                      <a:avLst/>
                    </a:prstGeom>
                    <a:noFill/>
                    <a:ln w="9525">
                      <a:noFill/>
                      <a:miter lim="800000"/>
                      <a:headEnd/>
                      <a:tailEnd/>
                    </a:ln>
                  </pic:spPr>
                </pic:pic>
              </a:graphicData>
            </a:graphic>
          </wp:inline>
        </w:drawing>
      </w:r>
    </w:p>
    <w:p w14:paraId="07026E0B" w14:textId="77777777" w:rsidR="008E56DA" w:rsidRPr="009D1BFA" w:rsidRDefault="008E56DA" w:rsidP="008E56DA">
      <w:pPr>
        <w:rPr>
          <w:rFonts w:ascii="Arial" w:hAnsi="Arial" w:cs="Arial"/>
        </w:rPr>
      </w:pPr>
    </w:p>
    <w:p w14:paraId="03443E8B" w14:textId="77777777" w:rsidR="008E56DA" w:rsidRPr="009D1BFA" w:rsidRDefault="008E56DA" w:rsidP="008E56DA">
      <w:pPr>
        <w:rPr>
          <w:rFonts w:ascii="Arial" w:hAnsi="Arial" w:cs="Arial"/>
          <w:color w:val="000000"/>
          <w:szCs w:val="20"/>
        </w:rPr>
      </w:pPr>
      <w:r w:rsidRPr="009D1BFA">
        <w:rPr>
          <w:rFonts w:ascii="Arial" w:hAnsi="Arial" w:cs="Arial"/>
          <w:color w:val="000000"/>
          <w:szCs w:val="20"/>
        </w:rPr>
        <w:t>Arkiv er tilrettelagt for å ta imot informasjon om og vise journalposter i Fagsystem som ikke er arkivert ennå. Det er fagsystemet som spesifiserer reglene vedrørende hvilke dokumenter som skal overføres til arkiv. Se hjelp i det enkelte Fagsystem for detaljer.</w:t>
      </w:r>
    </w:p>
    <w:p w14:paraId="6C2003DB" w14:textId="77777777" w:rsidR="008E56DA" w:rsidRPr="009D1BFA" w:rsidRDefault="008E56DA" w:rsidP="008E56DA">
      <w:pPr>
        <w:rPr>
          <w:rFonts w:ascii="Arial" w:hAnsi="Arial" w:cs="Arial"/>
        </w:rPr>
      </w:pPr>
      <w:r w:rsidRPr="009D1BFA">
        <w:rPr>
          <w:rFonts w:ascii="Arial" w:hAnsi="Arial" w:cs="Arial"/>
          <w:color w:val="000000"/>
          <w:szCs w:val="20"/>
        </w:rPr>
        <w:t>I utgangspunktet overføres ikke-arkiverte til oversikten en gang i døgnet, ved midnatt.</w:t>
      </w:r>
    </w:p>
    <w:p w14:paraId="2340CC98" w14:textId="77777777" w:rsidR="00FD6FC0" w:rsidRPr="009D1BFA" w:rsidRDefault="00FD6FC0" w:rsidP="00FD6FC0">
      <w:pPr>
        <w:rPr>
          <w:rFonts w:ascii="Arial" w:hAnsi="Arial" w:cs="Arial"/>
        </w:rPr>
      </w:pPr>
    </w:p>
    <w:p w14:paraId="1050725A" w14:textId="77777777" w:rsidR="00D355FF" w:rsidRPr="009D1BFA" w:rsidRDefault="00D355FF" w:rsidP="00FD6FC0">
      <w:pPr>
        <w:rPr>
          <w:rFonts w:ascii="Arial" w:hAnsi="Arial" w:cs="Arial"/>
        </w:rPr>
      </w:pPr>
    </w:p>
    <w:p w14:paraId="793F9539" w14:textId="77777777" w:rsidR="00D355FF" w:rsidRPr="009D1BFA" w:rsidRDefault="00D355FF" w:rsidP="00FD6FC0">
      <w:pPr>
        <w:rPr>
          <w:rFonts w:ascii="Arial" w:hAnsi="Arial" w:cs="Arial"/>
        </w:rPr>
      </w:pPr>
    </w:p>
    <w:p w14:paraId="174CA432" w14:textId="77777777" w:rsidR="00D355FF" w:rsidRPr="009D1BFA" w:rsidRDefault="00D355FF" w:rsidP="00FD6FC0">
      <w:pPr>
        <w:rPr>
          <w:rFonts w:ascii="Arial" w:hAnsi="Arial" w:cs="Arial"/>
        </w:rPr>
      </w:pPr>
    </w:p>
    <w:p w14:paraId="7243C8A2" w14:textId="77777777" w:rsidR="00D355FF" w:rsidRPr="009D1BFA" w:rsidRDefault="00D355FF" w:rsidP="00FD6FC0">
      <w:pPr>
        <w:rPr>
          <w:rFonts w:ascii="Arial" w:hAnsi="Arial" w:cs="Arial"/>
        </w:rPr>
      </w:pPr>
    </w:p>
    <w:p w14:paraId="2D74F114" w14:textId="77777777" w:rsidR="00D355FF" w:rsidRPr="009D1BFA" w:rsidRDefault="00D355FF" w:rsidP="00FD6FC0">
      <w:pPr>
        <w:rPr>
          <w:rFonts w:ascii="Arial" w:hAnsi="Arial" w:cs="Arial"/>
        </w:rPr>
      </w:pPr>
    </w:p>
    <w:p w14:paraId="7A515A6A" w14:textId="77777777" w:rsidR="00D355FF" w:rsidRPr="009D1BFA" w:rsidRDefault="00D355FF" w:rsidP="00FD6FC0">
      <w:pPr>
        <w:rPr>
          <w:rFonts w:ascii="Arial" w:hAnsi="Arial" w:cs="Arial"/>
        </w:rPr>
      </w:pPr>
    </w:p>
    <w:p w14:paraId="1E067FA8" w14:textId="77777777" w:rsidR="00D355FF" w:rsidRPr="009D1BFA" w:rsidRDefault="00D355FF" w:rsidP="00FD6FC0">
      <w:pPr>
        <w:rPr>
          <w:rFonts w:ascii="Arial" w:hAnsi="Arial" w:cs="Arial"/>
        </w:rPr>
      </w:pPr>
    </w:p>
    <w:p w14:paraId="7A5C2047" w14:textId="77777777" w:rsidR="00D355FF" w:rsidRPr="009D1BFA" w:rsidRDefault="00D355FF" w:rsidP="00FD6FC0">
      <w:pPr>
        <w:rPr>
          <w:rFonts w:ascii="Arial" w:hAnsi="Arial" w:cs="Arial"/>
        </w:rPr>
      </w:pPr>
    </w:p>
    <w:p w14:paraId="3B4F323D" w14:textId="77777777" w:rsidR="00D355FF" w:rsidRPr="009D1BFA" w:rsidRDefault="00D355FF" w:rsidP="00FD6FC0">
      <w:pPr>
        <w:rPr>
          <w:rFonts w:ascii="Arial" w:hAnsi="Arial" w:cs="Arial"/>
        </w:rPr>
      </w:pPr>
    </w:p>
    <w:p w14:paraId="68471E1B" w14:textId="77777777" w:rsidR="00D355FF" w:rsidRPr="009D1BFA" w:rsidRDefault="00D355FF" w:rsidP="00FD6FC0">
      <w:pPr>
        <w:rPr>
          <w:rFonts w:ascii="Arial" w:hAnsi="Arial" w:cs="Arial"/>
        </w:rPr>
      </w:pPr>
    </w:p>
    <w:p w14:paraId="0B5AEABF" w14:textId="77777777" w:rsidR="00D355FF" w:rsidRPr="009D1BFA" w:rsidRDefault="00D355FF" w:rsidP="00FD6FC0">
      <w:pPr>
        <w:rPr>
          <w:rFonts w:ascii="Arial" w:hAnsi="Arial" w:cs="Arial"/>
        </w:rPr>
      </w:pPr>
    </w:p>
    <w:p w14:paraId="39EC5B4F" w14:textId="77777777" w:rsidR="00D355FF" w:rsidRPr="009D1BFA" w:rsidRDefault="00D355FF" w:rsidP="00FD6FC0">
      <w:pPr>
        <w:rPr>
          <w:rFonts w:ascii="Arial" w:hAnsi="Arial" w:cs="Arial"/>
        </w:rPr>
      </w:pPr>
    </w:p>
    <w:p w14:paraId="3B77A8D6" w14:textId="77777777" w:rsidR="00D355FF" w:rsidRPr="009D1BFA" w:rsidRDefault="00D355FF" w:rsidP="00FD6FC0">
      <w:pPr>
        <w:rPr>
          <w:rFonts w:ascii="Arial" w:hAnsi="Arial" w:cs="Arial"/>
        </w:rPr>
      </w:pPr>
    </w:p>
    <w:p w14:paraId="7894E9FD" w14:textId="77777777" w:rsidR="00D355FF" w:rsidRPr="009D1BFA" w:rsidRDefault="00D355FF" w:rsidP="00FD6FC0">
      <w:pPr>
        <w:rPr>
          <w:rFonts w:ascii="Arial" w:hAnsi="Arial" w:cs="Arial"/>
        </w:rPr>
      </w:pPr>
    </w:p>
    <w:p w14:paraId="03E17D5C" w14:textId="77777777" w:rsidR="00D355FF" w:rsidRPr="009D1BFA" w:rsidRDefault="00D355FF" w:rsidP="00FD6FC0">
      <w:pPr>
        <w:rPr>
          <w:rFonts w:ascii="Arial" w:hAnsi="Arial" w:cs="Arial"/>
        </w:rPr>
      </w:pPr>
    </w:p>
    <w:p w14:paraId="7C92DC01" w14:textId="77777777" w:rsidR="00D355FF" w:rsidRPr="009D1BFA" w:rsidRDefault="00D355FF" w:rsidP="00FD6FC0">
      <w:pPr>
        <w:rPr>
          <w:rFonts w:ascii="Arial" w:hAnsi="Arial" w:cs="Arial"/>
        </w:rPr>
      </w:pPr>
    </w:p>
    <w:p w14:paraId="290F0B4D" w14:textId="77777777" w:rsidR="00D355FF" w:rsidRPr="009D1BFA" w:rsidRDefault="00D355FF" w:rsidP="00FD6FC0">
      <w:pPr>
        <w:rPr>
          <w:rFonts w:ascii="Arial" w:hAnsi="Arial" w:cs="Arial"/>
        </w:rPr>
      </w:pPr>
    </w:p>
    <w:p w14:paraId="4131430B" w14:textId="77777777" w:rsidR="00D355FF" w:rsidRPr="009D1BFA" w:rsidRDefault="00D355FF" w:rsidP="00FD6FC0">
      <w:pPr>
        <w:rPr>
          <w:rFonts w:ascii="Arial" w:hAnsi="Arial" w:cs="Arial"/>
        </w:rPr>
      </w:pPr>
    </w:p>
    <w:p w14:paraId="19E5CE12" w14:textId="77777777" w:rsidR="00D355FF" w:rsidRPr="009D1BFA" w:rsidRDefault="00D355FF" w:rsidP="00FD6FC0">
      <w:pPr>
        <w:rPr>
          <w:rFonts w:ascii="Arial" w:hAnsi="Arial" w:cs="Arial"/>
        </w:rPr>
      </w:pPr>
    </w:p>
    <w:p w14:paraId="201F508C" w14:textId="77777777" w:rsidR="00D355FF" w:rsidRPr="009D1BFA" w:rsidRDefault="00D355FF" w:rsidP="00FD6FC0">
      <w:pPr>
        <w:rPr>
          <w:rFonts w:ascii="Arial" w:hAnsi="Arial" w:cs="Arial"/>
        </w:rPr>
      </w:pPr>
    </w:p>
    <w:p w14:paraId="6C61D3B0" w14:textId="77777777" w:rsidR="00D355FF" w:rsidRPr="009D1BFA" w:rsidRDefault="00D355FF" w:rsidP="00FD6FC0">
      <w:pPr>
        <w:rPr>
          <w:rFonts w:ascii="Arial" w:hAnsi="Arial" w:cs="Arial"/>
        </w:rPr>
      </w:pPr>
    </w:p>
    <w:p w14:paraId="0002F60F" w14:textId="77777777" w:rsidR="00D355FF" w:rsidRPr="009D1BFA" w:rsidRDefault="00D355FF" w:rsidP="00FD6FC0">
      <w:pPr>
        <w:rPr>
          <w:rFonts w:ascii="Arial" w:hAnsi="Arial" w:cs="Arial"/>
        </w:rPr>
      </w:pPr>
    </w:p>
    <w:p w14:paraId="0CA65F51" w14:textId="77777777" w:rsidR="00D355FF" w:rsidRPr="009D1BFA" w:rsidRDefault="00D355FF" w:rsidP="00FD6FC0">
      <w:pPr>
        <w:rPr>
          <w:rFonts w:ascii="Arial" w:hAnsi="Arial" w:cs="Arial"/>
        </w:rPr>
      </w:pPr>
    </w:p>
    <w:p w14:paraId="65A34CF0" w14:textId="77777777" w:rsidR="00D355FF" w:rsidRPr="009D1BFA" w:rsidRDefault="00D355FF" w:rsidP="00FD6FC0">
      <w:pPr>
        <w:rPr>
          <w:rFonts w:ascii="Arial" w:hAnsi="Arial" w:cs="Arial"/>
        </w:rPr>
      </w:pPr>
    </w:p>
    <w:p w14:paraId="44CB88CC" w14:textId="77777777" w:rsidR="00D355FF" w:rsidRPr="009D1BFA" w:rsidRDefault="00D355FF" w:rsidP="00FD6FC0">
      <w:pPr>
        <w:rPr>
          <w:rFonts w:ascii="Arial" w:hAnsi="Arial" w:cs="Arial"/>
        </w:rPr>
      </w:pPr>
    </w:p>
    <w:p w14:paraId="4F4BD346" w14:textId="77777777" w:rsidR="00D355FF" w:rsidRPr="009D1BFA" w:rsidRDefault="00D355FF" w:rsidP="00FD6FC0">
      <w:pPr>
        <w:rPr>
          <w:rFonts w:ascii="Arial" w:hAnsi="Arial" w:cs="Arial"/>
        </w:rPr>
      </w:pPr>
    </w:p>
    <w:p w14:paraId="2AF5041D" w14:textId="77777777" w:rsidR="00D355FF" w:rsidRPr="009D1BFA" w:rsidRDefault="00D355FF" w:rsidP="00FD6FC0">
      <w:pPr>
        <w:rPr>
          <w:rFonts w:ascii="Arial" w:hAnsi="Arial" w:cs="Arial"/>
        </w:rPr>
      </w:pPr>
    </w:p>
    <w:p w14:paraId="14ABA4A7" w14:textId="77777777" w:rsidR="00D355FF" w:rsidRPr="009D1BFA" w:rsidRDefault="00D355FF" w:rsidP="00FD6FC0">
      <w:pPr>
        <w:rPr>
          <w:rFonts w:ascii="Arial" w:hAnsi="Arial" w:cs="Arial"/>
        </w:rPr>
      </w:pPr>
    </w:p>
    <w:p w14:paraId="17D86586" w14:textId="77777777" w:rsidR="00D355FF" w:rsidRPr="009D1BFA" w:rsidRDefault="00D355FF" w:rsidP="00FD6FC0">
      <w:pPr>
        <w:rPr>
          <w:rFonts w:ascii="Arial" w:hAnsi="Arial" w:cs="Arial"/>
        </w:rPr>
      </w:pPr>
    </w:p>
    <w:p w14:paraId="63BB8AC3" w14:textId="77777777" w:rsidR="00D355FF" w:rsidRPr="009D1BFA" w:rsidRDefault="00D355FF" w:rsidP="00FD6FC0">
      <w:pPr>
        <w:rPr>
          <w:rFonts w:ascii="Arial" w:hAnsi="Arial" w:cs="Arial"/>
        </w:rPr>
      </w:pPr>
    </w:p>
    <w:p w14:paraId="2CC746D0" w14:textId="08C70426" w:rsidR="00D355FF" w:rsidRPr="009D1BFA" w:rsidRDefault="00D355FF" w:rsidP="00D355FF">
      <w:pPr>
        <w:pStyle w:val="Overskrift1"/>
        <w:rPr>
          <w:rFonts w:ascii="Arial" w:hAnsi="Arial"/>
        </w:rPr>
      </w:pPr>
      <w:bookmarkStart w:id="43" w:name="_Toc512243129"/>
      <w:r w:rsidRPr="009D1BFA">
        <w:rPr>
          <w:rFonts w:ascii="Arial" w:hAnsi="Arial"/>
        </w:rPr>
        <w:lastRenderedPageBreak/>
        <w:t>7.0 Tvinge avslutting av en arkivdel</w:t>
      </w:r>
      <w:bookmarkEnd w:id="43"/>
    </w:p>
    <w:p w14:paraId="45519E42" w14:textId="77777777" w:rsidR="00D355FF" w:rsidRPr="009D1BFA" w:rsidRDefault="00D355FF" w:rsidP="00D355FF">
      <w:pPr>
        <w:rPr>
          <w:rFonts w:ascii="Arial" w:hAnsi="Arial" w:cs="Arial"/>
        </w:rPr>
      </w:pPr>
    </w:p>
    <w:p w14:paraId="02837909" w14:textId="52C90B42" w:rsidR="00D355FF" w:rsidRPr="009D1BFA" w:rsidRDefault="00D355FF" w:rsidP="00D355FF">
      <w:pPr>
        <w:rPr>
          <w:rFonts w:ascii="Arial" w:hAnsi="Arial" w:cs="Arial"/>
        </w:rPr>
      </w:pPr>
      <w:r w:rsidRPr="009D1BFA">
        <w:rPr>
          <w:rFonts w:ascii="Arial" w:hAnsi="Arial" w:cs="Arial"/>
        </w:rPr>
        <w:t>Dersom en arkivdel i Visma Samhandling Arkiv ikke lenger skal brukes i kommunen, skal arkivdelen avsluttes og innholdet deponeres til kommunens arkivdepot, mest vanlig er dette Interkommunalt Arkiv (IKA), men det kan også være private arkivdeponier som tilbyr arkivtjenester.</w:t>
      </w:r>
    </w:p>
    <w:p w14:paraId="18AEF402" w14:textId="77777777" w:rsidR="00D355FF" w:rsidRPr="009D1BFA" w:rsidRDefault="00D355FF" w:rsidP="00D355FF">
      <w:pPr>
        <w:rPr>
          <w:rFonts w:ascii="Arial" w:hAnsi="Arial" w:cs="Arial"/>
        </w:rPr>
      </w:pPr>
    </w:p>
    <w:p w14:paraId="7457D02C" w14:textId="0D0CBA90" w:rsidR="00D355FF" w:rsidRPr="009D1BFA" w:rsidRDefault="00D355FF" w:rsidP="00D355FF">
      <w:pPr>
        <w:rPr>
          <w:rFonts w:ascii="Arial" w:hAnsi="Arial" w:cs="Arial"/>
        </w:rPr>
      </w:pPr>
      <w:r w:rsidRPr="009D1BFA">
        <w:rPr>
          <w:rFonts w:ascii="Arial" w:hAnsi="Arial" w:cs="Arial"/>
        </w:rPr>
        <w:t xml:space="preserve">Avslutting av en arkivdel kan ha flere årsaker og vil ved for eksempel kommunesammenslåinger være spesielt aktuelt. </w:t>
      </w:r>
    </w:p>
    <w:p w14:paraId="3C5DD631" w14:textId="77777777" w:rsidR="00D355FF" w:rsidRPr="009D1BFA" w:rsidRDefault="00D355FF" w:rsidP="00D355FF">
      <w:pPr>
        <w:rPr>
          <w:rFonts w:ascii="Arial" w:hAnsi="Arial" w:cs="Arial"/>
        </w:rPr>
      </w:pPr>
    </w:p>
    <w:p w14:paraId="539A55EC" w14:textId="53FF08C6" w:rsidR="00EE47D0" w:rsidRPr="009D1BFA" w:rsidRDefault="00EE47D0" w:rsidP="00EE47D0">
      <w:pPr>
        <w:pStyle w:val="Overskrift2"/>
        <w:spacing w:before="0" w:after="0"/>
      </w:pPr>
      <w:bookmarkStart w:id="44" w:name="_Toc512243130"/>
      <w:r w:rsidRPr="009D1BFA">
        <w:t>7.1 Rydde i arkivservicen mellom fagsystem og VSA</w:t>
      </w:r>
      <w:bookmarkEnd w:id="44"/>
      <w:r w:rsidRPr="009D1BFA">
        <w:t xml:space="preserve"> </w:t>
      </w:r>
    </w:p>
    <w:p w14:paraId="29EADB95" w14:textId="77777777" w:rsidR="00EE47D0" w:rsidRPr="009D1BFA" w:rsidRDefault="00EE47D0" w:rsidP="00D355FF">
      <w:pPr>
        <w:rPr>
          <w:rFonts w:ascii="Arial" w:hAnsi="Arial" w:cs="Arial"/>
        </w:rPr>
      </w:pPr>
    </w:p>
    <w:p w14:paraId="0E468E27" w14:textId="77777777" w:rsidR="00EE47D0" w:rsidRPr="009D1BFA" w:rsidRDefault="00EE47D0" w:rsidP="00D355FF">
      <w:pPr>
        <w:rPr>
          <w:rFonts w:ascii="Arial" w:hAnsi="Arial" w:cs="Arial"/>
        </w:rPr>
      </w:pPr>
      <w:r w:rsidRPr="009D1BFA">
        <w:rPr>
          <w:rFonts w:ascii="Arial" w:hAnsi="Arial" w:cs="Arial"/>
        </w:rPr>
        <w:t xml:space="preserve">For å unngå at servicen mellom fagsystemet og selve arkivkjernen står og stadig prøver å sende over data, så bør følgende gjøres: </w:t>
      </w:r>
    </w:p>
    <w:p w14:paraId="3A936592" w14:textId="77777777" w:rsidR="00EE47D0" w:rsidRPr="009D1BFA" w:rsidRDefault="00EE47D0" w:rsidP="00D355FF">
      <w:pPr>
        <w:rPr>
          <w:rFonts w:ascii="Arial" w:hAnsi="Arial" w:cs="Arial"/>
        </w:rPr>
      </w:pPr>
    </w:p>
    <w:p w14:paraId="70A2ACC3" w14:textId="04541D0B" w:rsidR="00EE47D0" w:rsidRPr="009D1BFA" w:rsidRDefault="00EE47D0" w:rsidP="00EE47D0">
      <w:pPr>
        <w:pStyle w:val="Listeavsnitt"/>
        <w:numPr>
          <w:ilvl w:val="0"/>
          <w:numId w:val="36"/>
        </w:numPr>
        <w:rPr>
          <w:rFonts w:ascii="Arial" w:hAnsi="Arial" w:cs="Arial"/>
        </w:rPr>
      </w:pPr>
      <w:r w:rsidRPr="009D1BFA">
        <w:rPr>
          <w:rFonts w:ascii="Arial" w:hAnsi="Arial" w:cs="Arial"/>
        </w:rPr>
        <w:t xml:space="preserve">Arkivinnstillinger i fagsystemet bør oppdateres med en sluttdato. Gjøres av systemansvarlig i fagsystemet. Medfører at kall til arkivservicen vil opphøre fra fagsystemet etter oppgitt sluttdato. </w:t>
      </w:r>
    </w:p>
    <w:p w14:paraId="1829146C" w14:textId="4BC591EF" w:rsidR="00EE47D0" w:rsidRPr="009D1BFA" w:rsidRDefault="00EE47D0" w:rsidP="00EE47D0">
      <w:pPr>
        <w:pStyle w:val="Listeavsnitt"/>
        <w:numPr>
          <w:ilvl w:val="0"/>
          <w:numId w:val="36"/>
        </w:numPr>
        <w:rPr>
          <w:rFonts w:ascii="Arial" w:hAnsi="Arial" w:cs="Arial"/>
        </w:rPr>
      </w:pPr>
      <w:r w:rsidRPr="009D1BFA">
        <w:rPr>
          <w:rFonts w:ascii="Arial" w:hAnsi="Arial" w:cs="Arial"/>
        </w:rPr>
        <w:t xml:space="preserve">Fjerne koblingen mellom fagsystem og arkivkjernen i tilhørende arkivservice. Gjøres av lokal IKT eller av teknisk personale hos Visma. Medfører at arkivering ikke vil skje selv om arkivinnstillinger i fagsystemet blir slått på igjen, eksempelvis ved en feiltakelse. </w:t>
      </w:r>
    </w:p>
    <w:p w14:paraId="3559013A" w14:textId="5BF75562" w:rsidR="00D355FF" w:rsidRPr="009D1BFA" w:rsidRDefault="00EE47D0" w:rsidP="00EE47D0">
      <w:pPr>
        <w:pStyle w:val="Listeavsnitt"/>
        <w:numPr>
          <w:ilvl w:val="0"/>
          <w:numId w:val="36"/>
        </w:numPr>
        <w:rPr>
          <w:rFonts w:ascii="Arial" w:hAnsi="Arial" w:cs="Arial"/>
        </w:rPr>
      </w:pPr>
      <w:r w:rsidRPr="009D1BFA">
        <w:rPr>
          <w:rFonts w:ascii="Arial" w:hAnsi="Arial" w:cs="Arial"/>
        </w:rPr>
        <w:t>Kan velge å slette fagsystemkonfigurasjon i Administrasjon av arkivkjernen mellom fagsystemet og arkiv/arkivdel i arkivkjernen. Gjøres av arkivadministrator for VSA. Dersom pkt. 1 og pkt. 2 utføres som beskrevet, så vil pkt. 3 ikke være så viktig fordi det da aldri vil komme noe inn til arkivkjernen uansett.</w:t>
      </w:r>
    </w:p>
    <w:p w14:paraId="31F69987" w14:textId="77777777" w:rsidR="00EE47D0" w:rsidRPr="009D1BFA" w:rsidRDefault="00EE47D0" w:rsidP="00EE47D0">
      <w:pPr>
        <w:rPr>
          <w:rFonts w:ascii="Arial" w:hAnsi="Arial" w:cs="Arial"/>
        </w:rPr>
      </w:pPr>
    </w:p>
    <w:p w14:paraId="4C1D0DE4" w14:textId="49F1CC1A" w:rsidR="00D56148" w:rsidRPr="009D1BFA" w:rsidRDefault="00D56148" w:rsidP="00D56148">
      <w:pPr>
        <w:pStyle w:val="Overskrift2"/>
      </w:pPr>
      <w:bookmarkStart w:id="45" w:name="_Toc512243131"/>
      <w:r w:rsidRPr="009D1BFA">
        <w:t>7.2 Tvinge avslutning av alle mapper i en arkivdel</w:t>
      </w:r>
      <w:bookmarkEnd w:id="45"/>
      <w:r w:rsidRPr="009D1BFA">
        <w:t xml:space="preserve"> </w:t>
      </w:r>
    </w:p>
    <w:p w14:paraId="5D4F6565" w14:textId="77777777" w:rsidR="00D56148" w:rsidRPr="009D1BFA" w:rsidRDefault="00D56148" w:rsidP="00EE47D0">
      <w:pPr>
        <w:rPr>
          <w:rFonts w:ascii="Arial" w:hAnsi="Arial" w:cs="Arial"/>
        </w:rPr>
      </w:pPr>
    </w:p>
    <w:p w14:paraId="2C4C05B1" w14:textId="77777777" w:rsidR="00D56148" w:rsidRPr="009D1BFA" w:rsidRDefault="00D56148" w:rsidP="00EE47D0">
      <w:pPr>
        <w:rPr>
          <w:rFonts w:ascii="Arial" w:hAnsi="Arial" w:cs="Arial"/>
        </w:rPr>
      </w:pPr>
      <w:r w:rsidRPr="009D1BFA">
        <w:rPr>
          <w:rFonts w:ascii="Arial" w:hAnsi="Arial" w:cs="Arial"/>
        </w:rPr>
        <w:t xml:space="preserve">Når fagsystemet er frakoblet arkivdelen, må dere tvinge avslutning av alle mapper, både dossiermapper og saksmapper, i aktuell arkivdel. </w:t>
      </w:r>
    </w:p>
    <w:p w14:paraId="7419D941" w14:textId="77777777" w:rsidR="00802C11" w:rsidRPr="009D1BFA" w:rsidRDefault="00802C11" w:rsidP="00EE47D0">
      <w:pPr>
        <w:rPr>
          <w:rFonts w:ascii="Arial" w:hAnsi="Arial" w:cs="Arial"/>
        </w:rPr>
      </w:pPr>
    </w:p>
    <w:p w14:paraId="7088A033" w14:textId="4EF45768" w:rsidR="00D56148" w:rsidRPr="009D1BFA" w:rsidRDefault="00802C11" w:rsidP="00EE47D0">
      <w:pPr>
        <w:rPr>
          <w:rFonts w:ascii="Arial" w:hAnsi="Arial" w:cs="Arial"/>
        </w:rPr>
      </w:pPr>
      <w:r w:rsidRPr="009D1BFA">
        <w:rPr>
          <w:rFonts w:ascii="Arial" w:hAnsi="Arial" w:cs="Arial"/>
          <w:noProof/>
        </w:rPr>
        <w:drawing>
          <wp:inline distT="0" distB="0" distL="0" distR="0" wp14:anchorId="0ECA218D" wp14:editId="7B75DFDB">
            <wp:extent cx="5572125" cy="29527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572125" cy="2952750"/>
                    </a:xfrm>
                    <a:prstGeom prst="rect">
                      <a:avLst/>
                    </a:prstGeom>
                    <a:noFill/>
                    <a:ln>
                      <a:noFill/>
                    </a:ln>
                  </pic:spPr>
                </pic:pic>
              </a:graphicData>
            </a:graphic>
          </wp:inline>
        </w:drawing>
      </w:r>
    </w:p>
    <w:p w14:paraId="1EB086D4" w14:textId="77777777" w:rsidR="00802C11" w:rsidRPr="009D1BFA" w:rsidRDefault="00802C11" w:rsidP="00EE47D0">
      <w:pPr>
        <w:rPr>
          <w:rFonts w:ascii="Arial" w:hAnsi="Arial" w:cs="Arial"/>
        </w:rPr>
      </w:pPr>
    </w:p>
    <w:p w14:paraId="4476B658" w14:textId="77777777" w:rsidR="00D56148" w:rsidRPr="009D1BFA" w:rsidRDefault="00D56148" w:rsidP="00EE47D0">
      <w:pPr>
        <w:rPr>
          <w:rFonts w:ascii="Arial" w:hAnsi="Arial" w:cs="Arial"/>
        </w:rPr>
      </w:pPr>
      <w:r w:rsidRPr="009D1BFA">
        <w:rPr>
          <w:rFonts w:ascii="Arial" w:hAnsi="Arial" w:cs="Arial"/>
        </w:rPr>
        <w:t xml:space="preserve">Ny knapp «Avslutt alle mapper» (nederst til høyre) er tilgjengelig for dette formålet. Bruk av knappen medfører at alle mappene blir merket som avsluttet. </w:t>
      </w:r>
      <w:r w:rsidRPr="009D1BFA">
        <w:rPr>
          <w:rFonts w:ascii="Arial" w:hAnsi="Arial" w:cs="Arial"/>
          <w:u w:val="single"/>
        </w:rPr>
        <w:t>Knappen «Avslutt arkivdel» kan ikke benyttes så lenge der ligger mapper som ikke allerede er avsluttet</w:t>
      </w:r>
      <w:r w:rsidRPr="009D1BFA">
        <w:rPr>
          <w:rFonts w:ascii="Arial" w:hAnsi="Arial" w:cs="Arial"/>
        </w:rPr>
        <w:t xml:space="preserve">. </w:t>
      </w:r>
    </w:p>
    <w:p w14:paraId="000B8791" w14:textId="77777777" w:rsidR="00D56148" w:rsidRPr="009D1BFA" w:rsidRDefault="00D56148" w:rsidP="00EE47D0">
      <w:pPr>
        <w:rPr>
          <w:rFonts w:ascii="Arial" w:hAnsi="Arial" w:cs="Arial"/>
        </w:rPr>
      </w:pPr>
    </w:p>
    <w:p w14:paraId="0F2AAB49" w14:textId="77777777" w:rsidR="00802C11" w:rsidRPr="009D1BFA" w:rsidRDefault="00D56148" w:rsidP="00EE47D0">
      <w:pPr>
        <w:rPr>
          <w:rFonts w:ascii="Arial" w:hAnsi="Arial" w:cs="Arial"/>
          <w:b/>
        </w:rPr>
      </w:pPr>
      <w:r w:rsidRPr="009D1BFA">
        <w:rPr>
          <w:rFonts w:ascii="Arial" w:hAnsi="Arial" w:cs="Arial"/>
          <w:b/>
        </w:rPr>
        <w:t xml:space="preserve">NB!! Vær forsiktig fordi det finnes ikke noen angrefunksjon når du først har avsluttet alle mappene i en arkivdel. </w:t>
      </w:r>
    </w:p>
    <w:p w14:paraId="70FA167B" w14:textId="77777777" w:rsidR="00802C11" w:rsidRPr="009D1BFA" w:rsidRDefault="00802C11" w:rsidP="00EE47D0">
      <w:pPr>
        <w:rPr>
          <w:rFonts w:ascii="Arial" w:hAnsi="Arial" w:cs="Arial"/>
          <w:b/>
        </w:rPr>
      </w:pPr>
    </w:p>
    <w:p w14:paraId="13643D2D" w14:textId="72F9B74E" w:rsidR="00EE47D0" w:rsidRPr="009D1BFA" w:rsidRDefault="00D56148" w:rsidP="00EE47D0">
      <w:pPr>
        <w:rPr>
          <w:rFonts w:ascii="Arial" w:hAnsi="Arial" w:cs="Arial"/>
        </w:rPr>
      </w:pPr>
      <w:r w:rsidRPr="009D1BFA">
        <w:rPr>
          <w:rFonts w:ascii="Arial" w:hAnsi="Arial" w:cs="Arial"/>
        </w:rPr>
        <w:t>Når alle mappene er avsluttet kan arkivdelen periodiseres.</w:t>
      </w:r>
    </w:p>
    <w:p w14:paraId="555C6E36" w14:textId="77777777" w:rsidR="00D56148" w:rsidRPr="009D1BFA" w:rsidRDefault="00D56148" w:rsidP="00EE47D0">
      <w:pPr>
        <w:rPr>
          <w:rFonts w:ascii="Arial" w:hAnsi="Arial" w:cs="Arial"/>
        </w:rPr>
      </w:pPr>
    </w:p>
    <w:p w14:paraId="55FCF1B9" w14:textId="48338315" w:rsidR="00D56148" w:rsidRPr="009D1BFA" w:rsidRDefault="00D56148" w:rsidP="00EE47D0">
      <w:pPr>
        <w:rPr>
          <w:rFonts w:ascii="Arial" w:hAnsi="Arial" w:cs="Arial"/>
        </w:rPr>
      </w:pPr>
    </w:p>
    <w:p w14:paraId="453D634C" w14:textId="45249001" w:rsidR="00802C11" w:rsidRPr="009D1BFA" w:rsidRDefault="00CB0011" w:rsidP="00CB0011">
      <w:pPr>
        <w:pStyle w:val="Overskrift1"/>
        <w:rPr>
          <w:rFonts w:ascii="Arial" w:hAnsi="Arial"/>
        </w:rPr>
      </w:pPr>
      <w:bookmarkStart w:id="46" w:name="_Toc512243132"/>
      <w:r w:rsidRPr="009D1BFA">
        <w:rPr>
          <w:rFonts w:ascii="Arial" w:hAnsi="Arial"/>
        </w:rPr>
        <w:lastRenderedPageBreak/>
        <w:t>8.0 Tillegg, beskrivelse periodisering og deponering</w:t>
      </w:r>
      <w:bookmarkEnd w:id="46"/>
    </w:p>
    <w:p w14:paraId="08988CDC" w14:textId="77777777" w:rsidR="00CB0011" w:rsidRPr="009D1BFA" w:rsidRDefault="00CB0011" w:rsidP="00CB0011">
      <w:pPr>
        <w:rPr>
          <w:rFonts w:ascii="Arial" w:hAnsi="Arial" w:cs="Arial"/>
        </w:rPr>
      </w:pPr>
    </w:p>
    <w:p w14:paraId="12A4E358" w14:textId="77777777" w:rsidR="00CB0011" w:rsidRPr="009D1BFA" w:rsidRDefault="00CB0011" w:rsidP="00CB0011">
      <w:pPr>
        <w:rPr>
          <w:rFonts w:ascii="Arial" w:hAnsi="Arial" w:cs="Arial"/>
        </w:rPr>
      </w:pPr>
      <w:r w:rsidRPr="009D1BFA">
        <w:rPr>
          <w:rFonts w:ascii="Arial" w:hAnsi="Arial" w:cs="Arial"/>
        </w:rPr>
        <w:t>Periodisering gjennomføres for å rydde i det elektroniske arkivet i form av å skille ut avsluttede mapper på øverste nivå (dossier-/personmapper) fra dagligarkivet.</w:t>
      </w:r>
    </w:p>
    <w:p w14:paraId="5AB270FF" w14:textId="77777777" w:rsidR="00CB0011" w:rsidRPr="009D1BFA" w:rsidRDefault="00CB0011" w:rsidP="00CB0011">
      <w:pPr>
        <w:rPr>
          <w:rFonts w:ascii="Arial" w:hAnsi="Arial" w:cs="Arial"/>
        </w:rPr>
      </w:pPr>
      <w:r w:rsidRPr="009D1BFA">
        <w:rPr>
          <w:rFonts w:ascii="Arial" w:hAnsi="Arial" w:cs="Arial"/>
        </w:rPr>
        <w:t xml:space="preserve">En periodisert del av arkivet vil alltid inneholde bare avsluttede mapper, og kan dermed deponeres. </w:t>
      </w:r>
    </w:p>
    <w:p w14:paraId="0AA5D22A" w14:textId="77777777" w:rsidR="00CB0011" w:rsidRPr="009D1BFA" w:rsidRDefault="00CB0011" w:rsidP="00CB0011">
      <w:pPr>
        <w:rPr>
          <w:rFonts w:ascii="Arial" w:hAnsi="Arial" w:cs="Arial"/>
        </w:rPr>
      </w:pPr>
      <w:r w:rsidRPr="009D1BFA">
        <w:rPr>
          <w:rFonts w:ascii="Arial" w:hAnsi="Arial" w:cs="Arial"/>
        </w:rPr>
        <w:t>Med deponering blir en Noark5-avleveringspakke dannet, som igjen må overføres manuelt til kommunens arkivdepot. Arkivdepoet er for de aller fleste kommuner InterKommunaltArkiv (IKA), bare de aller største byene har egne Byarkiv som sine depot. Enkelte kommuner har valgt private leverandører en slik leverandør er Forvaltningssentret AS på Notodden.</w:t>
      </w:r>
    </w:p>
    <w:p w14:paraId="5F60763D" w14:textId="77777777" w:rsidR="00CB0011" w:rsidRPr="009D1BFA" w:rsidRDefault="00CB0011" w:rsidP="00CB0011">
      <w:pPr>
        <w:rPr>
          <w:rFonts w:ascii="Arial" w:hAnsi="Arial" w:cs="Arial"/>
        </w:rPr>
      </w:pPr>
    </w:p>
    <w:p w14:paraId="167C3B79" w14:textId="47A8714E" w:rsidR="00CB0011" w:rsidRPr="009D1BFA" w:rsidRDefault="00CB0011" w:rsidP="00CB0011">
      <w:pPr>
        <w:pStyle w:val="Overskrift2"/>
      </w:pPr>
      <w:bookmarkStart w:id="47" w:name="_Toc512243133"/>
      <w:r w:rsidRPr="009D1BFA">
        <w:t>8.1 Filene i en avleveringspakke</w:t>
      </w:r>
      <w:bookmarkEnd w:id="47"/>
    </w:p>
    <w:p w14:paraId="101D78C1" w14:textId="77777777" w:rsidR="00CB0011" w:rsidRPr="009D1BFA" w:rsidRDefault="00CB0011" w:rsidP="00CB0011">
      <w:pPr>
        <w:rPr>
          <w:rFonts w:ascii="Arial" w:hAnsi="Arial" w:cs="Arial"/>
          <w:i/>
        </w:rPr>
      </w:pPr>
      <w:r w:rsidRPr="009D1BFA">
        <w:rPr>
          <w:rFonts w:ascii="Arial" w:hAnsi="Arial" w:cs="Arial"/>
          <w:i/>
        </w:rPr>
        <w:t>Utklipp fra Noark5-standarden vedrørende innholdet i en Noark5-avleveringspakke:</w:t>
      </w:r>
    </w:p>
    <w:p w14:paraId="0117FBA4" w14:textId="77777777" w:rsidR="00CB0011" w:rsidRPr="009D1BFA" w:rsidRDefault="00CB0011" w:rsidP="00CB0011">
      <w:pPr>
        <w:rPr>
          <w:rFonts w:ascii="Arial" w:hAnsi="Arial" w:cs="Arial"/>
        </w:rPr>
      </w:pPr>
    </w:p>
    <w:p w14:paraId="49798990" w14:textId="569F3CAB" w:rsidR="00CB0011" w:rsidRPr="009D1BFA" w:rsidRDefault="00CB0011" w:rsidP="00CB0011">
      <w:pPr>
        <w:rPr>
          <w:rFonts w:ascii="Arial" w:hAnsi="Arial" w:cs="Arial"/>
        </w:rPr>
      </w:pPr>
      <w:r w:rsidRPr="009D1BFA">
        <w:rPr>
          <w:rFonts w:ascii="Arial" w:hAnsi="Arial" w:cs="Arial"/>
          <w:noProof/>
        </w:rPr>
        <w:drawing>
          <wp:inline distT="114300" distB="114300" distL="114300" distR="114300" wp14:anchorId="35E7406B" wp14:editId="317D0AAC">
            <wp:extent cx="5579745" cy="2212822"/>
            <wp:effectExtent l="0" t="0" r="1905" b="0"/>
            <wp:docPr id="24"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rotWithShape="1">
                    <a:blip r:embed="rId55"/>
                    <a:srcRect t="11185"/>
                    <a:stretch/>
                  </pic:blipFill>
                  <pic:spPr bwMode="auto">
                    <a:xfrm>
                      <a:off x="0" y="0"/>
                      <a:ext cx="5579745" cy="2212822"/>
                    </a:xfrm>
                    <a:prstGeom prst="rect">
                      <a:avLst/>
                    </a:prstGeom>
                    <a:ln>
                      <a:noFill/>
                    </a:ln>
                    <a:extLst>
                      <a:ext uri="{53640926-AAD7-44D8-BBD7-CCE9431645EC}">
                        <a14:shadowObscured xmlns:a14="http://schemas.microsoft.com/office/drawing/2010/main"/>
                      </a:ext>
                    </a:extLst>
                  </pic:spPr>
                </pic:pic>
              </a:graphicData>
            </a:graphic>
          </wp:inline>
        </w:drawing>
      </w:r>
    </w:p>
    <w:p w14:paraId="5C6C326D" w14:textId="77777777" w:rsidR="00CB0011" w:rsidRPr="009D1BFA" w:rsidRDefault="00CB0011" w:rsidP="00CB0011">
      <w:pPr>
        <w:rPr>
          <w:rFonts w:ascii="Arial" w:hAnsi="Arial" w:cs="Arial"/>
        </w:rPr>
      </w:pPr>
    </w:p>
    <w:p w14:paraId="250F31D7" w14:textId="77777777" w:rsidR="00CB0011" w:rsidRPr="009D1BFA" w:rsidRDefault="00CB0011" w:rsidP="00CB0011">
      <w:pPr>
        <w:rPr>
          <w:rFonts w:ascii="Arial" w:hAnsi="Arial" w:cs="Arial"/>
        </w:rPr>
      </w:pPr>
    </w:p>
    <w:p w14:paraId="52F7D846" w14:textId="77777777" w:rsidR="00CB0011" w:rsidRPr="009D1BFA" w:rsidRDefault="00CB0011" w:rsidP="00CB0011">
      <w:pPr>
        <w:rPr>
          <w:rFonts w:ascii="Arial" w:hAnsi="Arial" w:cs="Arial"/>
        </w:rPr>
      </w:pPr>
    </w:p>
    <w:p w14:paraId="0930E719" w14:textId="77777777" w:rsidR="00CB0011" w:rsidRPr="009D1BFA" w:rsidRDefault="00CB0011" w:rsidP="00CB0011">
      <w:pPr>
        <w:rPr>
          <w:rFonts w:ascii="Arial" w:hAnsi="Arial" w:cs="Arial"/>
        </w:rPr>
      </w:pPr>
    </w:p>
    <w:p w14:paraId="341E729D" w14:textId="77777777" w:rsidR="00CB0011" w:rsidRPr="009D1BFA" w:rsidRDefault="00CB0011" w:rsidP="00CB0011">
      <w:pPr>
        <w:rPr>
          <w:rFonts w:ascii="Arial" w:hAnsi="Arial" w:cs="Arial"/>
        </w:rPr>
      </w:pPr>
    </w:p>
    <w:p w14:paraId="0F1FC449" w14:textId="77777777" w:rsidR="00CB0011" w:rsidRPr="009D1BFA" w:rsidRDefault="00CB0011" w:rsidP="00CB0011">
      <w:pPr>
        <w:rPr>
          <w:rFonts w:ascii="Arial" w:hAnsi="Arial" w:cs="Arial"/>
        </w:rPr>
      </w:pPr>
    </w:p>
    <w:p w14:paraId="50B9D06D" w14:textId="77777777" w:rsidR="00CB0011" w:rsidRPr="009D1BFA" w:rsidRDefault="00CB0011" w:rsidP="00CB0011">
      <w:pPr>
        <w:rPr>
          <w:rFonts w:ascii="Arial" w:hAnsi="Arial" w:cs="Arial"/>
        </w:rPr>
      </w:pPr>
    </w:p>
    <w:p w14:paraId="037DD060" w14:textId="77777777" w:rsidR="00CB0011" w:rsidRPr="009D1BFA" w:rsidRDefault="00CB0011" w:rsidP="00CB0011">
      <w:pPr>
        <w:rPr>
          <w:rFonts w:ascii="Arial" w:hAnsi="Arial" w:cs="Arial"/>
        </w:rPr>
      </w:pPr>
    </w:p>
    <w:p w14:paraId="0CAFA023" w14:textId="77777777" w:rsidR="00CB0011" w:rsidRPr="009D1BFA" w:rsidRDefault="00CB0011" w:rsidP="00CB0011">
      <w:pPr>
        <w:rPr>
          <w:rFonts w:ascii="Arial" w:hAnsi="Arial" w:cs="Arial"/>
        </w:rPr>
      </w:pPr>
    </w:p>
    <w:p w14:paraId="489F071A" w14:textId="77777777" w:rsidR="00CB0011" w:rsidRPr="009D1BFA" w:rsidRDefault="00CB0011" w:rsidP="00CB0011">
      <w:pPr>
        <w:rPr>
          <w:rFonts w:ascii="Arial" w:hAnsi="Arial" w:cs="Arial"/>
        </w:rPr>
      </w:pPr>
    </w:p>
    <w:p w14:paraId="17E0469E" w14:textId="77777777" w:rsidR="00CB0011" w:rsidRPr="009D1BFA" w:rsidRDefault="00CB0011" w:rsidP="00CB0011">
      <w:pPr>
        <w:rPr>
          <w:rFonts w:ascii="Arial" w:hAnsi="Arial" w:cs="Arial"/>
        </w:rPr>
      </w:pPr>
    </w:p>
    <w:p w14:paraId="1201CA88" w14:textId="77777777" w:rsidR="00CB0011" w:rsidRPr="009D1BFA" w:rsidRDefault="00CB0011" w:rsidP="00CB0011">
      <w:pPr>
        <w:rPr>
          <w:rFonts w:ascii="Arial" w:hAnsi="Arial" w:cs="Arial"/>
        </w:rPr>
      </w:pPr>
    </w:p>
    <w:p w14:paraId="69C3808C" w14:textId="77777777" w:rsidR="00CB0011" w:rsidRPr="009D1BFA" w:rsidRDefault="00CB0011" w:rsidP="00CB0011">
      <w:pPr>
        <w:rPr>
          <w:rFonts w:ascii="Arial" w:hAnsi="Arial" w:cs="Arial"/>
        </w:rPr>
      </w:pPr>
    </w:p>
    <w:p w14:paraId="0C275D18" w14:textId="77777777" w:rsidR="00CB0011" w:rsidRPr="009D1BFA" w:rsidRDefault="00CB0011" w:rsidP="00CB0011">
      <w:pPr>
        <w:rPr>
          <w:rFonts w:ascii="Arial" w:hAnsi="Arial" w:cs="Arial"/>
        </w:rPr>
      </w:pPr>
    </w:p>
    <w:p w14:paraId="5D2B1A37" w14:textId="77777777" w:rsidR="00CB0011" w:rsidRPr="009D1BFA" w:rsidRDefault="00CB0011" w:rsidP="00CB0011">
      <w:pPr>
        <w:rPr>
          <w:rFonts w:ascii="Arial" w:hAnsi="Arial" w:cs="Arial"/>
        </w:rPr>
      </w:pPr>
    </w:p>
    <w:p w14:paraId="5999882B" w14:textId="77777777" w:rsidR="00CB0011" w:rsidRPr="009D1BFA" w:rsidRDefault="00CB0011" w:rsidP="00CB0011">
      <w:pPr>
        <w:rPr>
          <w:rFonts w:ascii="Arial" w:hAnsi="Arial" w:cs="Arial"/>
        </w:rPr>
      </w:pPr>
    </w:p>
    <w:p w14:paraId="7209D1CE" w14:textId="77777777" w:rsidR="00CB0011" w:rsidRPr="009D1BFA" w:rsidRDefault="00CB0011" w:rsidP="00CB0011">
      <w:pPr>
        <w:rPr>
          <w:rFonts w:ascii="Arial" w:hAnsi="Arial" w:cs="Arial"/>
        </w:rPr>
      </w:pPr>
    </w:p>
    <w:p w14:paraId="7DC2B329" w14:textId="77777777" w:rsidR="00CB0011" w:rsidRPr="009D1BFA" w:rsidRDefault="00CB0011" w:rsidP="00CB0011">
      <w:pPr>
        <w:rPr>
          <w:rFonts w:ascii="Arial" w:hAnsi="Arial" w:cs="Arial"/>
        </w:rPr>
      </w:pPr>
    </w:p>
    <w:p w14:paraId="31601851" w14:textId="77777777" w:rsidR="00CB0011" w:rsidRPr="009D1BFA" w:rsidRDefault="00CB0011" w:rsidP="00CB0011">
      <w:pPr>
        <w:rPr>
          <w:rFonts w:ascii="Arial" w:hAnsi="Arial" w:cs="Arial"/>
        </w:rPr>
      </w:pPr>
    </w:p>
    <w:p w14:paraId="4E91AEF8" w14:textId="77777777" w:rsidR="00CB0011" w:rsidRPr="009D1BFA" w:rsidRDefault="00CB0011" w:rsidP="00CB0011">
      <w:pPr>
        <w:rPr>
          <w:rFonts w:ascii="Arial" w:hAnsi="Arial" w:cs="Arial"/>
        </w:rPr>
      </w:pPr>
    </w:p>
    <w:p w14:paraId="45F24E3D" w14:textId="77777777" w:rsidR="00CB0011" w:rsidRPr="009D1BFA" w:rsidRDefault="00CB0011" w:rsidP="00CB0011">
      <w:pPr>
        <w:rPr>
          <w:rFonts w:ascii="Arial" w:hAnsi="Arial" w:cs="Arial"/>
        </w:rPr>
      </w:pPr>
    </w:p>
    <w:p w14:paraId="7BB05472" w14:textId="77777777" w:rsidR="00CB0011" w:rsidRPr="009D1BFA" w:rsidRDefault="00CB0011" w:rsidP="00CB0011">
      <w:pPr>
        <w:rPr>
          <w:rFonts w:ascii="Arial" w:hAnsi="Arial" w:cs="Arial"/>
        </w:rPr>
      </w:pPr>
    </w:p>
    <w:p w14:paraId="36A494E6" w14:textId="77777777" w:rsidR="00CB0011" w:rsidRPr="009D1BFA" w:rsidRDefault="00CB0011" w:rsidP="00CB0011">
      <w:pPr>
        <w:rPr>
          <w:rFonts w:ascii="Arial" w:hAnsi="Arial" w:cs="Arial"/>
        </w:rPr>
      </w:pPr>
    </w:p>
    <w:p w14:paraId="62F0FC37" w14:textId="77777777" w:rsidR="00CB0011" w:rsidRPr="009D1BFA" w:rsidRDefault="00CB0011" w:rsidP="00CB0011">
      <w:pPr>
        <w:rPr>
          <w:rFonts w:ascii="Arial" w:hAnsi="Arial" w:cs="Arial"/>
        </w:rPr>
      </w:pPr>
    </w:p>
    <w:p w14:paraId="5208C0D1" w14:textId="77777777" w:rsidR="00CB0011" w:rsidRPr="009D1BFA" w:rsidRDefault="00CB0011" w:rsidP="00CB0011">
      <w:pPr>
        <w:rPr>
          <w:rFonts w:ascii="Arial" w:hAnsi="Arial" w:cs="Arial"/>
        </w:rPr>
      </w:pPr>
    </w:p>
    <w:p w14:paraId="34D9EEEA" w14:textId="77777777" w:rsidR="00CB0011" w:rsidRPr="009D1BFA" w:rsidRDefault="00CB0011" w:rsidP="00CB0011">
      <w:pPr>
        <w:rPr>
          <w:rFonts w:ascii="Arial" w:hAnsi="Arial" w:cs="Arial"/>
        </w:rPr>
      </w:pPr>
    </w:p>
    <w:p w14:paraId="27AF4A72" w14:textId="77777777" w:rsidR="00CB0011" w:rsidRPr="009D1BFA" w:rsidRDefault="00CB0011" w:rsidP="00CB0011">
      <w:pPr>
        <w:rPr>
          <w:rFonts w:ascii="Arial" w:hAnsi="Arial" w:cs="Arial"/>
        </w:rPr>
      </w:pPr>
    </w:p>
    <w:p w14:paraId="0AC7BD2D" w14:textId="77777777" w:rsidR="00CB0011" w:rsidRPr="009D1BFA" w:rsidRDefault="00CB0011" w:rsidP="00CB0011">
      <w:pPr>
        <w:rPr>
          <w:rFonts w:ascii="Arial" w:hAnsi="Arial" w:cs="Arial"/>
        </w:rPr>
      </w:pPr>
    </w:p>
    <w:p w14:paraId="2BB11EF2" w14:textId="77777777" w:rsidR="00CB0011" w:rsidRPr="009D1BFA" w:rsidRDefault="00CB0011" w:rsidP="00CB0011">
      <w:pPr>
        <w:rPr>
          <w:rFonts w:ascii="Arial" w:hAnsi="Arial" w:cs="Arial"/>
        </w:rPr>
      </w:pPr>
    </w:p>
    <w:p w14:paraId="44FCFB36" w14:textId="77777777" w:rsidR="00CB0011" w:rsidRPr="009D1BFA" w:rsidRDefault="00CB0011" w:rsidP="00CB0011">
      <w:pPr>
        <w:rPr>
          <w:rFonts w:ascii="Arial" w:hAnsi="Arial" w:cs="Arial"/>
        </w:rPr>
      </w:pPr>
    </w:p>
    <w:p w14:paraId="383E2387" w14:textId="77777777" w:rsidR="00CB0011" w:rsidRPr="009D1BFA" w:rsidRDefault="00CB0011" w:rsidP="00CB0011">
      <w:pPr>
        <w:rPr>
          <w:rFonts w:ascii="Arial" w:hAnsi="Arial" w:cs="Arial"/>
        </w:rPr>
      </w:pPr>
    </w:p>
    <w:p w14:paraId="42E5D4E0" w14:textId="77777777" w:rsidR="00CB0011" w:rsidRPr="009D1BFA" w:rsidRDefault="00CB0011" w:rsidP="00CB0011">
      <w:pPr>
        <w:rPr>
          <w:rFonts w:ascii="Arial" w:hAnsi="Arial" w:cs="Arial"/>
        </w:rPr>
      </w:pPr>
    </w:p>
    <w:p w14:paraId="06245F42" w14:textId="77777777" w:rsidR="00CB0011" w:rsidRPr="009D1BFA" w:rsidRDefault="00CB0011" w:rsidP="00CB0011">
      <w:pPr>
        <w:rPr>
          <w:rFonts w:ascii="Arial" w:hAnsi="Arial" w:cs="Arial"/>
        </w:rPr>
      </w:pPr>
    </w:p>
    <w:p w14:paraId="3C671E33" w14:textId="200FA401" w:rsidR="00CB0011" w:rsidRPr="009D1BFA" w:rsidRDefault="00CB0011" w:rsidP="00CB0011">
      <w:pPr>
        <w:pStyle w:val="Overskrift1"/>
        <w:rPr>
          <w:rFonts w:ascii="Arial" w:hAnsi="Arial"/>
        </w:rPr>
      </w:pPr>
      <w:bookmarkStart w:id="48" w:name="_Toc512243134"/>
      <w:r w:rsidRPr="009D1BFA">
        <w:rPr>
          <w:rFonts w:ascii="Arial" w:hAnsi="Arial"/>
        </w:rPr>
        <w:lastRenderedPageBreak/>
        <w:t>9.0 Forberedelser før periodisering utføres</w:t>
      </w:r>
      <w:bookmarkEnd w:id="48"/>
    </w:p>
    <w:p w14:paraId="6F18C20D" w14:textId="77777777" w:rsidR="00CB0011" w:rsidRPr="009D1BFA" w:rsidRDefault="00CB0011" w:rsidP="00CB0011">
      <w:pPr>
        <w:rPr>
          <w:rFonts w:ascii="Arial" w:hAnsi="Arial" w:cs="Arial"/>
        </w:rPr>
      </w:pPr>
    </w:p>
    <w:p w14:paraId="679C0D30" w14:textId="77777777" w:rsidR="00CB0011" w:rsidRPr="009D1BFA" w:rsidRDefault="00CB0011" w:rsidP="00CB0011">
      <w:pPr>
        <w:rPr>
          <w:rFonts w:ascii="Arial" w:hAnsi="Arial" w:cs="Arial"/>
        </w:rPr>
      </w:pPr>
      <w:r w:rsidRPr="009D1BFA">
        <w:rPr>
          <w:rFonts w:ascii="Arial" w:hAnsi="Arial" w:cs="Arial"/>
        </w:rPr>
        <w:t>Før periodisering må mapper på øverste nivå (dossier-/personmapper) avsluttes. Alle Visma sine fagløsninger omhandler personer, og har dermed en dossiermappe (personmappe) som øverste nivå i arkivstrukturen inne i akrivkjernen. Saksmapper vil finnes som nivå 2 (under dossiermappen) for de fagløsnignene som oppretter saksmapper i arkivet. Fagløsningen for barnevernet (Familia) gjør ikke dette i dag.</w:t>
      </w:r>
    </w:p>
    <w:p w14:paraId="68B2CFE3" w14:textId="77777777" w:rsidR="00CB0011" w:rsidRPr="009D1BFA" w:rsidRDefault="00CB0011" w:rsidP="00CB0011">
      <w:pPr>
        <w:rPr>
          <w:rFonts w:ascii="Arial" w:hAnsi="Arial" w:cs="Arial"/>
        </w:rPr>
      </w:pPr>
    </w:p>
    <w:p w14:paraId="2EDE356C" w14:textId="77777777" w:rsidR="00CB0011" w:rsidRPr="009D1BFA" w:rsidRDefault="00CB0011" w:rsidP="00CB0011">
      <w:pPr>
        <w:rPr>
          <w:rFonts w:ascii="Arial" w:hAnsi="Arial" w:cs="Arial"/>
        </w:rPr>
      </w:pPr>
      <w:r w:rsidRPr="009D1BFA">
        <w:rPr>
          <w:rFonts w:ascii="Arial" w:hAnsi="Arial" w:cs="Arial"/>
        </w:rPr>
        <w:t xml:space="preserve">For noen av fagløsnignene avsluttes dossiermappen automatisk når personen avsluttes i fagløsningen, for andre fagløsninger skjer ikke dette. Grunnen er at det kan være vanskelig å vite om dossiermappen i arkivet skal avsluttes med en gang, eller om dette må skje senere når all aktivitet knyttet til personen helt sikkert har opphørt. Dette gjelder primært for fagområdene Pleie- og omsorg (Profil), Barnevern (Familia) og Sosial (Velferd). </w:t>
      </w:r>
    </w:p>
    <w:p w14:paraId="1DB430AD" w14:textId="77777777" w:rsidR="00CB0011" w:rsidRPr="009D1BFA" w:rsidRDefault="00CB0011" w:rsidP="00CB0011">
      <w:pPr>
        <w:rPr>
          <w:rFonts w:ascii="Arial" w:hAnsi="Arial" w:cs="Arial"/>
        </w:rPr>
      </w:pPr>
    </w:p>
    <w:p w14:paraId="24BC186B" w14:textId="77777777" w:rsidR="00CB0011" w:rsidRPr="009D1BFA" w:rsidRDefault="00CB0011" w:rsidP="00CB0011">
      <w:pPr>
        <w:rPr>
          <w:rFonts w:ascii="Arial" w:hAnsi="Arial" w:cs="Arial"/>
        </w:rPr>
      </w:pPr>
      <w:r w:rsidRPr="009D1BFA">
        <w:rPr>
          <w:rFonts w:ascii="Arial" w:hAnsi="Arial" w:cs="Arial"/>
        </w:rPr>
        <w:t xml:space="preserve">For disse fagløsnignene anbefaler vi å ta en “ryddejobb” eksempelvis en gang i året og manuelt avslutte dossiermappene i akrivkjernen for de personene som vi er helt sikre på ikke får ny aktivitet. </w:t>
      </w:r>
    </w:p>
    <w:p w14:paraId="5F0183DB" w14:textId="332DE1BC" w:rsidR="00CB0011" w:rsidRPr="009D1BFA" w:rsidRDefault="00CB0011" w:rsidP="00CB0011">
      <w:pPr>
        <w:pStyle w:val="Overskrift2"/>
      </w:pPr>
      <w:bookmarkStart w:id="49" w:name="_mrp4e88z36sw" w:colFirst="0" w:colLast="0"/>
      <w:bookmarkStart w:id="50" w:name="_Toc505755262"/>
      <w:bookmarkStart w:id="51" w:name="_Toc512243135"/>
      <w:bookmarkEnd w:id="49"/>
      <w:r w:rsidRPr="009D1BFA">
        <w:t>9.1 Manuelt avslutte dossiermapper i akrivkjernen</w:t>
      </w:r>
      <w:bookmarkEnd w:id="50"/>
      <w:bookmarkEnd w:id="51"/>
    </w:p>
    <w:p w14:paraId="582C513B" w14:textId="77777777" w:rsidR="00CB0011" w:rsidRPr="009D1BFA" w:rsidRDefault="00CB0011" w:rsidP="00CB0011">
      <w:pPr>
        <w:rPr>
          <w:rFonts w:ascii="Arial" w:hAnsi="Arial" w:cs="Arial"/>
        </w:rPr>
      </w:pPr>
      <w:r w:rsidRPr="009D1BFA">
        <w:rPr>
          <w:rFonts w:ascii="Arial" w:hAnsi="Arial" w:cs="Arial"/>
        </w:rPr>
        <w:t>Fagenheten må da levere en liste over personer som kan avsluttes i akrivkjernen. Det vil være en stor fordel om listen også inneholder det interne brukernummeret i fagløsningen, og ikke bare navnet. Dette fordi brukernummeret benyttes som Mappeid for dossiermappen inne i akrivkjernen, og kan benyttes til å søke opp de ulike mappene.</w:t>
      </w:r>
    </w:p>
    <w:p w14:paraId="37353B1F" w14:textId="77777777" w:rsidR="00CB0011" w:rsidRPr="009D1BFA" w:rsidRDefault="00CB0011" w:rsidP="00CB0011">
      <w:pPr>
        <w:rPr>
          <w:rFonts w:ascii="Arial" w:hAnsi="Arial" w:cs="Arial"/>
        </w:rPr>
      </w:pPr>
    </w:p>
    <w:p w14:paraId="1029E350" w14:textId="77777777" w:rsidR="00CB0011" w:rsidRPr="009D1BFA" w:rsidRDefault="00CB0011" w:rsidP="00CB0011">
      <w:pPr>
        <w:rPr>
          <w:rFonts w:ascii="Arial" w:hAnsi="Arial" w:cs="Arial"/>
        </w:rPr>
      </w:pPr>
      <w:r w:rsidRPr="009D1BFA">
        <w:rPr>
          <w:rFonts w:ascii="Arial" w:hAnsi="Arial" w:cs="Arial"/>
        </w:rPr>
        <w:t xml:space="preserve">I akrivkjernen anbefaler vi å vise Arkivinnhold for aktiv arkivdel for aktuelt fagsystem. </w:t>
      </w:r>
    </w:p>
    <w:p w14:paraId="32023FBE" w14:textId="77777777" w:rsidR="00CB0011" w:rsidRPr="009D1BFA" w:rsidRDefault="00CB0011" w:rsidP="00CB0011">
      <w:pPr>
        <w:rPr>
          <w:rFonts w:ascii="Arial" w:hAnsi="Arial" w:cs="Arial"/>
        </w:rPr>
      </w:pPr>
      <w:r w:rsidRPr="009D1BFA">
        <w:rPr>
          <w:rFonts w:ascii="Arial" w:hAnsi="Arial" w:cs="Arial"/>
        </w:rPr>
        <w:t xml:space="preserve">Dersom dere har tilgang til brukernummeret fra fagsystemet, klikker dere først på “Alt” for å få tilgang til alt innhold i arkivdelen, og deretter skriv inn brukernummeret i søkefeltet og trykk Enter-tasten eller klikk på knappen “Søk”. Dere vil nå se alle arkiveringer for oppgitt brukernummer som tilsvarer innholdet i kolonnen Mappeid. For å åpne og avslutte selve dossiermappen må dere klikke på linken i kolonnen Mappeid. Samme hvilken rad i listen dere klikker på. </w:t>
      </w:r>
    </w:p>
    <w:p w14:paraId="1B542109" w14:textId="77777777" w:rsidR="00CB0011" w:rsidRPr="009D1BFA" w:rsidRDefault="00CB0011" w:rsidP="00CB0011">
      <w:pPr>
        <w:rPr>
          <w:rFonts w:ascii="Arial" w:hAnsi="Arial" w:cs="Arial"/>
        </w:rPr>
      </w:pPr>
    </w:p>
    <w:p w14:paraId="058414EA"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593D8A8F" wp14:editId="28F984C4">
            <wp:extent cx="5572125" cy="18764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572125" cy="1876425"/>
                    </a:xfrm>
                    <a:prstGeom prst="rect">
                      <a:avLst/>
                    </a:prstGeom>
                    <a:noFill/>
                    <a:ln>
                      <a:noFill/>
                    </a:ln>
                  </pic:spPr>
                </pic:pic>
              </a:graphicData>
            </a:graphic>
          </wp:inline>
        </w:drawing>
      </w:r>
    </w:p>
    <w:p w14:paraId="372302CA" w14:textId="77777777" w:rsidR="00CB0011" w:rsidRPr="009D1BFA" w:rsidRDefault="00CB0011" w:rsidP="00CB0011">
      <w:pPr>
        <w:rPr>
          <w:rFonts w:ascii="Arial" w:hAnsi="Arial" w:cs="Arial"/>
        </w:rPr>
      </w:pPr>
    </w:p>
    <w:p w14:paraId="552ED88C" w14:textId="006DAD49" w:rsidR="00CB0011" w:rsidRPr="009D1BFA" w:rsidRDefault="00CB0011" w:rsidP="00CB0011">
      <w:pPr>
        <w:rPr>
          <w:rFonts w:ascii="Arial" w:hAnsi="Arial" w:cs="Arial"/>
        </w:rPr>
      </w:pPr>
      <w:r w:rsidRPr="009D1BFA">
        <w:rPr>
          <w:rFonts w:ascii="Arial" w:hAnsi="Arial" w:cs="Arial"/>
        </w:rPr>
        <w:t xml:space="preserve">Alternativ måte å søke på dersom dere ikke har tilgang til brukernummer / mappeid, er å søke på navnet til personen. Velg da Mapper i nedtrekks meny til venstre i bildet og klikke på “Alt” for å ikke bare vise de som er opprettet siste 14 dager. </w:t>
      </w:r>
    </w:p>
    <w:p w14:paraId="0136528C" w14:textId="77777777" w:rsidR="00CB0011" w:rsidRPr="009D1BFA" w:rsidRDefault="00CB0011" w:rsidP="00CB0011">
      <w:pPr>
        <w:rPr>
          <w:rFonts w:ascii="Arial" w:hAnsi="Arial" w:cs="Arial"/>
        </w:rPr>
      </w:pPr>
    </w:p>
    <w:p w14:paraId="1C09769D" w14:textId="77777777" w:rsidR="00CB0011" w:rsidRPr="009D1BFA" w:rsidRDefault="00CB0011" w:rsidP="00CB0011">
      <w:pPr>
        <w:rPr>
          <w:rFonts w:ascii="Arial" w:hAnsi="Arial" w:cs="Arial"/>
        </w:rPr>
      </w:pPr>
      <w:r w:rsidRPr="009D1BFA">
        <w:rPr>
          <w:rFonts w:ascii="Arial" w:hAnsi="Arial" w:cs="Arial"/>
        </w:rPr>
        <w:t xml:space="preserve">Det kan også være lurt å snu sorteringen i kolonne Opprettet slik at de eldste opprettede mappene vises først i listen. Som regel vil de eldste opprettede være de som først skal avsluttes, men ikke alltid. </w:t>
      </w:r>
    </w:p>
    <w:p w14:paraId="32182FE4" w14:textId="77777777" w:rsidR="00CB0011" w:rsidRPr="009D1BFA" w:rsidRDefault="00CB0011" w:rsidP="00CB0011">
      <w:pPr>
        <w:rPr>
          <w:rFonts w:ascii="Arial" w:hAnsi="Arial" w:cs="Arial"/>
        </w:rPr>
      </w:pPr>
    </w:p>
    <w:p w14:paraId="64F20E69" w14:textId="77777777" w:rsidR="00CB0011" w:rsidRPr="009D1BFA" w:rsidRDefault="00CB0011" w:rsidP="00CB0011">
      <w:pPr>
        <w:rPr>
          <w:rFonts w:ascii="Arial" w:hAnsi="Arial" w:cs="Arial"/>
        </w:rPr>
      </w:pPr>
      <w:r w:rsidRPr="009D1BFA">
        <w:rPr>
          <w:rFonts w:ascii="Arial" w:hAnsi="Arial" w:cs="Arial"/>
          <w:noProof/>
        </w:rPr>
        <w:lastRenderedPageBreak/>
        <w:drawing>
          <wp:inline distT="0" distB="0" distL="0" distR="0" wp14:anchorId="07670D80" wp14:editId="177DA71E">
            <wp:extent cx="5572125" cy="18954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572125" cy="1895475"/>
                    </a:xfrm>
                    <a:prstGeom prst="rect">
                      <a:avLst/>
                    </a:prstGeom>
                    <a:noFill/>
                    <a:ln>
                      <a:noFill/>
                    </a:ln>
                  </pic:spPr>
                </pic:pic>
              </a:graphicData>
            </a:graphic>
          </wp:inline>
        </w:drawing>
      </w:r>
    </w:p>
    <w:p w14:paraId="0A9D7F06" w14:textId="77777777" w:rsidR="00CB0011" w:rsidRPr="009D1BFA" w:rsidRDefault="00CB0011" w:rsidP="00CB0011">
      <w:pPr>
        <w:rPr>
          <w:rFonts w:ascii="Arial" w:hAnsi="Arial" w:cs="Arial"/>
        </w:rPr>
      </w:pPr>
    </w:p>
    <w:p w14:paraId="351FCCC4" w14:textId="77777777" w:rsidR="00CB0011" w:rsidRPr="009D1BFA" w:rsidRDefault="00CB0011" w:rsidP="00CB0011">
      <w:pPr>
        <w:rPr>
          <w:rFonts w:ascii="Arial" w:hAnsi="Arial" w:cs="Arial"/>
        </w:rPr>
      </w:pPr>
      <w:r w:rsidRPr="009D1BFA">
        <w:rPr>
          <w:rFonts w:ascii="Arial" w:hAnsi="Arial" w:cs="Arial"/>
        </w:rPr>
        <w:t xml:space="preserve">Når vi velger å vise Mapper i arkivinnhold, så vises også navnene til personene som mappene er opprettet på. </w:t>
      </w:r>
    </w:p>
    <w:p w14:paraId="1FFF4BAE" w14:textId="77777777" w:rsidR="00CB0011" w:rsidRPr="009D1BFA" w:rsidRDefault="00CB0011" w:rsidP="00CB0011">
      <w:pPr>
        <w:rPr>
          <w:rFonts w:ascii="Arial" w:hAnsi="Arial" w:cs="Arial"/>
        </w:rPr>
      </w:pPr>
      <w:r w:rsidRPr="009D1BFA">
        <w:rPr>
          <w:rFonts w:ascii="Arial" w:hAnsi="Arial" w:cs="Arial"/>
        </w:rPr>
        <w:t>Da kan dere søke på navnet til personen som skal avsluttes ved å skrive inn fornavnet eller etternavnet i søkefeltet.</w:t>
      </w:r>
    </w:p>
    <w:p w14:paraId="200708D6" w14:textId="77777777" w:rsidR="00CB0011" w:rsidRPr="009D1BFA" w:rsidRDefault="00CB0011" w:rsidP="00CB0011">
      <w:pPr>
        <w:rPr>
          <w:rFonts w:ascii="Arial" w:hAnsi="Arial" w:cs="Arial"/>
        </w:rPr>
      </w:pPr>
    </w:p>
    <w:p w14:paraId="48EABD2D"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4A80E58B" wp14:editId="4DF2CF73">
            <wp:extent cx="5581650" cy="158305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581650" cy="1583055"/>
                    </a:xfrm>
                    <a:prstGeom prst="rect">
                      <a:avLst/>
                    </a:prstGeom>
                    <a:noFill/>
                    <a:ln>
                      <a:noFill/>
                    </a:ln>
                  </pic:spPr>
                </pic:pic>
              </a:graphicData>
            </a:graphic>
          </wp:inline>
        </w:drawing>
      </w:r>
    </w:p>
    <w:p w14:paraId="70685377" w14:textId="77777777" w:rsidR="00CB0011" w:rsidRPr="009D1BFA" w:rsidRDefault="00CB0011" w:rsidP="00CB0011">
      <w:pPr>
        <w:rPr>
          <w:rFonts w:ascii="Arial" w:hAnsi="Arial" w:cs="Arial"/>
        </w:rPr>
      </w:pPr>
    </w:p>
    <w:p w14:paraId="6D57008D" w14:textId="77777777" w:rsidR="00CB0011" w:rsidRPr="009D1BFA" w:rsidRDefault="00CB0011" w:rsidP="00CB0011">
      <w:pPr>
        <w:rPr>
          <w:rFonts w:ascii="Arial" w:hAnsi="Arial" w:cs="Arial"/>
        </w:rPr>
      </w:pPr>
      <w:r w:rsidRPr="009D1BFA">
        <w:rPr>
          <w:rFonts w:ascii="Arial" w:hAnsi="Arial" w:cs="Arial"/>
        </w:rPr>
        <w:t>Deretter må du klikke på linken (navnet) for å åpne mappen. Klikk deretter på knappen “Avslutt mappe” til høyre i bildet. Du får en varselmelding (angremelding) om du virkelig vil avslutte mappen som du må bekrefte.</w:t>
      </w:r>
    </w:p>
    <w:p w14:paraId="3DBD1909" w14:textId="77777777" w:rsidR="00CB0011" w:rsidRPr="009D1BFA" w:rsidRDefault="00CB0011" w:rsidP="00CB0011">
      <w:pPr>
        <w:rPr>
          <w:rFonts w:ascii="Arial" w:hAnsi="Arial" w:cs="Arial"/>
        </w:rPr>
      </w:pPr>
    </w:p>
    <w:p w14:paraId="1A7632D5"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770D5354" wp14:editId="5542B493">
            <wp:extent cx="5572125" cy="21431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572125" cy="2143125"/>
                    </a:xfrm>
                    <a:prstGeom prst="rect">
                      <a:avLst/>
                    </a:prstGeom>
                    <a:noFill/>
                    <a:ln>
                      <a:noFill/>
                    </a:ln>
                  </pic:spPr>
                </pic:pic>
              </a:graphicData>
            </a:graphic>
          </wp:inline>
        </w:drawing>
      </w:r>
    </w:p>
    <w:p w14:paraId="4388D093" w14:textId="77777777" w:rsidR="00CB0011" w:rsidRPr="009D1BFA" w:rsidRDefault="00CB0011" w:rsidP="00CB0011">
      <w:pPr>
        <w:rPr>
          <w:rFonts w:ascii="Arial" w:hAnsi="Arial" w:cs="Arial"/>
        </w:rPr>
      </w:pPr>
    </w:p>
    <w:p w14:paraId="72B65DE8" w14:textId="77777777" w:rsidR="00CB0011" w:rsidRPr="009D1BFA" w:rsidRDefault="00CB0011" w:rsidP="00CB0011">
      <w:pPr>
        <w:rPr>
          <w:rFonts w:ascii="Arial" w:hAnsi="Arial" w:cs="Arial"/>
        </w:rPr>
      </w:pPr>
      <w:r w:rsidRPr="009D1BFA">
        <w:rPr>
          <w:rFonts w:ascii="Arial" w:hAnsi="Arial" w:cs="Arial"/>
        </w:rPr>
        <w:t>For å ta neste klikker du på linken for Arkivdelen (Flyktning2018 i dette tilfellet) i vindusrammen for å vise innholdet i arkivdelen på nytt. Deretter søke opp og avslutte mappen.</w:t>
      </w:r>
    </w:p>
    <w:p w14:paraId="50207192" w14:textId="000AC48E" w:rsidR="00CB0011" w:rsidRPr="009D1BFA" w:rsidRDefault="00CB0011" w:rsidP="00CB0011">
      <w:pPr>
        <w:pStyle w:val="Overskrift2"/>
      </w:pPr>
      <w:bookmarkStart w:id="52" w:name="_Toc505755263"/>
      <w:bookmarkStart w:id="53" w:name="_Toc512243136"/>
      <w:r w:rsidRPr="009D1BFA">
        <w:t>9.2 Periodisering</w:t>
      </w:r>
      <w:bookmarkEnd w:id="52"/>
      <w:bookmarkEnd w:id="53"/>
    </w:p>
    <w:p w14:paraId="07B1BF31" w14:textId="77777777" w:rsidR="00CB0011" w:rsidRPr="009D1BFA" w:rsidRDefault="00CB0011" w:rsidP="00CB0011">
      <w:pPr>
        <w:rPr>
          <w:rFonts w:ascii="Arial" w:hAnsi="Arial" w:cs="Arial"/>
        </w:rPr>
      </w:pPr>
      <w:r w:rsidRPr="009D1BFA">
        <w:rPr>
          <w:rFonts w:ascii="Arial" w:hAnsi="Arial" w:cs="Arial"/>
        </w:rPr>
        <w:t>Når du har fått avsluttet alle mappene kan du velge å periodisere. Periodisering utføres fra menyen Administrasjon og for valgt arkivdelen. PS! For å få tilgang til menyen Administrasjon må du ha administrator-rettigheter (systemansvarlig) til akrivkjernen. Til venstre i bildet vil du se en oversikt over tidligere periodiseringer av arkivdelen, vi velger nå den som er aktiv, det vil si ikke har teksten “(Periodisert)” bak seg.</w:t>
      </w:r>
    </w:p>
    <w:p w14:paraId="49006369" w14:textId="77777777" w:rsidR="00CB0011" w:rsidRPr="009D1BFA" w:rsidRDefault="00CB0011" w:rsidP="00CB0011">
      <w:pPr>
        <w:rPr>
          <w:rFonts w:ascii="Arial" w:hAnsi="Arial" w:cs="Arial"/>
        </w:rPr>
      </w:pPr>
      <w:r w:rsidRPr="009D1BFA">
        <w:rPr>
          <w:rFonts w:ascii="Arial" w:hAnsi="Arial" w:cs="Arial"/>
          <w:noProof/>
        </w:rPr>
        <w:lastRenderedPageBreak/>
        <w:drawing>
          <wp:inline distT="114300" distB="114300" distL="114300" distR="114300" wp14:anchorId="5EB0666C" wp14:editId="30563725">
            <wp:extent cx="5286375" cy="2581275"/>
            <wp:effectExtent l="0" t="0" r="9525" b="9525"/>
            <wp:docPr id="30"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60"/>
                    <a:srcRect/>
                    <a:stretch>
                      <a:fillRect/>
                    </a:stretch>
                  </pic:blipFill>
                  <pic:spPr>
                    <a:xfrm>
                      <a:off x="0" y="0"/>
                      <a:ext cx="5286705" cy="2581436"/>
                    </a:xfrm>
                    <a:prstGeom prst="rect">
                      <a:avLst/>
                    </a:prstGeom>
                    <a:ln/>
                  </pic:spPr>
                </pic:pic>
              </a:graphicData>
            </a:graphic>
          </wp:inline>
        </w:drawing>
      </w:r>
    </w:p>
    <w:p w14:paraId="3823392E" w14:textId="77777777" w:rsidR="00CB0011" w:rsidRPr="009D1BFA" w:rsidRDefault="00CB0011" w:rsidP="00CB0011">
      <w:pPr>
        <w:rPr>
          <w:rFonts w:ascii="Arial" w:hAnsi="Arial" w:cs="Arial"/>
        </w:rPr>
      </w:pPr>
    </w:p>
    <w:p w14:paraId="2EF29E38" w14:textId="77777777" w:rsidR="00CB0011" w:rsidRPr="009D1BFA" w:rsidRDefault="00CB0011" w:rsidP="00CB0011">
      <w:pPr>
        <w:rPr>
          <w:rFonts w:ascii="Arial" w:hAnsi="Arial" w:cs="Arial"/>
        </w:rPr>
      </w:pPr>
      <w:r w:rsidRPr="009D1BFA">
        <w:rPr>
          <w:rFonts w:ascii="Arial" w:hAnsi="Arial" w:cs="Arial"/>
        </w:rPr>
        <w:t>Klikk på knappen “Periodiser” for å utføre en periodisering. Dere får en varselmelding (angremelding) om du virkelig vil periodisere som dere må bekrefte. Under periodisering vil alle ikke-avsluttede mapper med sitt innhold bli overført til en ny aktiv del av arkivdelen, og alle avsluttede mapper blir liggende igjen i den periodiserte delen av arkivdelen.</w:t>
      </w:r>
    </w:p>
    <w:p w14:paraId="2CAC937A" w14:textId="77777777" w:rsidR="00CB0011" w:rsidRPr="009D1BFA" w:rsidRDefault="00CB0011" w:rsidP="00CB0011">
      <w:pPr>
        <w:rPr>
          <w:rFonts w:ascii="Arial" w:hAnsi="Arial" w:cs="Arial"/>
        </w:rPr>
      </w:pPr>
    </w:p>
    <w:p w14:paraId="73A26D95" w14:textId="77777777" w:rsidR="00CB0011" w:rsidRPr="009D1BFA" w:rsidRDefault="00CB0011" w:rsidP="00CB0011">
      <w:pPr>
        <w:rPr>
          <w:rFonts w:ascii="Arial" w:hAnsi="Arial" w:cs="Arial"/>
        </w:rPr>
      </w:pPr>
      <w:r w:rsidRPr="009D1BFA">
        <w:rPr>
          <w:rFonts w:ascii="Arial" w:hAnsi="Arial" w:cs="Arial"/>
        </w:rPr>
        <w:t xml:space="preserve">I eksempelet over/under blir “Flyktning2018” som vi periodiserer avsluttet og blir til </w:t>
      </w:r>
      <w:r w:rsidRPr="009D1BFA">
        <w:rPr>
          <w:rFonts w:ascii="Arial" w:hAnsi="Arial" w:cs="Arial"/>
          <w:i/>
        </w:rPr>
        <w:t>Flyktning2018 (Periodisert)</w:t>
      </w:r>
      <w:r w:rsidRPr="009D1BFA">
        <w:rPr>
          <w:rFonts w:ascii="Arial" w:hAnsi="Arial" w:cs="Arial"/>
        </w:rPr>
        <w:t xml:space="preserve"> Etter periodisering er det opprettet en ny Flyktning2018, som nå vil være den aktive delen av arkivdelen som fagløsningen fortsetter å arkivere til. </w:t>
      </w:r>
    </w:p>
    <w:p w14:paraId="3952EB29" w14:textId="77777777" w:rsidR="00CB0011" w:rsidRPr="009D1BFA" w:rsidRDefault="00CB0011" w:rsidP="00CB0011">
      <w:pPr>
        <w:rPr>
          <w:rFonts w:ascii="Arial" w:hAnsi="Arial" w:cs="Arial"/>
        </w:rPr>
      </w:pPr>
    </w:p>
    <w:p w14:paraId="3D144B74" w14:textId="77777777" w:rsidR="00CB0011" w:rsidRPr="009D1BFA" w:rsidRDefault="00CB0011" w:rsidP="00CB0011">
      <w:pPr>
        <w:rPr>
          <w:rFonts w:ascii="Arial" w:hAnsi="Arial" w:cs="Arial"/>
        </w:rPr>
      </w:pPr>
      <w:r w:rsidRPr="009D1BFA">
        <w:rPr>
          <w:rFonts w:ascii="Arial" w:hAnsi="Arial" w:cs="Arial"/>
          <w:i/>
        </w:rPr>
        <w:t>Flyktning2018 (Periodisert)</w:t>
      </w:r>
      <w:r w:rsidRPr="009D1BFA">
        <w:rPr>
          <w:rFonts w:ascii="Arial" w:hAnsi="Arial" w:cs="Arial"/>
        </w:rPr>
        <w:t xml:space="preserve"> har blitt avsluttet, og nå har vi fått en knapp for </w:t>
      </w:r>
      <w:r w:rsidRPr="009D1BFA">
        <w:rPr>
          <w:rFonts w:ascii="Arial" w:hAnsi="Arial" w:cs="Arial"/>
          <w:i/>
        </w:rPr>
        <w:t>Deponer</w:t>
      </w:r>
      <w:r w:rsidRPr="009D1BFA">
        <w:rPr>
          <w:rFonts w:ascii="Arial" w:hAnsi="Arial" w:cs="Arial"/>
        </w:rPr>
        <w:t xml:space="preserve"> som vil generere en Noark5-avleveringspakke av de avsluttede mappene i denne periodiserte delen av arkivdelen. </w:t>
      </w:r>
    </w:p>
    <w:p w14:paraId="4E9F6686" w14:textId="77777777" w:rsidR="00CB0011" w:rsidRPr="009D1BFA" w:rsidRDefault="00CB0011" w:rsidP="00CB0011">
      <w:pPr>
        <w:rPr>
          <w:rFonts w:ascii="Arial" w:hAnsi="Arial" w:cs="Arial"/>
        </w:rPr>
      </w:pPr>
    </w:p>
    <w:p w14:paraId="542D0429" w14:textId="77777777" w:rsidR="00CB0011" w:rsidRPr="009D1BFA" w:rsidRDefault="00CB0011" w:rsidP="00CB0011">
      <w:pPr>
        <w:rPr>
          <w:rFonts w:ascii="Arial" w:hAnsi="Arial" w:cs="Arial"/>
        </w:rPr>
      </w:pPr>
      <w:r w:rsidRPr="009D1BFA">
        <w:rPr>
          <w:rFonts w:ascii="Arial" w:hAnsi="Arial" w:cs="Arial"/>
        </w:rPr>
        <w:t>Om dere ønsker det kan dere via lenken “Endre” endre Tittel på arkivdelen, både for den periodiserte og den nå aktive for å gi litt mer intuitive navn.</w:t>
      </w:r>
    </w:p>
    <w:p w14:paraId="5E057ECC" w14:textId="77777777" w:rsidR="00CB0011" w:rsidRPr="009D1BFA" w:rsidRDefault="00CB0011" w:rsidP="00CB0011">
      <w:pPr>
        <w:rPr>
          <w:rFonts w:ascii="Arial" w:hAnsi="Arial" w:cs="Arial"/>
        </w:rPr>
      </w:pPr>
    </w:p>
    <w:p w14:paraId="13DE3326"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768E4E38" wp14:editId="4C5BBAFF">
            <wp:extent cx="5274310" cy="2697163"/>
            <wp:effectExtent l="0" t="0" r="2540" b="825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61">
                      <a:extLst>
                        <a:ext uri="{28A0092B-C50C-407E-A947-70E740481C1C}">
                          <a14:useLocalDpi xmlns:a14="http://schemas.microsoft.com/office/drawing/2010/main" val="0"/>
                        </a:ext>
                      </a:extLst>
                    </a:blip>
                    <a:srcRect b="2519"/>
                    <a:stretch/>
                  </pic:blipFill>
                  <pic:spPr bwMode="auto">
                    <a:xfrm>
                      <a:off x="0" y="0"/>
                      <a:ext cx="5295256" cy="2707874"/>
                    </a:xfrm>
                    <a:prstGeom prst="rect">
                      <a:avLst/>
                    </a:prstGeom>
                    <a:noFill/>
                    <a:ln>
                      <a:noFill/>
                    </a:ln>
                    <a:extLst>
                      <a:ext uri="{53640926-AAD7-44D8-BBD7-CCE9431645EC}">
                        <a14:shadowObscured xmlns:a14="http://schemas.microsoft.com/office/drawing/2010/main"/>
                      </a:ext>
                    </a:extLst>
                  </pic:spPr>
                </pic:pic>
              </a:graphicData>
            </a:graphic>
          </wp:inline>
        </w:drawing>
      </w:r>
    </w:p>
    <w:p w14:paraId="4E5D06E1" w14:textId="77777777" w:rsidR="00CB0011" w:rsidRPr="009D1BFA" w:rsidRDefault="00CB0011" w:rsidP="00CB0011">
      <w:pPr>
        <w:rPr>
          <w:rFonts w:ascii="Arial" w:hAnsi="Arial" w:cs="Arial"/>
        </w:rPr>
      </w:pPr>
    </w:p>
    <w:p w14:paraId="61DDC9EA" w14:textId="77777777" w:rsidR="00CB0011" w:rsidRPr="009D1BFA" w:rsidRDefault="00CB0011" w:rsidP="00CB0011">
      <w:pPr>
        <w:rPr>
          <w:rFonts w:ascii="Arial" w:hAnsi="Arial" w:cs="Arial"/>
        </w:rPr>
      </w:pPr>
      <w:r w:rsidRPr="009D1BFA">
        <w:rPr>
          <w:rFonts w:ascii="Arial" w:hAnsi="Arial" w:cs="Arial"/>
        </w:rPr>
        <w:t>Fra menyvalg Arkiv og Arkivinnhold kan dere se de avsluttede mappene i den periodiserte arkivdelen. I vårt eksempel inneholder den bare mappen vi avsluttet manuelt.</w:t>
      </w:r>
    </w:p>
    <w:p w14:paraId="14981098" w14:textId="77777777" w:rsidR="00CB0011" w:rsidRPr="009D1BFA" w:rsidRDefault="00CB0011" w:rsidP="00CB0011">
      <w:pPr>
        <w:rPr>
          <w:rFonts w:ascii="Arial" w:hAnsi="Arial" w:cs="Arial"/>
        </w:rPr>
      </w:pPr>
    </w:p>
    <w:p w14:paraId="28C150FD" w14:textId="77777777" w:rsidR="00CB0011" w:rsidRPr="009D1BFA" w:rsidRDefault="00CB0011" w:rsidP="00CB0011">
      <w:pPr>
        <w:rPr>
          <w:rFonts w:ascii="Arial" w:hAnsi="Arial" w:cs="Arial"/>
        </w:rPr>
      </w:pPr>
      <w:r w:rsidRPr="009D1BFA">
        <w:rPr>
          <w:rFonts w:ascii="Arial" w:hAnsi="Arial" w:cs="Arial"/>
          <w:noProof/>
        </w:rPr>
        <w:lastRenderedPageBreak/>
        <w:drawing>
          <wp:inline distT="0" distB="0" distL="0" distR="0" wp14:anchorId="76219DD4" wp14:editId="02B0BC04">
            <wp:extent cx="5274860" cy="1574585"/>
            <wp:effectExtent l="0" t="0" r="2540" b="698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62">
                      <a:extLst>
                        <a:ext uri="{28A0092B-C50C-407E-A947-70E740481C1C}">
                          <a14:useLocalDpi xmlns:a14="http://schemas.microsoft.com/office/drawing/2010/main" val="0"/>
                        </a:ext>
                      </a:extLst>
                    </a:blip>
                    <a:srcRect b="4163"/>
                    <a:stretch/>
                  </pic:blipFill>
                  <pic:spPr bwMode="auto">
                    <a:xfrm>
                      <a:off x="0" y="0"/>
                      <a:ext cx="5299214" cy="1581855"/>
                    </a:xfrm>
                    <a:prstGeom prst="rect">
                      <a:avLst/>
                    </a:prstGeom>
                    <a:noFill/>
                    <a:ln>
                      <a:noFill/>
                    </a:ln>
                    <a:extLst>
                      <a:ext uri="{53640926-AAD7-44D8-BBD7-CCE9431645EC}">
                        <a14:shadowObscured xmlns:a14="http://schemas.microsoft.com/office/drawing/2010/main"/>
                      </a:ext>
                    </a:extLst>
                  </pic:spPr>
                </pic:pic>
              </a:graphicData>
            </a:graphic>
          </wp:inline>
        </w:drawing>
      </w:r>
    </w:p>
    <w:p w14:paraId="6BDE05BF" w14:textId="77777777" w:rsidR="00CB0011" w:rsidRPr="009D1BFA" w:rsidRDefault="00CB0011" w:rsidP="00CB0011">
      <w:pPr>
        <w:rPr>
          <w:rFonts w:ascii="Arial" w:hAnsi="Arial" w:cs="Arial"/>
        </w:rPr>
      </w:pPr>
    </w:p>
    <w:p w14:paraId="1B4CD57A" w14:textId="77777777" w:rsidR="00CB0011" w:rsidRPr="009D1BFA" w:rsidRDefault="00CB0011" w:rsidP="00CB0011">
      <w:pPr>
        <w:rPr>
          <w:rFonts w:ascii="Arial" w:hAnsi="Arial" w:cs="Arial"/>
        </w:rPr>
      </w:pPr>
      <w:r w:rsidRPr="009D1BFA">
        <w:rPr>
          <w:rFonts w:ascii="Arial" w:hAnsi="Arial" w:cs="Arial"/>
        </w:rPr>
        <w:t>Med å åpne mappen så vises alt innholdet i den avsluttede og periodiserte mappen.</w:t>
      </w:r>
    </w:p>
    <w:p w14:paraId="6DA65B72" w14:textId="77777777" w:rsidR="00CB0011" w:rsidRPr="009D1BFA" w:rsidRDefault="00CB0011" w:rsidP="00CB0011">
      <w:pPr>
        <w:rPr>
          <w:rFonts w:ascii="Arial" w:hAnsi="Arial" w:cs="Arial"/>
        </w:rPr>
      </w:pPr>
    </w:p>
    <w:p w14:paraId="220F121C" w14:textId="77777777" w:rsidR="00CB0011" w:rsidRPr="009D1BFA" w:rsidRDefault="00CB0011" w:rsidP="00CB0011">
      <w:pPr>
        <w:rPr>
          <w:rFonts w:ascii="Arial" w:hAnsi="Arial" w:cs="Arial"/>
        </w:rPr>
      </w:pPr>
      <w:r w:rsidRPr="009D1BFA">
        <w:rPr>
          <w:rFonts w:ascii="Arial" w:hAnsi="Arial" w:cs="Arial"/>
          <w:noProof/>
        </w:rPr>
        <w:drawing>
          <wp:inline distT="114300" distB="114300" distL="114300" distR="114300" wp14:anchorId="51298B71" wp14:editId="41D74B6A">
            <wp:extent cx="5274310" cy="1821815"/>
            <wp:effectExtent l="0" t="0" r="2540" b="6985"/>
            <wp:docPr id="4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3"/>
                    <a:srcRect/>
                    <a:stretch>
                      <a:fillRect/>
                    </a:stretch>
                  </pic:blipFill>
                  <pic:spPr>
                    <a:xfrm>
                      <a:off x="0" y="0"/>
                      <a:ext cx="5298872" cy="1830299"/>
                    </a:xfrm>
                    <a:prstGeom prst="rect">
                      <a:avLst/>
                    </a:prstGeom>
                    <a:ln/>
                  </pic:spPr>
                </pic:pic>
              </a:graphicData>
            </a:graphic>
          </wp:inline>
        </w:drawing>
      </w:r>
    </w:p>
    <w:p w14:paraId="00018B3E" w14:textId="77777777" w:rsidR="00CB0011" w:rsidRPr="009D1BFA" w:rsidRDefault="00CB0011" w:rsidP="00CB0011">
      <w:pPr>
        <w:rPr>
          <w:rFonts w:ascii="Arial" w:hAnsi="Arial" w:cs="Arial"/>
        </w:rPr>
      </w:pPr>
    </w:p>
    <w:p w14:paraId="5D9E137E" w14:textId="77777777" w:rsidR="00CB0011" w:rsidRPr="009D1BFA" w:rsidRDefault="00CB0011" w:rsidP="00CB0011">
      <w:pPr>
        <w:rPr>
          <w:rFonts w:ascii="Arial" w:hAnsi="Arial" w:cs="Arial"/>
        </w:rPr>
      </w:pPr>
    </w:p>
    <w:p w14:paraId="145EC190" w14:textId="77777777" w:rsidR="00CB0011" w:rsidRPr="009D1BFA" w:rsidRDefault="00CB0011" w:rsidP="00CB0011">
      <w:pPr>
        <w:rPr>
          <w:rFonts w:ascii="Arial" w:hAnsi="Arial" w:cs="Arial"/>
        </w:rPr>
      </w:pPr>
    </w:p>
    <w:p w14:paraId="12345D4C" w14:textId="77777777" w:rsidR="00CB0011" w:rsidRPr="009D1BFA" w:rsidRDefault="00CB0011" w:rsidP="00CB0011">
      <w:pPr>
        <w:rPr>
          <w:rFonts w:ascii="Arial" w:hAnsi="Arial" w:cs="Arial"/>
        </w:rPr>
      </w:pPr>
    </w:p>
    <w:p w14:paraId="7DEBF7FC" w14:textId="77777777" w:rsidR="00CB0011" w:rsidRPr="009D1BFA" w:rsidRDefault="00CB0011" w:rsidP="00CB0011">
      <w:pPr>
        <w:rPr>
          <w:rFonts w:ascii="Arial" w:hAnsi="Arial" w:cs="Arial"/>
        </w:rPr>
      </w:pPr>
    </w:p>
    <w:p w14:paraId="60957468" w14:textId="77777777" w:rsidR="00CB0011" w:rsidRPr="009D1BFA" w:rsidRDefault="00CB0011" w:rsidP="00CB0011">
      <w:pPr>
        <w:rPr>
          <w:rFonts w:ascii="Arial" w:hAnsi="Arial" w:cs="Arial"/>
        </w:rPr>
      </w:pPr>
    </w:p>
    <w:p w14:paraId="609FAF58" w14:textId="77777777" w:rsidR="00CB0011" w:rsidRPr="009D1BFA" w:rsidRDefault="00CB0011" w:rsidP="00CB0011">
      <w:pPr>
        <w:rPr>
          <w:rFonts w:ascii="Arial" w:hAnsi="Arial" w:cs="Arial"/>
        </w:rPr>
      </w:pPr>
    </w:p>
    <w:p w14:paraId="69169C95" w14:textId="77777777" w:rsidR="00CB0011" w:rsidRPr="009D1BFA" w:rsidRDefault="00CB0011" w:rsidP="00CB0011">
      <w:pPr>
        <w:rPr>
          <w:rFonts w:ascii="Arial" w:hAnsi="Arial" w:cs="Arial"/>
        </w:rPr>
      </w:pPr>
    </w:p>
    <w:p w14:paraId="2381E343" w14:textId="77777777" w:rsidR="00CB0011" w:rsidRPr="009D1BFA" w:rsidRDefault="00CB0011" w:rsidP="00CB0011">
      <w:pPr>
        <w:rPr>
          <w:rFonts w:ascii="Arial" w:hAnsi="Arial" w:cs="Arial"/>
        </w:rPr>
      </w:pPr>
    </w:p>
    <w:p w14:paraId="48F840BB" w14:textId="77777777" w:rsidR="00CB0011" w:rsidRPr="009D1BFA" w:rsidRDefault="00CB0011" w:rsidP="00CB0011">
      <w:pPr>
        <w:rPr>
          <w:rFonts w:ascii="Arial" w:hAnsi="Arial" w:cs="Arial"/>
        </w:rPr>
      </w:pPr>
    </w:p>
    <w:p w14:paraId="76D81308" w14:textId="77777777" w:rsidR="00CB0011" w:rsidRPr="009D1BFA" w:rsidRDefault="00CB0011" w:rsidP="00CB0011">
      <w:pPr>
        <w:rPr>
          <w:rFonts w:ascii="Arial" w:hAnsi="Arial" w:cs="Arial"/>
        </w:rPr>
      </w:pPr>
    </w:p>
    <w:p w14:paraId="5A5F1696" w14:textId="77777777" w:rsidR="00CB0011" w:rsidRPr="009D1BFA" w:rsidRDefault="00CB0011" w:rsidP="00CB0011">
      <w:pPr>
        <w:rPr>
          <w:rFonts w:ascii="Arial" w:hAnsi="Arial" w:cs="Arial"/>
        </w:rPr>
      </w:pPr>
    </w:p>
    <w:p w14:paraId="0CF25BED" w14:textId="77777777" w:rsidR="00CB0011" w:rsidRPr="009D1BFA" w:rsidRDefault="00CB0011" w:rsidP="00CB0011">
      <w:pPr>
        <w:rPr>
          <w:rFonts w:ascii="Arial" w:hAnsi="Arial" w:cs="Arial"/>
        </w:rPr>
      </w:pPr>
    </w:p>
    <w:p w14:paraId="48BD47FF" w14:textId="77777777" w:rsidR="00CB0011" w:rsidRPr="009D1BFA" w:rsidRDefault="00CB0011" w:rsidP="00CB0011">
      <w:pPr>
        <w:rPr>
          <w:rFonts w:ascii="Arial" w:hAnsi="Arial" w:cs="Arial"/>
        </w:rPr>
      </w:pPr>
    </w:p>
    <w:p w14:paraId="207FE49F" w14:textId="77777777" w:rsidR="00CB0011" w:rsidRPr="009D1BFA" w:rsidRDefault="00CB0011" w:rsidP="00CB0011">
      <w:pPr>
        <w:rPr>
          <w:rFonts w:ascii="Arial" w:hAnsi="Arial" w:cs="Arial"/>
        </w:rPr>
      </w:pPr>
    </w:p>
    <w:p w14:paraId="65725936" w14:textId="77777777" w:rsidR="00CB0011" w:rsidRPr="009D1BFA" w:rsidRDefault="00CB0011" w:rsidP="00CB0011">
      <w:pPr>
        <w:rPr>
          <w:rFonts w:ascii="Arial" w:hAnsi="Arial" w:cs="Arial"/>
        </w:rPr>
      </w:pPr>
    </w:p>
    <w:p w14:paraId="6ED56852" w14:textId="77777777" w:rsidR="00CB0011" w:rsidRPr="009D1BFA" w:rsidRDefault="00CB0011" w:rsidP="00CB0011">
      <w:pPr>
        <w:rPr>
          <w:rFonts w:ascii="Arial" w:hAnsi="Arial" w:cs="Arial"/>
        </w:rPr>
      </w:pPr>
    </w:p>
    <w:p w14:paraId="0C100DB9" w14:textId="77777777" w:rsidR="00CB0011" w:rsidRPr="009D1BFA" w:rsidRDefault="00CB0011" w:rsidP="00CB0011">
      <w:pPr>
        <w:rPr>
          <w:rFonts w:ascii="Arial" w:hAnsi="Arial" w:cs="Arial"/>
        </w:rPr>
      </w:pPr>
    </w:p>
    <w:p w14:paraId="5EEB3677" w14:textId="77777777" w:rsidR="00CB0011" w:rsidRPr="009D1BFA" w:rsidRDefault="00CB0011" w:rsidP="00CB0011">
      <w:pPr>
        <w:rPr>
          <w:rFonts w:ascii="Arial" w:hAnsi="Arial" w:cs="Arial"/>
        </w:rPr>
      </w:pPr>
    </w:p>
    <w:p w14:paraId="00955F48" w14:textId="77777777" w:rsidR="00CB0011" w:rsidRPr="009D1BFA" w:rsidRDefault="00CB0011" w:rsidP="00CB0011">
      <w:pPr>
        <w:rPr>
          <w:rFonts w:ascii="Arial" w:hAnsi="Arial" w:cs="Arial"/>
        </w:rPr>
      </w:pPr>
    </w:p>
    <w:p w14:paraId="7D74FDC8" w14:textId="77777777" w:rsidR="00CB0011" w:rsidRPr="009D1BFA" w:rsidRDefault="00CB0011" w:rsidP="00CB0011">
      <w:pPr>
        <w:rPr>
          <w:rFonts w:ascii="Arial" w:hAnsi="Arial" w:cs="Arial"/>
        </w:rPr>
      </w:pPr>
    </w:p>
    <w:p w14:paraId="0C38DD71" w14:textId="77777777" w:rsidR="00CB0011" w:rsidRPr="009D1BFA" w:rsidRDefault="00CB0011" w:rsidP="00CB0011">
      <w:pPr>
        <w:rPr>
          <w:rFonts w:ascii="Arial" w:hAnsi="Arial" w:cs="Arial"/>
        </w:rPr>
      </w:pPr>
    </w:p>
    <w:p w14:paraId="7C93F9C2" w14:textId="77777777" w:rsidR="00CB0011" w:rsidRPr="009D1BFA" w:rsidRDefault="00CB0011" w:rsidP="00CB0011">
      <w:pPr>
        <w:rPr>
          <w:rFonts w:ascii="Arial" w:hAnsi="Arial" w:cs="Arial"/>
        </w:rPr>
      </w:pPr>
    </w:p>
    <w:p w14:paraId="53E19324" w14:textId="77777777" w:rsidR="00CB0011" w:rsidRPr="009D1BFA" w:rsidRDefault="00CB0011" w:rsidP="00CB0011">
      <w:pPr>
        <w:rPr>
          <w:rFonts w:ascii="Arial" w:hAnsi="Arial" w:cs="Arial"/>
        </w:rPr>
      </w:pPr>
    </w:p>
    <w:p w14:paraId="0FD6BC19" w14:textId="77777777" w:rsidR="00CB0011" w:rsidRPr="009D1BFA" w:rsidRDefault="00CB0011" w:rsidP="00CB0011">
      <w:pPr>
        <w:rPr>
          <w:rFonts w:ascii="Arial" w:hAnsi="Arial" w:cs="Arial"/>
        </w:rPr>
      </w:pPr>
    </w:p>
    <w:p w14:paraId="3BFAD3C3" w14:textId="77777777" w:rsidR="00CB0011" w:rsidRPr="009D1BFA" w:rsidRDefault="00CB0011" w:rsidP="00CB0011">
      <w:pPr>
        <w:rPr>
          <w:rFonts w:ascii="Arial" w:hAnsi="Arial" w:cs="Arial"/>
        </w:rPr>
      </w:pPr>
    </w:p>
    <w:p w14:paraId="209AC106" w14:textId="77777777" w:rsidR="00CB0011" w:rsidRPr="009D1BFA" w:rsidRDefault="00CB0011" w:rsidP="00CB0011">
      <w:pPr>
        <w:rPr>
          <w:rFonts w:ascii="Arial" w:hAnsi="Arial" w:cs="Arial"/>
        </w:rPr>
      </w:pPr>
    </w:p>
    <w:p w14:paraId="6BEBCD35" w14:textId="77777777" w:rsidR="00CB0011" w:rsidRPr="009D1BFA" w:rsidRDefault="00CB0011" w:rsidP="00CB0011">
      <w:pPr>
        <w:rPr>
          <w:rFonts w:ascii="Arial" w:hAnsi="Arial" w:cs="Arial"/>
        </w:rPr>
      </w:pPr>
    </w:p>
    <w:p w14:paraId="502C55C6" w14:textId="77777777" w:rsidR="00CB0011" w:rsidRPr="009D1BFA" w:rsidRDefault="00CB0011" w:rsidP="00CB0011">
      <w:pPr>
        <w:rPr>
          <w:rFonts w:ascii="Arial" w:hAnsi="Arial" w:cs="Arial"/>
        </w:rPr>
      </w:pPr>
    </w:p>
    <w:p w14:paraId="4FE37FF2" w14:textId="77777777" w:rsidR="00CB0011" w:rsidRPr="009D1BFA" w:rsidRDefault="00CB0011" w:rsidP="00CB0011">
      <w:pPr>
        <w:rPr>
          <w:rFonts w:ascii="Arial" w:hAnsi="Arial" w:cs="Arial"/>
        </w:rPr>
      </w:pPr>
    </w:p>
    <w:p w14:paraId="65B039C8" w14:textId="77777777" w:rsidR="00CB0011" w:rsidRPr="009D1BFA" w:rsidRDefault="00CB0011" w:rsidP="00CB0011">
      <w:pPr>
        <w:rPr>
          <w:rFonts w:ascii="Arial" w:hAnsi="Arial" w:cs="Arial"/>
        </w:rPr>
      </w:pPr>
    </w:p>
    <w:p w14:paraId="34A5A9D0" w14:textId="77777777" w:rsidR="00CB0011" w:rsidRPr="009D1BFA" w:rsidRDefault="00CB0011" w:rsidP="00CB0011">
      <w:pPr>
        <w:rPr>
          <w:rFonts w:ascii="Arial" w:hAnsi="Arial" w:cs="Arial"/>
        </w:rPr>
      </w:pPr>
    </w:p>
    <w:p w14:paraId="52706994" w14:textId="77777777" w:rsidR="00CB0011" w:rsidRPr="009D1BFA" w:rsidRDefault="00CB0011" w:rsidP="00CB0011">
      <w:pPr>
        <w:rPr>
          <w:rFonts w:ascii="Arial" w:hAnsi="Arial" w:cs="Arial"/>
        </w:rPr>
      </w:pPr>
    </w:p>
    <w:p w14:paraId="3D8F2483" w14:textId="77777777" w:rsidR="00CB0011" w:rsidRPr="009D1BFA" w:rsidRDefault="00CB0011" w:rsidP="00CB0011">
      <w:pPr>
        <w:rPr>
          <w:rFonts w:ascii="Arial" w:hAnsi="Arial" w:cs="Arial"/>
        </w:rPr>
      </w:pPr>
    </w:p>
    <w:p w14:paraId="377895F3" w14:textId="77777777" w:rsidR="00CB0011" w:rsidRPr="009D1BFA" w:rsidRDefault="00CB0011" w:rsidP="00CB0011">
      <w:pPr>
        <w:rPr>
          <w:rFonts w:ascii="Arial" w:hAnsi="Arial" w:cs="Arial"/>
        </w:rPr>
      </w:pPr>
    </w:p>
    <w:p w14:paraId="281D5562" w14:textId="77777777" w:rsidR="00CB0011" w:rsidRPr="009D1BFA" w:rsidRDefault="00CB0011" w:rsidP="00CB0011">
      <w:pPr>
        <w:rPr>
          <w:rFonts w:ascii="Arial" w:hAnsi="Arial" w:cs="Arial"/>
        </w:rPr>
      </w:pPr>
    </w:p>
    <w:p w14:paraId="1A2F3A64" w14:textId="77777777" w:rsidR="00CB0011" w:rsidRPr="009D1BFA" w:rsidRDefault="00CB0011" w:rsidP="00CB0011">
      <w:pPr>
        <w:rPr>
          <w:rFonts w:ascii="Arial" w:hAnsi="Arial" w:cs="Arial"/>
        </w:rPr>
      </w:pPr>
    </w:p>
    <w:p w14:paraId="37369304" w14:textId="6B679665" w:rsidR="00CB0011" w:rsidRPr="009D1BFA" w:rsidRDefault="00CB0011" w:rsidP="00CB0011">
      <w:pPr>
        <w:pStyle w:val="Overskrift1"/>
        <w:rPr>
          <w:rFonts w:ascii="Arial" w:hAnsi="Arial"/>
        </w:rPr>
      </w:pPr>
      <w:bookmarkStart w:id="54" w:name="_99xvwi6jz49q" w:colFirst="0" w:colLast="0"/>
      <w:bookmarkStart w:id="55" w:name="_Toc505755264"/>
      <w:bookmarkStart w:id="56" w:name="_Toc512243137"/>
      <w:bookmarkEnd w:id="54"/>
      <w:r w:rsidRPr="009D1BFA">
        <w:rPr>
          <w:rFonts w:ascii="Arial" w:hAnsi="Arial"/>
        </w:rPr>
        <w:lastRenderedPageBreak/>
        <w:t>10.0 Deponering</w:t>
      </w:r>
      <w:bookmarkEnd w:id="55"/>
      <w:bookmarkEnd w:id="56"/>
    </w:p>
    <w:p w14:paraId="43B2C7EF" w14:textId="77777777" w:rsidR="00CB0011" w:rsidRPr="009D1BFA" w:rsidRDefault="00CB0011" w:rsidP="00CB0011">
      <w:pPr>
        <w:rPr>
          <w:rFonts w:ascii="Arial" w:hAnsi="Arial" w:cs="Arial"/>
        </w:rPr>
      </w:pPr>
      <w:r w:rsidRPr="009D1BFA">
        <w:rPr>
          <w:rFonts w:ascii="Arial" w:hAnsi="Arial" w:cs="Arial"/>
        </w:rPr>
        <w:t xml:space="preserve">Dersom dere ønsker å gå videre med å deponere den periodiserte og avsluttede arkivdelen, må dere gå inn igjen på menyen Administrasjon og den periodiserte arkivdelen. Klikk på knappen “Deponer” for å starte generering av Noark5-avleveringspakke. </w:t>
      </w:r>
    </w:p>
    <w:p w14:paraId="3CAD009A" w14:textId="77777777" w:rsidR="00CB0011" w:rsidRPr="009D1BFA" w:rsidRDefault="00CB0011" w:rsidP="00CB0011">
      <w:pPr>
        <w:rPr>
          <w:rFonts w:ascii="Arial" w:hAnsi="Arial" w:cs="Arial"/>
        </w:rPr>
      </w:pPr>
    </w:p>
    <w:p w14:paraId="53FCF98C"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7B74F86C" wp14:editId="516B3C0C">
            <wp:extent cx="5063320" cy="2655507"/>
            <wp:effectExtent l="0" t="0" r="444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70064" cy="2659044"/>
                    </a:xfrm>
                    <a:prstGeom prst="rect">
                      <a:avLst/>
                    </a:prstGeom>
                    <a:noFill/>
                    <a:ln>
                      <a:noFill/>
                    </a:ln>
                  </pic:spPr>
                </pic:pic>
              </a:graphicData>
            </a:graphic>
          </wp:inline>
        </w:drawing>
      </w:r>
    </w:p>
    <w:p w14:paraId="2AFE5564" w14:textId="77777777" w:rsidR="00CB0011" w:rsidRPr="009D1BFA" w:rsidRDefault="00CB0011" w:rsidP="00CB0011">
      <w:pPr>
        <w:rPr>
          <w:rFonts w:ascii="Arial" w:hAnsi="Arial" w:cs="Arial"/>
        </w:rPr>
      </w:pPr>
    </w:p>
    <w:p w14:paraId="7A1E9585" w14:textId="77777777" w:rsidR="00CB0011" w:rsidRPr="009D1BFA" w:rsidRDefault="00CB0011" w:rsidP="00CB0011">
      <w:pPr>
        <w:rPr>
          <w:rFonts w:ascii="Arial" w:hAnsi="Arial" w:cs="Arial"/>
        </w:rPr>
      </w:pPr>
      <w:r w:rsidRPr="009D1BFA">
        <w:rPr>
          <w:rFonts w:ascii="Arial" w:hAnsi="Arial" w:cs="Arial"/>
        </w:rPr>
        <w:t>Du får igjen en varselmelding om du vil generere arkivuttrekk som du må bekrefte. Nederst i bildet kommer deretter en beskjed om at Deponering pågår samt dato og klokkeslett når startet. Avhengig av datamengde i den periodiserte arkivdelen så kan denne jobben ta fra noen minutter til kanskje opp mot 1 time.</w:t>
      </w:r>
    </w:p>
    <w:p w14:paraId="025B185D" w14:textId="77777777" w:rsidR="00CB0011" w:rsidRPr="009D1BFA" w:rsidRDefault="00CB0011" w:rsidP="00CB0011">
      <w:pPr>
        <w:rPr>
          <w:rFonts w:ascii="Arial" w:hAnsi="Arial" w:cs="Arial"/>
        </w:rPr>
      </w:pPr>
    </w:p>
    <w:p w14:paraId="7BC263CD"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19EB7918" wp14:editId="7991544C">
            <wp:extent cx="5111087" cy="2939311"/>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121548" cy="2945327"/>
                    </a:xfrm>
                    <a:prstGeom prst="rect">
                      <a:avLst/>
                    </a:prstGeom>
                    <a:noFill/>
                    <a:ln>
                      <a:noFill/>
                    </a:ln>
                  </pic:spPr>
                </pic:pic>
              </a:graphicData>
            </a:graphic>
          </wp:inline>
        </w:drawing>
      </w:r>
    </w:p>
    <w:p w14:paraId="6B7B9C45" w14:textId="77777777" w:rsidR="00CB0011" w:rsidRPr="009D1BFA" w:rsidRDefault="00CB0011" w:rsidP="00CB0011">
      <w:pPr>
        <w:rPr>
          <w:rFonts w:ascii="Arial" w:hAnsi="Arial" w:cs="Arial"/>
        </w:rPr>
      </w:pPr>
    </w:p>
    <w:p w14:paraId="0026EA19" w14:textId="77777777" w:rsidR="00CB0011" w:rsidRPr="009D1BFA" w:rsidRDefault="00CB0011" w:rsidP="00CB0011">
      <w:pPr>
        <w:rPr>
          <w:rFonts w:ascii="Arial" w:hAnsi="Arial" w:cs="Arial"/>
        </w:rPr>
      </w:pPr>
      <w:r w:rsidRPr="009D1BFA">
        <w:rPr>
          <w:rFonts w:ascii="Arial" w:hAnsi="Arial" w:cs="Arial"/>
        </w:rPr>
        <w:t xml:space="preserve">Dere kan klikke på Oppfrisk-lenken for å se om deponeringen er ferdig, og når ferdig vises bildet under. </w:t>
      </w:r>
    </w:p>
    <w:p w14:paraId="6FEF6B44" w14:textId="77777777" w:rsidR="00CB0011" w:rsidRPr="009D1BFA" w:rsidRDefault="00CB0011" w:rsidP="00CB0011">
      <w:pPr>
        <w:rPr>
          <w:rFonts w:ascii="Arial" w:hAnsi="Arial" w:cs="Arial"/>
        </w:rPr>
      </w:pPr>
    </w:p>
    <w:p w14:paraId="4EF2F3A9" w14:textId="77777777" w:rsidR="00CB0011" w:rsidRPr="009D1BFA" w:rsidRDefault="00CB0011" w:rsidP="00CB0011">
      <w:pPr>
        <w:rPr>
          <w:rFonts w:ascii="Arial" w:hAnsi="Arial" w:cs="Arial"/>
        </w:rPr>
      </w:pPr>
    </w:p>
    <w:p w14:paraId="597A6818" w14:textId="77777777" w:rsidR="00CB0011" w:rsidRPr="009D1BFA" w:rsidRDefault="00CB0011" w:rsidP="00CB0011">
      <w:pPr>
        <w:rPr>
          <w:rFonts w:ascii="Arial" w:hAnsi="Arial" w:cs="Arial"/>
        </w:rPr>
      </w:pPr>
    </w:p>
    <w:p w14:paraId="47F8486B" w14:textId="77777777" w:rsidR="00CB0011" w:rsidRPr="009D1BFA" w:rsidRDefault="00CB0011" w:rsidP="00CB0011">
      <w:pPr>
        <w:rPr>
          <w:rFonts w:ascii="Arial" w:hAnsi="Arial" w:cs="Arial"/>
        </w:rPr>
      </w:pPr>
    </w:p>
    <w:p w14:paraId="1AFF19B3" w14:textId="77777777" w:rsidR="00CB0011" w:rsidRPr="009D1BFA" w:rsidRDefault="00CB0011" w:rsidP="00CB0011">
      <w:pPr>
        <w:rPr>
          <w:rFonts w:ascii="Arial" w:hAnsi="Arial" w:cs="Arial"/>
        </w:rPr>
      </w:pPr>
    </w:p>
    <w:p w14:paraId="47899FEC" w14:textId="77777777" w:rsidR="00CB0011" w:rsidRPr="009D1BFA" w:rsidRDefault="00CB0011" w:rsidP="00CB0011">
      <w:pPr>
        <w:rPr>
          <w:rFonts w:ascii="Arial" w:hAnsi="Arial" w:cs="Arial"/>
        </w:rPr>
      </w:pPr>
    </w:p>
    <w:p w14:paraId="05C90DE9" w14:textId="77777777" w:rsidR="00CB0011" w:rsidRPr="009D1BFA" w:rsidRDefault="00CB0011" w:rsidP="00CB0011">
      <w:pPr>
        <w:rPr>
          <w:rFonts w:ascii="Arial" w:hAnsi="Arial" w:cs="Arial"/>
        </w:rPr>
      </w:pPr>
    </w:p>
    <w:p w14:paraId="0D2749B6" w14:textId="77777777" w:rsidR="00CB0011" w:rsidRPr="009D1BFA" w:rsidRDefault="00CB0011" w:rsidP="00CB0011">
      <w:pPr>
        <w:rPr>
          <w:rFonts w:ascii="Arial" w:hAnsi="Arial" w:cs="Arial"/>
        </w:rPr>
      </w:pPr>
    </w:p>
    <w:p w14:paraId="37438915" w14:textId="77777777" w:rsidR="00CB0011" w:rsidRPr="009D1BFA" w:rsidRDefault="00CB0011" w:rsidP="00CB0011">
      <w:pPr>
        <w:rPr>
          <w:rFonts w:ascii="Arial" w:hAnsi="Arial" w:cs="Arial"/>
        </w:rPr>
      </w:pPr>
    </w:p>
    <w:p w14:paraId="34EECCC9" w14:textId="77777777" w:rsidR="00CB0011" w:rsidRPr="009D1BFA" w:rsidRDefault="00CB0011" w:rsidP="00CB0011">
      <w:pPr>
        <w:rPr>
          <w:rFonts w:ascii="Arial" w:hAnsi="Arial" w:cs="Arial"/>
        </w:rPr>
      </w:pPr>
    </w:p>
    <w:p w14:paraId="65539873" w14:textId="46D242B3" w:rsidR="00CB0011" w:rsidRPr="009D1BFA" w:rsidRDefault="00CB0011" w:rsidP="00CB0011">
      <w:pPr>
        <w:pStyle w:val="Overskrift2"/>
      </w:pPr>
      <w:bookmarkStart w:id="57" w:name="_Toc505755265"/>
      <w:bookmarkStart w:id="58" w:name="_Toc512243138"/>
      <w:r w:rsidRPr="009D1BFA">
        <w:lastRenderedPageBreak/>
        <w:t>10.1 Visning av gjennomført deponering</w:t>
      </w:r>
      <w:bookmarkEnd w:id="57"/>
      <w:bookmarkEnd w:id="58"/>
    </w:p>
    <w:p w14:paraId="530C5EA0"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575BEBDB" wp14:editId="7C742153">
            <wp:extent cx="5111115" cy="2914015"/>
            <wp:effectExtent l="0" t="0" r="0" b="63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111115" cy="2914015"/>
                    </a:xfrm>
                    <a:prstGeom prst="rect">
                      <a:avLst/>
                    </a:prstGeom>
                    <a:noFill/>
                    <a:ln>
                      <a:noFill/>
                    </a:ln>
                  </pic:spPr>
                </pic:pic>
              </a:graphicData>
            </a:graphic>
          </wp:inline>
        </w:drawing>
      </w:r>
    </w:p>
    <w:p w14:paraId="1C96FAB7" w14:textId="77777777" w:rsidR="00CB0011" w:rsidRPr="009D1BFA" w:rsidRDefault="00CB0011" w:rsidP="00CB0011">
      <w:pPr>
        <w:rPr>
          <w:rFonts w:ascii="Arial" w:hAnsi="Arial" w:cs="Arial"/>
        </w:rPr>
      </w:pPr>
    </w:p>
    <w:p w14:paraId="671D091B" w14:textId="77777777" w:rsidR="00CB0011" w:rsidRPr="009D1BFA" w:rsidRDefault="00CB0011" w:rsidP="00CB0011">
      <w:pPr>
        <w:rPr>
          <w:rFonts w:ascii="Arial" w:hAnsi="Arial" w:cs="Arial"/>
        </w:rPr>
      </w:pPr>
      <w:r w:rsidRPr="009D1BFA">
        <w:rPr>
          <w:rFonts w:ascii="Arial" w:hAnsi="Arial" w:cs="Arial"/>
        </w:rPr>
        <w:t xml:space="preserve">Dere ser at her med bare 1 mappe tok deponeringen ca. 1 minutt. </w:t>
      </w:r>
    </w:p>
    <w:p w14:paraId="5FF34DB6" w14:textId="77777777" w:rsidR="00CB0011" w:rsidRPr="009D1BFA" w:rsidRDefault="00CB0011" w:rsidP="00CB0011">
      <w:pPr>
        <w:rPr>
          <w:rFonts w:ascii="Arial" w:hAnsi="Arial" w:cs="Arial"/>
        </w:rPr>
      </w:pPr>
    </w:p>
    <w:p w14:paraId="13F93774" w14:textId="77777777" w:rsidR="00CB0011" w:rsidRPr="009D1BFA" w:rsidRDefault="00CB0011" w:rsidP="00CB0011">
      <w:pPr>
        <w:rPr>
          <w:rFonts w:ascii="Arial" w:hAnsi="Arial" w:cs="Arial"/>
        </w:rPr>
      </w:pPr>
      <w:r w:rsidRPr="009D1BFA">
        <w:rPr>
          <w:rFonts w:ascii="Arial" w:hAnsi="Arial" w:cs="Arial"/>
        </w:rPr>
        <w:t xml:space="preserve">Deponeringsfilen, som tilsvarer en Noark5-avleveringspakke, lastes ned ved å klikke på lenken </w:t>
      </w:r>
      <w:r w:rsidRPr="009D1BFA">
        <w:rPr>
          <w:rFonts w:ascii="Arial" w:hAnsi="Arial" w:cs="Arial"/>
          <w:i/>
        </w:rPr>
        <w:t>Last ned deponeringsfil</w:t>
      </w:r>
      <w:r w:rsidRPr="009D1BFA">
        <w:rPr>
          <w:rFonts w:ascii="Arial" w:hAnsi="Arial" w:cs="Arial"/>
        </w:rPr>
        <w:t xml:space="preserve">. Filen vil vises nede til venstre på skjermen din når nedlastet.  </w:t>
      </w:r>
    </w:p>
    <w:p w14:paraId="5AD12C0A" w14:textId="77777777" w:rsidR="00CB0011" w:rsidRPr="009D1BFA" w:rsidRDefault="00CB0011" w:rsidP="00CB0011">
      <w:pPr>
        <w:rPr>
          <w:rFonts w:ascii="Arial" w:hAnsi="Arial" w:cs="Arial"/>
        </w:rPr>
      </w:pPr>
    </w:p>
    <w:p w14:paraId="25935FBD" w14:textId="77777777" w:rsidR="00CB0011" w:rsidRPr="009D1BFA" w:rsidRDefault="00CB0011" w:rsidP="00CB0011">
      <w:pPr>
        <w:rPr>
          <w:rFonts w:ascii="Arial" w:hAnsi="Arial" w:cs="Arial"/>
        </w:rPr>
      </w:pPr>
      <w:r w:rsidRPr="009D1BFA">
        <w:rPr>
          <w:rFonts w:ascii="Arial" w:hAnsi="Arial" w:cs="Arial"/>
        </w:rPr>
        <w:t xml:space="preserve">Filen pakkes som en ...tar fil og blir lastet ned til ditt personlige nedlastingsområde på pc’en som Visma Samhandling Arkiv startes fra. </w:t>
      </w:r>
    </w:p>
    <w:p w14:paraId="21CCA2EA" w14:textId="77777777" w:rsidR="00CB0011" w:rsidRPr="009D1BFA" w:rsidRDefault="00CB0011" w:rsidP="00CB0011">
      <w:pPr>
        <w:rPr>
          <w:rFonts w:ascii="Arial" w:hAnsi="Arial" w:cs="Arial"/>
        </w:rPr>
      </w:pPr>
    </w:p>
    <w:p w14:paraId="4292A8E6" w14:textId="77777777" w:rsidR="00CB0011" w:rsidRPr="009D1BFA" w:rsidRDefault="00CB0011" w:rsidP="00CB0011">
      <w:pPr>
        <w:rPr>
          <w:rFonts w:ascii="Arial" w:hAnsi="Arial" w:cs="Arial"/>
        </w:rPr>
      </w:pPr>
      <w:r w:rsidRPr="009D1BFA">
        <w:rPr>
          <w:rFonts w:ascii="Arial" w:hAnsi="Arial" w:cs="Arial"/>
        </w:rPr>
        <w:t xml:space="preserve">Avtal på forhånd med IKT hos dere hvor nedlastingsfilen skal oppbevares og flytt den fra ditt nedlastingsområde til avtalt oppbevaringsområde. </w:t>
      </w:r>
    </w:p>
    <w:p w14:paraId="0F665ABF" w14:textId="77777777" w:rsidR="00CB0011" w:rsidRPr="009D1BFA" w:rsidRDefault="00CB0011" w:rsidP="00CB0011">
      <w:pPr>
        <w:rPr>
          <w:rFonts w:ascii="Arial" w:hAnsi="Arial" w:cs="Arial"/>
        </w:rPr>
      </w:pPr>
      <w:r w:rsidRPr="009D1BFA">
        <w:rPr>
          <w:rFonts w:ascii="Arial" w:hAnsi="Arial" w:cs="Arial"/>
        </w:rPr>
        <w:t>Avtal i tillegg med deres arkivdepot (IKA) metode for å overføre deponeringsfilen til dem.</w:t>
      </w:r>
    </w:p>
    <w:p w14:paraId="64B40709"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0E2F5528" wp14:editId="48E29781">
            <wp:extent cx="5111115" cy="1191541"/>
            <wp:effectExtent l="0" t="0" r="0" b="889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124304" cy="1194616"/>
                    </a:xfrm>
                    <a:prstGeom prst="rect">
                      <a:avLst/>
                    </a:prstGeom>
                    <a:noFill/>
                    <a:ln>
                      <a:noFill/>
                    </a:ln>
                  </pic:spPr>
                </pic:pic>
              </a:graphicData>
            </a:graphic>
          </wp:inline>
        </w:drawing>
      </w:r>
    </w:p>
    <w:p w14:paraId="697EC034" w14:textId="77777777" w:rsidR="00CB0011" w:rsidRPr="009D1BFA" w:rsidRDefault="00CB0011" w:rsidP="00CB0011">
      <w:pPr>
        <w:rPr>
          <w:rFonts w:ascii="Arial" w:hAnsi="Arial" w:cs="Arial"/>
        </w:rPr>
      </w:pPr>
    </w:p>
    <w:p w14:paraId="3EA08639" w14:textId="77777777" w:rsidR="00CB0011" w:rsidRPr="009D1BFA" w:rsidRDefault="00CB0011" w:rsidP="00CB0011">
      <w:pPr>
        <w:rPr>
          <w:rFonts w:ascii="Arial" w:hAnsi="Arial" w:cs="Arial"/>
        </w:rPr>
      </w:pPr>
      <w:r w:rsidRPr="009D1BFA">
        <w:rPr>
          <w:rFonts w:ascii="Arial" w:hAnsi="Arial" w:cs="Arial"/>
        </w:rPr>
        <w:t xml:space="preserve">Først når deponeringsfilen er lastet ned, anses deponeringen som gjennomført og den periodiserte delen av arkivdelen blir merket med Deponert dato og klokkeslett, samt hvem som har utført deponeringen.   </w:t>
      </w:r>
    </w:p>
    <w:p w14:paraId="2F4A11CC" w14:textId="77777777" w:rsidR="00CB0011" w:rsidRPr="009D1BFA" w:rsidRDefault="00CB0011" w:rsidP="00CB0011">
      <w:pPr>
        <w:rPr>
          <w:rFonts w:ascii="Arial" w:hAnsi="Arial" w:cs="Arial"/>
        </w:rPr>
      </w:pPr>
    </w:p>
    <w:p w14:paraId="479997D3" w14:textId="77777777" w:rsidR="00CB0011" w:rsidRPr="009D1BFA" w:rsidRDefault="00CB0011" w:rsidP="00CB0011">
      <w:pPr>
        <w:rPr>
          <w:rFonts w:ascii="Arial" w:hAnsi="Arial" w:cs="Arial"/>
        </w:rPr>
      </w:pPr>
      <w:r w:rsidRPr="009D1BFA">
        <w:rPr>
          <w:rFonts w:ascii="Arial" w:hAnsi="Arial" w:cs="Arial"/>
        </w:rPr>
        <w:t>Lenken “Slett deponeringsfil” fjerner den genererte deponeringen fra akrivkjernen, men den nedlastede deponeringsfilen beholdes.</w:t>
      </w:r>
    </w:p>
    <w:p w14:paraId="6A6255E3" w14:textId="77777777" w:rsidR="00CB0011" w:rsidRPr="009D1BFA" w:rsidRDefault="00CB0011" w:rsidP="00CB0011">
      <w:pPr>
        <w:rPr>
          <w:rFonts w:ascii="Arial" w:hAnsi="Arial" w:cs="Arial"/>
        </w:rPr>
      </w:pPr>
    </w:p>
    <w:p w14:paraId="5985D64E" w14:textId="77777777" w:rsidR="00CB0011" w:rsidRPr="009D1BFA" w:rsidRDefault="00CB0011" w:rsidP="00CB0011">
      <w:pPr>
        <w:rPr>
          <w:rFonts w:ascii="Arial" w:hAnsi="Arial" w:cs="Arial"/>
        </w:rPr>
      </w:pPr>
      <w:r w:rsidRPr="009D1BFA">
        <w:rPr>
          <w:rFonts w:ascii="Arial" w:hAnsi="Arial" w:cs="Arial"/>
        </w:rPr>
        <w:t>Deponering kan kjøres flere ganger, slik at det er ikke noen fare dersom det blir behov for å levere ny deponering av en eller annen årsak.</w:t>
      </w:r>
    </w:p>
    <w:p w14:paraId="7E7B5D4D" w14:textId="77777777" w:rsidR="00CB0011" w:rsidRPr="009D1BFA" w:rsidRDefault="00CB0011" w:rsidP="00CB0011">
      <w:pPr>
        <w:rPr>
          <w:rFonts w:ascii="Arial" w:hAnsi="Arial" w:cs="Arial"/>
        </w:rPr>
      </w:pPr>
    </w:p>
    <w:p w14:paraId="5DB7538C" w14:textId="77777777" w:rsidR="00CB0011" w:rsidRPr="009D1BFA" w:rsidRDefault="00CB0011" w:rsidP="00CB0011">
      <w:pPr>
        <w:rPr>
          <w:rFonts w:ascii="Arial" w:hAnsi="Arial" w:cs="Arial"/>
        </w:rPr>
      </w:pPr>
      <w:r w:rsidRPr="009D1BFA">
        <w:rPr>
          <w:rFonts w:ascii="Arial" w:hAnsi="Arial" w:cs="Arial"/>
        </w:rPr>
        <w:t xml:space="preserve">Knappen “Fjern jobb” under Deponering vil fjerne/slette informasjon om at deponering er kjørt med start og slutt dato. Dere vil se dato for deponering lenger oppe i bildet, og om dere fjerner informasjon om selve deponeringskjøringen eller ikke velger dere selv. Den kan godt bare ligge som en tilleggsbekreftelse på at deponeringen er kjørt. </w:t>
      </w:r>
    </w:p>
    <w:p w14:paraId="5D0D165F" w14:textId="77777777" w:rsidR="00CB0011" w:rsidRPr="009D1BFA" w:rsidRDefault="00CB0011" w:rsidP="00CB0011">
      <w:pPr>
        <w:rPr>
          <w:rFonts w:ascii="Arial" w:hAnsi="Arial" w:cs="Arial"/>
        </w:rPr>
      </w:pPr>
    </w:p>
    <w:p w14:paraId="5A2025A8" w14:textId="77777777" w:rsidR="00CB0011" w:rsidRPr="009D1BFA" w:rsidRDefault="00CB0011" w:rsidP="00CB0011">
      <w:pPr>
        <w:rPr>
          <w:rFonts w:ascii="Arial" w:hAnsi="Arial" w:cs="Arial"/>
        </w:rPr>
      </w:pPr>
    </w:p>
    <w:p w14:paraId="1E51947F" w14:textId="77777777" w:rsidR="00CB0011" w:rsidRPr="009D1BFA" w:rsidRDefault="00CB0011" w:rsidP="00CB0011">
      <w:pPr>
        <w:rPr>
          <w:rFonts w:ascii="Arial" w:hAnsi="Arial" w:cs="Arial"/>
        </w:rPr>
      </w:pPr>
    </w:p>
    <w:p w14:paraId="3ABA8648" w14:textId="77777777" w:rsidR="00CB0011" w:rsidRPr="009D1BFA" w:rsidRDefault="00CB0011" w:rsidP="00CB0011">
      <w:pPr>
        <w:rPr>
          <w:rFonts w:ascii="Arial" w:hAnsi="Arial" w:cs="Arial"/>
        </w:rPr>
      </w:pPr>
    </w:p>
    <w:p w14:paraId="20BE5033" w14:textId="77777777" w:rsidR="00CB0011" w:rsidRPr="009D1BFA" w:rsidRDefault="00CB0011" w:rsidP="00CB0011">
      <w:pPr>
        <w:rPr>
          <w:rFonts w:ascii="Arial" w:hAnsi="Arial" w:cs="Arial"/>
        </w:rPr>
      </w:pPr>
    </w:p>
    <w:p w14:paraId="4017786A" w14:textId="77777777" w:rsidR="00CB0011" w:rsidRPr="009D1BFA" w:rsidRDefault="00CB0011" w:rsidP="00CB0011">
      <w:pPr>
        <w:rPr>
          <w:rFonts w:ascii="Arial" w:hAnsi="Arial" w:cs="Arial"/>
        </w:rPr>
      </w:pPr>
    </w:p>
    <w:p w14:paraId="5F7343B6" w14:textId="77777777" w:rsidR="00CB0011" w:rsidRPr="009D1BFA" w:rsidRDefault="00CB0011" w:rsidP="00CB0011">
      <w:pPr>
        <w:rPr>
          <w:rFonts w:ascii="Arial" w:hAnsi="Arial" w:cs="Arial"/>
        </w:rPr>
      </w:pPr>
    </w:p>
    <w:p w14:paraId="76FEA806" w14:textId="726AA7BD" w:rsidR="00CB0011" w:rsidRPr="009D1BFA" w:rsidRDefault="00CB0011" w:rsidP="00CB0011">
      <w:pPr>
        <w:pStyle w:val="Overskrift2"/>
      </w:pPr>
      <w:bookmarkStart w:id="59" w:name="_dvn3qd6ul3p3" w:colFirst="0" w:colLast="0"/>
      <w:bookmarkStart w:id="60" w:name="_Toc505755266"/>
      <w:bookmarkStart w:id="61" w:name="_Toc512243139"/>
      <w:bookmarkEnd w:id="59"/>
      <w:r w:rsidRPr="009D1BFA">
        <w:lastRenderedPageBreak/>
        <w:t>10.2 Merk som avlevert</w:t>
      </w:r>
      <w:bookmarkEnd w:id="60"/>
      <w:bookmarkEnd w:id="61"/>
    </w:p>
    <w:p w14:paraId="2280DC54" w14:textId="77777777" w:rsidR="00CB0011" w:rsidRPr="009D1BFA" w:rsidRDefault="00CB0011" w:rsidP="00CB0011">
      <w:pPr>
        <w:rPr>
          <w:rFonts w:ascii="Arial" w:hAnsi="Arial" w:cs="Arial"/>
        </w:rPr>
      </w:pPr>
      <w:r w:rsidRPr="009D1BFA">
        <w:rPr>
          <w:rFonts w:ascii="Arial" w:hAnsi="Arial" w:cs="Arial"/>
        </w:rPr>
        <w:t xml:space="preserve">Knappen “Merk som avlevert” benyttes når dere i samråd med deres arkivdepot får bekreftet at deponeringen blir en endelig avlevering. </w:t>
      </w:r>
    </w:p>
    <w:p w14:paraId="44913697" w14:textId="77777777" w:rsidR="00CB0011" w:rsidRPr="009D1BFA" w:rsidRDefault="00CB0011" w:rsidP="00CB0011">
      <w:pPr>
        <w:rPr>
          <w:rFonts w:ascii="Arial" w:hAnsi="Arial" w:cs="Arial"/>
        </w:rPr>
      </w:pPr>
    </w:p>
    <w:p w14:paraId="11E821EA" w14:textId="77777777" w:rsidR="00CB0011" w:rsidRPr="009D1BFA" w:rsidRDefault="00CB0011" w:rsidP="00CB0011">
      <w:pPr>
        <w:rPr>
          <w:rFonts w:ascii="Arial" w:hAnsi="Arial" w:cs="Arial"/>
        </w:rPr>
      </w:pPr>
      <w:r w:rsidRPr="009D1BFA">
        <w:rPr>
          <w:rFonts w:ascii="Arial" w:hAnsi="Arial" w:cs="Arial"/>
        </w:rPr>
        <w:t xml:space="preserve">Dette kan skje når oppsatt bevaringstid og beregnet kassasjonsdato for den periodiserte delen av arkivdelen er ute. Kassasjonsdato beregnes til Avsluttet dato + oppgitt bevaringstid i antall år. </w:t>
      </w:r>
    </w:p>
    <w:p w14:paraId="1169C66F" w14:textId="77777777" w:rsidR="00CB0011" w:rsidRPr="009D1BFA" w:rsidRDefault="00CB0011" w:rsidP="00CB0011">
      <w:pPr>
        <w:rPr>
          <w:rFonts w:ascii="Arial" w:hAnsi="Arial" w:cs="Arial"/>
        </w:rPr>
      </w:pPr>
    </w:p>
    <w:p w14:paraId="21EE3B2F" w14:textId="77777777" w:rsidR="00CB0011" w:rsidRPr="009D1BFA" w:rsidRDefault="00CB0011" w:rsidP="00CB0011">
      <w:pPr>
        <w:rPr>
          <w:rFonts w:ascii="Arial" w:hAnsi="Arial" w:cs="Arial"/>
        </w:rPr>
      </w:pPr>
      <w:r w:rsidRPr="009D1BFA">
        <w:rPr>
          <w:rFonts w:ascii="Arial" w:hAnsi="Arial" w:cs="Arial"/>
          <w:noProof/>
        </w:rPr>
        <w:drawing>
          <wp:inline distT="114300" distB="114300" distL="114300" distR="114300" wp14:anchorId="37DAFDA4" wp14:editId="674144E2">
            <wp:extent cx="5206621" cy="2681785"/>
            <wp:effectExtent l="0" t="0" r="0" b="4445"/>
            <wp:docPr id="127"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68"/>
                    <a:srcRect/>
                    <a:stretch>
                      <a:fillRect/>
                    </a:stretch>
                  </pic:blipFill>
                  <pic:spPr>
                    <a:xfrm>
                      <a:off x="0" y="0"/>
                      <a:ext cx="5214912" cy="2686055"/>
                    </a:xfrm>
                    <a:prstGeom prst="rect">
                      <a:avLst/>
                    </a:prstGeom>
                    <a:ln/>
                  </pic:spPr>
                </pic:pic>
              </a:graphicData>
            </a:graphic>
          </wp:inline>
        </w:drawing>
      </w:r>
    </w:p>
    <w:p w14:paraId="4B615004" w14:textId="77777777" w:rsidR="00CB0011" w:rsidRPr="009D1BFA" w:rsidRDefault="00CB0011" w:rsidP="00CB0011">
      <w:pPr>
        <w:rPr>
          <w:rFonts w:ascii="Arial" w:hAnsi="Arial" w:cs="Arial"/>
        </w:rPr>
      </w:pPr>
    </w:p>
    <w:p w14:paraId="6F479067" w14:textId="77777777" w:rsidR="00CB0011" w:rsidRPr="009D1BFA" w:rsidRDefault="00CB0011" w:rsidP="00CB0011">
      <w:pPr>
        <w:rPr>
          <w:rFonts w:ascii="Arial" w:hAnsi="Arial" w:cs="Arial"/>
        </w:rPr>
      </w:pPr>
    </w:p>
    <w:p w14:paraId="277BAF4A" w14:textId="77777777" w:rsidR="00CB0011" w:rsidRPr="009D1BFA" w:rsidRDefault="00CB0011" w:rsidP="00CB0011">
      <w:pPr>
        <w:rPr>
          <w:rFonts w:ascii="Arial" w:hAnsi="Arial" w:cs="Arial"/>
        </w:rPr>
      </w:pPr>
      <w:r w:rsidRPr="009D1BFA">
        <w:rPr>
          <w:rFonts w:ascii="Arial" w:hAnsi="Arial" w:cs="Arial"/>
        </w:rPr>
        <w:t>Prøver dere å “Merke som avlevert” før kassasjonsdato er ute, får dere meldingen under og den periodiserte delen av arkivdelen blir ikke merket som avlevert.</w:t>
      </w:r>
    </w:p>
    <w:p w14:paraId="4F0064B3" w14:textId="77777777" w:rsidR="00CB0011" w:rsidRPr="009D1BFA" w:rsidRDefault="00CB0011" w:rsidP="00CB0011">
      <w:pPr>
        <w:rPr>
          <w:rFonts w:ascii="Arial" w:hAnsi="Arial" w:cs="Arial"/>
        </w:rPr>
      </w:pPr>
    </w:p>
    <w:p w14:paraId="5D24176B" w14:textId="77777777" w:rsidR="00CB0011" w:rsidRPr="009D1BFA" w:rsidRDefault="00CB0011" w:rsidP="00CB0011">
      <w:pPr>
        <w:rPr>
          <w:rFonts w:ascii="Arial" w:hAnsi="Arial" w:cs="Arial"/>
        </w:rPr>
      </w:pPr>
      <w:r w:rsidRPr="009D1BFA">
        <w:rPr>
          <w:rFonts w:ascii="Arial" w:hAnsi="Arial" w:cs="Arial"/>
          <w:noProof/>
        </w:rPr>
        <w:drawing>
          <wp:inline distT="0" distB="0" distL="0" distR="0" wp14:anchorId="4DFC76CE" wp14:editId="69669B78">
            <wp:extent cx="5227320" cy="695960"/>
            <wp:effectExtent l="0" t="0" r="0" b="889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227320" cy="695960"/>
                    </a:xfrm>
                    <a:prstGeom prst="rect">
                      <a:avLst/>
                    </a:prstGeom>
                    <a:noFill/>
                    <a:ln>
                      <a:noFill/>
                    </a:ln>
                  </pic:spPr>
                </pic:pic>
              </a:graphicData>
            </a:graphic>
          </wp:inline>
        </w:drawing>
      </w:r>
    </w:p>
    <w:p w14:paraId="4CA34F65" w14:textId="77777777" w:rsidR="00CB0011" w:rsidRPr="009D1BFA" w:rsidRDefault="00CB0011" w:rsidP="00CB0011">
      <w:pPr>
        <w:rPr>
          <w:rFonts w:ascii="Arial" w:hAnsi="Arial" w:cs="Arial"/>
        </w:rPr>
      </w:pPr>
      <w:bookmarkStart w:id="62" w:name="_192oneck5lvf" w:colFirst="0" w:colLast="0"/>
      <w:bookmarkEnd w:id="62"/>
    </w:p>
    <w:p w14:paraId="3029A245" w14:textId="77777777" w:rsidR="00CB0011" w:rsidRPr="009D1BFA" w:rsidRDefault="00CB0011" w:rsidP="00CB0011">
      <w:pPr>
        <w:rPr>
          <w:rFonts w:ascii="Arial" w:hAnsi="Arial" w:cs="Arial"/>
        </w:rPr>
      </w:pPr>
    </w:p>
    <w:p w14:paraId="4842FCF8" w14:textId="77777777" w:rsidR="00CB0011" w:rsidRPr="009D1BFA" w:rsidRDefault="00CB0011" w:rsidP="00CB0011">
      <w:pPr>
        <w:rPr>
          <w:rFonts w:ascii="Arial" w:hAnsi="Arial" w:cs="Arial"/>
        </w:rPr>
      </w:pPr>
    </w:p>
    <w:p w14:paraId="4CEF9002" w14:textId="77777777" w:rsidR="00CB0011" w:rsidRPr="009D1BFA" w:rsidRDefault="00CB0011" w:rsidP="00CB0011">
      <w:pPr>
        <w:rPr>
          <w:rFonts w:ascii="Arial" w:hAnsi="Arial" w:cs="Arial"/>
        </w:rPr>
      </w:pPr>
    </w:p>
    <w:p w14:paraId="1D74755F" w14:textId="77777777" w:rsidR="00CB0011" w:rsidRPr="009D1BFA" w:rsidRDefault="00CB0011" w:rsidP="00CB0011">
      <w:pPr>
        <w:rPr>
          <w:rFonts w:ascii="Arial" w:hAnsi="Arial" w:cs="Arial"/>
        </w:rPr>
      </w:pPr>
    </w:p>
    <w:p w14:paraId="17C76C6B" w14:textId="77777777" w:rsidR="00CB0011" w:rsidRPr="009D1BFA" w:rsidRDefault="00CB0011" w:rsidP="00CB0011">
      <w:pPr>
        <w:rPr>
          <w:rFonts w:ascii="Arial" w:hAnsi="Arial" w:cs="Arial"/>
        </w:rPr>
      </w:pPr>
    </w:p>
    <w:p w14:paraId="58971378" w14:textId="77777777" w:rsidR="00CB0011" w:rsidRPr="009D1BFA" w:rsidRDefault="00CB0011" w:rsidP="00CB0011">
      <w:pPr>
        <w:rPr>
          <w:rFonts w:ascii="Arial" w:hAnsi="Arial" w:cs="Arial"/>
        </w:rPr>
      </w:pPr>
    </w:p>
    <w:p w14:paraId="36D2D130" w14:textId="77777777" w:rsidR="00CB0011" w:rsidRPr="009D1BFA" w:rsidRDefault="00CB0011" w:rsidP="00CB0011">
      <w:pPr>
        <w:rPr>
          <w:rFonts w:ascii="Arial" w:hAnsi="Arial" w:cs="Arial"/>
        </w:rPr>
      </w:pPr>
    </w:p>
    <w:p w14:paraId="50AFFC2C" w14:textId="77777777" w:rsidR="00CB0011" w:rsidRPr="009D1BFA" w:rsidRDefault="00CB0011" w:rsidP="00CB0011">
      <w:pPr>
        <w:rPr>
          <w:rFonts w:ascii="Arial" w:hAnsi="Arial" w:cs="Arial"/>
        </w:rPr>
      </w:pPr>
    </w:p>
    <w:p w14:paraId="0A6A06BE" w14:textId="77777777" w:rsidR="00CB0011" w:rsidRPr="009D1BFA" w:rsidRDefault="00CB0011" w:rsidP="00CB0011">
      <w:pPr>
        <w:rPr>
          <w:rFonts w:ascii="Arial" w:hAnsi="Arial" w:cs="Arial"/>
        </w:rPr>
      </w:pPr>
    </w:p>
    <w:p w14:paraId="209169F0" w14:textId="77777777" w:rsidR="00CB0011" w:rsidRPr="009D1BFA" w:rsidRDefault="00CB0011" w:rsidP="00CB0011">
      <w:pPr>
        <w:rPr>
          <w:rFonts w:ascii="Arial" w:hAnsi="Arial" w:cs="Arial"/>
        </w:rPr>
      </w:pPr>
    </w:p>
    <w:p w14:paraId="0599D789" w14:textId="77777777" w:rsidR="00CB0011" w:rsidRPr="009D1BFA" w:rsidRDefault="00CB0011" w:rsidP="00CB0011">
      <w:pPr>
        <w:rPr>
          <w:rFonts w:ascii="Arial" w:hAnsi="Arial" w:cs="Arial"/>
        </w:rPr>
      </w:pPr>
    </w:p>
    <w:p w14:paraId="79EE50D9" w14:textId="77777777" w:rsidR="00CB0011" w:rsidRPr="009D1BFA" w:rsidRDefault="00CB0011" w:rsidP="00CB0011">
      <w:pPr>
        <w:rPr>
          <w:rFonts w:ascii="Arial" w:hAnsi="Arial" w:cs="Arial"/>
        </w:rPr>
      </w:pPr>
    </w:p>
    <w:p w14:paraId="46A089DF" w14:textId="77777777" w:rsidR="00CB0011" w:rsidRPr="009D1BFA" w:rsidRDefault="00CB0011" w:rsidP="00CB0011">
      <w:pPr>
        <w:rPr>
          <w:rFonts w:ascii="Arial" w:hAnsi="Arial" w:cs="Arial"/>
        </w:rPr>
      </w:pPr>
    </w:p>
    <w:p w14:paraId="17D5FF5D" w14:textId="77777777" w:rsidR="00CB0011" w:rsidRPr="009D1BFA" w:rsidRDefault="00CB0011" w:rsidP="00CB0011">
      <w:pPr>
        <w:rPr>
          <w:rFonts w:ascii="Arial" w:hAnsi="Arial" w:cs="Arial"/>
        </w:rPr>
      </w:pPr>
    </w:p>
    <w:p w14:paraId="07B253FA" w14:textId="77777777" w:rsidR="00CB0011" w:rsidRPr="009D1BFA" w:rsidRDefault="00CB0011" w:rsidP="00CB0011">
      <w:pPr>
        <w:rPr>
          <w:rFonts w:ascii="Arial" w:hAnsi="Arial" w:cs="Arial"/>
        </w:rPr>
      </w:pPr>
    </w:p>
    <w:p w14:paraId="5F4C5258" w14:textId="77777777" w:rsidR="00CB0011" w:rsidRPr="009D1BFA" w:rsidRDefault="00CB0011" w:rsidP="00CB0011">
      <w:pPr>
        <w:rPr>
          <w:rFonts w:ascii="Arial" w:hAnsi="Arial" w:cs="Arial"/>
        </w:rPr>
      </w:pPr>
    </w:p>
    <w:p w14:paraId="0DFFE079" w14:textId="77777777" w:rsidR="00CB0011" w:rsidRPr="009D1BFA" w:rsidRDefault="00CB0011" w:rsidP="00CB0011">
      <w:pPr>
        <w:rPr>
          <w:rFonts w:ascii="Arial" w:hAnsi="Arial" w:cs="Arial"/>
        </w:rPr>
      </w:pPr>
    </w:p>
    <w:p w14:paraId="2C534804" w14:textId="77777777" w:rsidR="00CB0011" w:rsidRPr="009D1BFA" w:rsidRDefault="00CB0011" w:rsidP="00CB0011">
      <w:pPr>
        <w:rPr>
          <w:rFonts w:ascii="Arial" w:hAnsi="Arial" w:cs="Arial"/>
        </w:rPr>
      </w:pPr>
    </w:p>
    <w:p w14:paraId="11FE94ED" w14:textId="77777777" w:rsidR="00CB0011" w:rsidRPr="009D1BFA" w:rsidRDefault="00CB0011" w:rsidP="00CB0011">
      <w:pPr>
        <w:rPr>
          <w:rFonts w:ascii="Arial" w:hAnsi="Arial" w:cs="Arial"/>
        </w:rPr>
      </w:pPr>
    </w:p>
    <w:p w14:paraId="6EA408E8" w14:textId="77777777" w:rsidR="00CB0011" w:rsidRPr="009D1BFA" w:rsidRDefault="00CB0011" w:rsidP="00CB0011">
      <w:pPr>
        <w:rPr>
          <w:rFonts w:ascii="Arial" w:hAnsi="Arial" w:cs="Arial"/>
        </w:rPr>
      </w:pPr>
    </w:p>
    <w:p w14:paraId="25F6B10E" w14:textId="77777777" w:rsidR="00CB0011" w:rsidRPr="009D1BFA" w:rsidRDefault="00CB0011" w:rsidP="00CB0011">
      <w:pPr>
        <w:rPr>
          <w:rFonts w:ascii="Arial" w:hAnsi="Arial" w:cs="Arial"/>
        </w:rPr>
      </w:pPr>
    </w:p>
    <w:p w14:paraId="03F33AD5" w14:textId="77777777" w:rsidR="00CB0011" w:rsidRPr="009D1BFA" w:rsidRDefault="00CB0011" w:rsidP="00CB0011">
      <w:pPr>
        <w:rPr>
          <w:rFonts w:ascii="Arial" w:hAnsi="Arial" w:cs="Arial"/>
        </w:rPr>
      </w:pPr>
    </w:p>
    <w:p w14:paraId="2524C191" w14:textId="77777777" w:rsidR="00CB0011" w:rsidRPr="009D1BFA" w:rsidRDefault="00CB0011" w:rsidP="00CB0011">
      <w:pPr>
        <w:rPr>
          <w:rFonts w:ascii="Arial" w:hAnsi="Arial" w:cs="Arial"/>
        </w:rPr>
      </w:pPr>
    </w:p>
    <w:p w14:paraId="0E229665" w14:textId="77777777" w:rsidR="00CB0011" w:rsidRPr="009D1BFA" w:rsidRDefault="00CB0011" w:rsidP="00CB0011">
      <w:pPr>
        <w:rPr>
          <w:rFonts w:ascii="Arial" w:hAnsi="Arial" w:cs="Arial"/>
        </w:rPr>
      </w:pPr>
    </w:p>
    <w:p w14:paraId="5FF05570" w14:textId="77777777" w:rsidR="00CB0011" w:rsidRPr="009D1BFA" w:rsidRDefault="00CB0011" w:rsidP="00CB0011">
      <w:pPr>
        <w:rPr>
          <w:rFonts w:ascii="Arial" w:hAnsi="Arial" w:cs="Arial"/>
        </w:rPr>
      </w:pPr>
    </w:p>
    <w:p w14:paraId="220AA519" w14:textId="77777777" w:rsidR="00CB0011" w:rsidRPr="009D1BFA" w:rsidRDefault="00CB0011" w:rsidP="00CB0011">
      <w:pPr>
        <w:rPr>
          <w:rFonts w:ascii="Arial" w:hAnsi="Arial" w:cs="Arial"/>
        </w:rPr>
      </w:pPr>
    </w:p>
    <w:p w14:paraId="0D6C69C8" w14:textId="43122AE6" w:rsidR="00CB0011" w:rsidRPr="009D1BFA" w:rsidRDefault="00CB0011" w:rsidP="00CB0011">
      <w:pPr>
        <w:pStyle w:val="Overskrift1"/>
        <w:rPr>
          <w:rFonts w:ascii="Arial" w:hAnsi="Arial"/>
        </w:rPr>
      </w:pPr>
      <w:bookmarkStart w:id="63" w:name="_Toc505755267"/>
      <w:bookmarkStart w:id="64" w:name="_Toc512243140"/>
      <w:r w:rsidRPr="009D1BFA">
        <w:rPr>
          <w:rFonts w:ascii="Arial" w:hAnsi="Arial"/>
        </w:rPr>
        <w:lastRenderedPageBreak/>
        <w:t>11.0 Avslutt alle mapper</w:t>
      </w:r>
      <w:bookmarkEnd w:id="63"/>
      <w:bookmarkEnd w:id="64"/>
    </w:p>
    <w:p w14:paraId="1322CBE4" w14:textId="77777777" w:rsidR="00CB0011" w:rsidRPr="009D1BFA" w:rsidRDefault="00CB0011" w:rsidP="00CB0011">
      <w:pPr>
        <w:rPr>
          <w:rFonts w:ascii="Arial" w:hAnsi="Arial" w:cs="Arial"/>
        </w:rPr>
      </w:pPr>
      <w:r w:rsidRPr="009D1BFA">
        <w:rPr>
          <w:rFonts w:ascii="Arial" w:hAnsi="Arial" w:cs="Arial"/>
        </w:rPr>
        <w:t xml:space="preserve">Knappen “Avslutt alle mapper” vil håndtere arkiv i samband med kommunereform i de tilfeller en kommune og et arkiv vil slutte å eksistere som resultat av sammenslåing med annen kommune. </w:t>
      </w:r>
    </w:p>
    <w:p w14:paraId="38F4A014" w14:textId="77777777" w:rsidR="00CB0011" w:rsidRPr="009D1BFA" w:rsidRDefault="00CB0011" w:rsidP="00CB0011">
      <w:pPr>
        <w:rPr>
          <w:rFonts w:ascii="Arial" w:hAnsi="Arial" w:cs="Arial"/>
        </w:rPr>
      </w:pPr>
    </w:p>
    <w:p w14:paraId="1BADE63A" w14:textId="77777777" w:rsidR="00CB0011" w:rsidRPr="009D1BFA" w:rsidRDefault="00CB0011" w:rsidP="00CB0011">
      <w:pPr>
        <w:rPr>
          <w:rFonts w:ascii="Arial" w:hAnsi="Arial" w:cs="Arial"/>
        </w:rPr>
      </w:pPr>
      <w:r w:rsidRPr="009D1BFA">
        <w:rPr>
          <w:rFonts w:ascii="Arial" w:hAnsi="Arial" w:cs="Arial"/>
        </w:rPr>
        <w:t>For å få kjørt Periodisering og Deponering er vi avhengig av å få avsluttet alle mappene i arkivdelen som skal avleveres.</w:t>
      </w:r>
    </w:p>
    <w:p w14:paraId="7965F311" w14:textId="77777777" w:rsidR="00CB0011" w:rsidRPr="009D1BFA" w:rsidRDefault="00CB0011" w:rsidP="00CB0011">
      <w:pPr>
        <w:rPr>
          <w:rFonts w:ascii="Arial" w:hAnsi="Arial" w:cs="Arial"/>
        </w:rPr>
      </w:pPr>
    </w:p>
    <w:p w14:paraId="572AD5A0" w14:textId="77777777" w:rsidR="00CB0011" w:rsidRPr="009D1BFA" w:rsidRDefault="00CB0011" w:rsidP="00CB0011">
      <w:pPr>
        <w:rPr>
          <w:rFonts w:ascii="Arial" w:hAnsi="Arial" w:cs="Arial"/>
        </w:rPr>
      </w:pPr>
      <w:r w:rsidRPr="009D1BFA">
        <w:rPr>
          <w:rFonts w:ascii="Arial" w:hAnsi="Arial" w:cs="Arial"/>
        </w:rPr>
        <w:t xml:space="preserve">“Avslutt alle mapper” legger inn avsluttet dato for alle mapper som ikke er avsluttet tidligere. Dette kan oppfattes som en tvungen avslutning. </w:t>
      </w:r>
    </w:p>
    <w:p w14:paraId="21523E1C" w14:textId="77777777" w:rsidR="00CB0011" w:rsidRPr="009D1BFA" w:rsidRDefault="00CB0011" w:rsidP="00CB0011">
      <w:pPr>
        <w:rPr>
          <w:rFonts w:ascii="Arial" w:hAnsi="Arial" w:cs="Arial"/>
        </w:rPr>
      </w:pPr>
      <w:r w:rsidRPr="009D1BFA">
        <w:rPr>
          <w:rFonts w:ascii="Arial" w:hAnsi="Arial" w:cs="Arial"/>
          <w:b/>
        </w:rPr>
        <w:t>NB!</w:t>
      </w:r>
      <w:r w:rsidRPr="009D1BFA">
        <w:rPr>
          <w:rFonts w:ascii="Arial" w:hAnsi="Arial" w:cs="Arial"/>
        </w:rPr>
        <w:t xml:space="preserve"> Avslutning av alle mapper kan ikke reverseres etter at den er utført. </w:t>
      </w:r>
    </w:p>
    <w:p w14:paraId="6B25699F" w14:textId="77777777" w:rsidR="00CB0011" w:rsidRPr="009D1BFA" w:rsidRDefault="00CB0011" w:rsidP="00CB0011">
      <w:pPr>
        <w:rPr>
          <w:rFonts w:ascii="Arial" w:hAnsi="Arial" w:cs="Arial"/>
        </w:rPr>
      </w:pPr>
      <w:r w:rsidRPr="009D1BFA">
        <w:rPr>
          <w:rFonts w:ascii="Arial" w:hAnsi="Arial" w:cs="Arial"/>
        </w:rPr>
        <w:t xml:space="preserve">En må derfor rulle inn en sikkerhetskopi av akrivkjernen dersom denne benyttes ved en feiltakelse. </w:t>
      </w:r>
    </w:p>
    <w:p w14:paraId="1551F479" w14:textId="77777777" w:rsidR="00CB0011" w:rsidRPr="009D1BFA" w:rsidRDefault="00CB0011" w:rsidP="00CB0011">
      <w:pPr>
        <w:rPr>
          <w:rFonts w:ascii="Arial" w:hAnsi="Arial" w:cs="Arial"/>
        </w:rPr>
      </w:pPr>
    </w:p>
    <w:p w14:paraId="041C753E" w14:textId="77777777" w:rsidR="00CB0011" w:rsidRPr="009D1BFA" w:rsidRDefault="00CB0011" w:rsidP="00CB0011">
      <w:pPr>
        <w:rPr>
          <w:rFonts w:ascii="Arial" w:hAnsi="Arial" w:cs="Arial"/>
        </w:rPr>
      </w:pPr>
      <w:r w:rsidRPr="009D1BFA">
        <w:rPr>
          <w:rFonts w:ascii="Arial" w:hAnsi="Arial" w:cs="Arial"/>
          <w:noProof/>
        </w:rPr>
        <w:drawing>
          <wp:inline distT="114300" distB="114300" distL="114300" distR="114300" wp14:anchorId="2067343F" wp14:editId="324C0CB6">
            <wp:extent cx="5943600" cy="2946400"/>
            <wp:effectExtent l="0" t="0" r="0" b="0"/>
            <wp:docPr id="12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70"/>
                    <a:srcRect/>
                    <a:stretch>
                      <a:fillRect/>
                    </a:stretch>
                  </pic:blipFill>
                  <pic:spPr>
                    <a:xfrm>
                      <a:off x="0" y="0"/>
                      <a:ext cx="5943600" cy="2946400"/>
                    </a:xfrm>
                    <a:prstGeom prst="rect">
                      <a:avLst/>
                    </a:prstGeom>
                    <a:ln/>
                  </pic:spPr>
                </pic:pic>
              </a:graphicData>
            </a:graphic>
          </wp:inline>
        </w:drawing>
      </w:r>
    </w:p>
    <w:p w14:paraId="52CA703D" w14:textId="67EB1A18" w:rsidR="00CB0011" w:rsidRPr="009D1BFA" w:rsidRDefault="00CB0011" w:rsidP="00CB0011">
      <w:pPr>
        <w:pStyle w:val="Overskrift2"/>
      </w:pPr>
      <w:bookmarkStart w:id="65" w:name="_j0fqldengjep" w:colFirst="0" w:colLast="0"/>
      <w:bookmarkStart w:id="66" w:name="_Toc505755268"/>
      <w:bookmarkStart w:id="67" w:name="_Toc512243141"/>
      <w:bookmarkEnd w:id="65"/>
      <w:r w:rsidRPr="009D1BFA">
        <w:t>11.1 Avslutt arkivdel</w:t>
      </w:r>
      <w:bookmarkEnd w:id="66"/>
      <w:bookmarkEnd w:id="67"/>
    </w:p>
    <w:p w14:paraId="3B40AE26" w14:textId="77777777" w:rsidR="00CB0011" w:rsidRPr="009D1BFA" w:rsidRDefault="00CB0011" w:rsidP="00CB0011">
      <w:pPr>
        <w:rPr>
          <w:rFonts w:ascii="Arial" w:hAnsi="Arial" w:cs="Arial"/>
        </w:rPr>
      </w:pPr>
      <w:r w:rsidRPr="009D1BFA">
        <w:rPr>
          <w:rFonts w:ascii="Arial" w:hAnsi="Arial" w:cs="Arial"/>
        </w:rPr>
        <w:t>Knappen “Avslutt arkivdel” skal normalt ikke benyttes, fordi en arkivdel skal avsluttes som resultat av en Periodisering, deponering og til slutt endelig avlevering.</w:t>
      </w:r>
    </w:p>
    <w:p w14:paraId="3B65C76A" w14:textId="77777777" w:rsidR="00CB0011" w:rsidRPr="009D1BFA" w:rsidRDefault="00CB0011" w:rsidP="00CB0011">
      <w:pPr>
        <w:rPr>
          <w:rFonts w:ascii="Arial" w:hAnsi="Arial" w:cs="Arial"/>
        </w:rPr>
      </w:pPr>
    </w:p>
    <w:p w14:paraId="4A9FFEA8" w14:textId="77777777" w:rsidR="00CB0011" w:rsidRPr="009D1BFA" w:rsidRDefault="00CB0011" w:rsidP="00CB0011">
      <w:pPr>
        <w:rPr>
          <w:rFonts w:ascii="Arial" w:hAnsi="Arial" w:cs="Arial"/>
        </w:rPr>
      </w:pPr>
      <w:r w:rsidRPr="009D1BFA">
        <w:rPr>
          <w:rFonts w:ascii="Arial" w:hAnsi="Arial" w:cs="Arial"/>
        </w:rPr>
        <w:t xml:space="preserve">Knappen kan benyttes i de tilfeller det ved en feiltakelse har blitt opprettet en arkivdel som aldri har blitt brukt, det vil si ingenting er arkivert til denne arkivdelen. Da kan denne knappen benyttes for å få arkivdelen avsluttet. </w:t>
      </w:r>
    </w:p>
    <w:p w14:paraId="76F94201" w14:textId="77777777" w:rsidR="00CB0011" w:rsidRPr="009D1BFA" w:rsidRDefault="00CB0011" w:rsidP="00CB0011">
      <w:pPr>
        <w:rPr>
          <w:rFonts w:ascii="Arial" w:hAnsi="Arial" w:cs="Arial"/>
        </w:rPr>
      </w:pPr>
    </w:p>
    <w:p w14:paraId="53660B6F" w14:textId="77777777" w:rsidR="00CB0011" w:rsidRPr="009D1BFA" w:rsidRDefault="00CB0011" w:rsidP="00CB0011">
      <w:pPr>
        <w:rPr>
          <w:rFonts w:ascii="Arial" w:hAnsi="Arial" w:cs="Arial"/>
        </w:rPr>
      </w:pPr>
      <w:r w:rsidRPr="009D1BFA">
        <w:rPr>
          <w:rFonts w:ascii="Arial" w:hAnsi="Arial" w:cs="Arial"/>
        </w:rPr>
        <w:t xml:space="preserve">I tillegg vil den være aktuell å benytte i forbindelse med kommunereform. Når knappen “Avslutt alle mapper” har blitt kjørt, og deretter Periodisering så vil det etter periodisering bli opprettet en ny aktiv del av arkivdelen som vil være helt tom. Og når fagsystemet er koblet fra så vil det ikke bli arkivert noe mer til denne aktive delen av arkivdelen. </w:t>
      </w:r>
    </w:p>
    <w:p w14:paraId="0CD190E5" w14:textId="77777777" w:rsidR="00CB0011" w:rsidRPr="009D1BFA" w:rsidRDefault="00CB0011" w:rsidP="00CB0011">
      <w:pPr>
        <w:rPr>
          <w:rFonts w:ascii="Arial" w:hAnsi="Arial" w:cs="Arial"/>
        </w:rPr>
      </w:pPr>
      <w:r w:rsidRPr="009D1BFA">
        <w:rPr>
          <w:rFonts w:ascii="Arial" w:hAnsi="Arial" w:cs="Arial"/>
        </w:rPr>
        <w:t>Da kan også denne avsluttes med å benytte “Avslutt arkivdel”.</w:t>
      </w:r>
    </w:p>
    <w:p w14:paraId="7B165D5D" w14:textId="77777777" w:rsidR="00CB0011" w:rsidRPr="009D1BFA" w:rsidRDefault="00CB0011" w:rsidP="00CB0011">
      <w:pPr>
        <w:rPr>
          <w:rFonts w:ascii="Arial" w:hAnsi="Arial" w:cs="Arial"/>
        </w:rPr>
      </w:pPr>
    </w:p>
    <w:sectPr w:rsidR="00CB0011" w:rsidRPr="009D1BFA" w:rsidSect="00574CB0">
      <w:headerReference w:type="default" r:id="rId71"/>
      <w:footerReference w:type="even" r:id="rId72"/>
      <w:footerReference w:type="default" r:id="rId73"/>
      <w:type w:val="continuous"/>
      <w:pgSz w:w="11906" w:h="16838" w:code="9"/>
      <w:pgMar w:top="1021" w:right="1418" w:bottom="1021" w:left="1701" w:header="709" w:footer="4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BC5C60" w14:textId="77777777" w:rsidR="00AB12DC" w:rsidRDefault="00AB12DC">
      <w:r>
        <w:separator/>
      </w:r>
    </w:p>
    <w:p w14:paraId="1830A0C6" w14:textId="77777777" w:rsidR="00AB12DC" w:rsidRDefault="00AB12DC"/>
  </w:endnote>
  <w:endnote w:type="continuationSeparator" w:id="0">
    <w:p w14:paraId="0AF94727" w14:textId="77777777" w:rsidR="00AB12DC" w:rsidRDefault="00AB12DC">
      <w:r>
        <w:continuationSeparator/>
      </w:r>
    </w:p>
    <w:p w14:paraId="182B49AF" w14:textId="77777777" w:rsidR="00AB12DC" w:rsidRDefault="00AB12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976AD" w14:textId="77777777" w:rsidR="00AB12DC" w:rsidRPr="00A65BFA" w:rsidRDefault="00AB12DC" w:rsidP="006D6EC7">
    <w:pPr>
      <w:pStyle w:val="Bunntekst"/>
      <w:framePr w:wrap="around" w:vAnchor="text" w:hAnchor="margin" w:xAlign="right" w:y="1"/>
      <w:rPr>
        <w:rStyle w:val="Sidetall"/>
        <w:b/>
      </w:rPr>
    </w:pPr>
    <w:r w:rsidRPr="00A65BFA">
      <w:rPr>
        <w:rStyle w:val="Sidetall"/>
        <w:b/>
      </w:rPr>
      <w:fldChar w:fldCharType="begin"/>
    </w:r>
    <w:r w:rsidRPr="00A65BFA">
      <w:rPr>
        <w:rStyle w:val="Sidetall"/>
        <w:b/>
      </w:rPr>
      <w:instrText xml:space="preserve">PAGE  </w:instrText>
    </w:r>
    <w:r w:rsidRPr="00A65BFA">
      <w:rPr>
        <w:rStyle w:val="Sidetall"/>
        <w:b/>
      </w:rPr>
      <w:fldChar w:fldCharType="end"/>
    </w:r>
  </w:p>
  <w:p w14:paraId="180AA570" w14:textId="77777777" w:rsidR="00AB12DC" w:rsidRPr="00A65BFA" w:rsidRDefault="00AB12DC" w:rsidP="006D6EC7">
    <w:pPr>
      <w:pStyle w:val="Bunntekst"/>
      <w:ind w:right="360"/>
      <w:rPr>
        <w:b/>
      </w:rPr>
    </w:pPr>
  </w:p>
  <w:p w14:paraId="6B798450" w14:textId="77777777" w:rsidR="00AB12DC" w:rsidRPr="00A65BFA" w:rsidRDefault="00AB12DC">
    <w:pP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71524" w14:textId="77777777" w:rsidR="00AB12DC" w:rsidRPr="00A65BFA" w:rsidRDefault="00AB12DC" w:rsidP="006D6EC7">
    <w:pPr>
      <w:pStyle w:val="Bunntekst"/>
      <w:framePr w:wrap="around" w:vAnchor="text" w:hAnchor="margin" w:xAlign="right" w:y="1"/>
      <w:rPr>
        <w:rStyle w:val="Sidetall"/>
        <w:b/>
        <w:bCs/>
        <w:sz w:val="16"/>
        <w:szCs w:val="16"/>
      </w:rPr>
    </w:pPr>
    <w:r w:rsidRPr="00A65BFA">
      <w:rPr>
        <w:rStyle w:val="Sidetall"/>
        <w:b/>
        <w:bCs/>
        <w:sz w:val="16"/>
        <w:szCs w:val="16"/>
      </w:rPr>
      <w:fldChar w:fldCharType="begin"/>
    </w:r>
    <w:r w:rsidRPr="00A65BFA">
      <w:rPr>
        <w:rStyle w:val="Sidetall"/>
        <w:b/>
        <w:bCs/>
        <w:sz w:val="16"/>
        <w:szCs w:val="16"/>
      </w:rPr>
      <w:instrText xml:space="preserve">PAGE  </w:instrText>
    </w:r>
    <w:r w:rsidRPr="00A65BFA">
      <w:rPr>
        <w:rStyle w:val="Sidetall"/>
        <w:b/>
        <w:bCs/>
        <w:sz w:val="16"/>
        <w:szCs w:val="16"/>
      </w:rPr>
      <w:fldChar w:fldCharType="separate"/>
    </w:r>
    <w:r w:rsidR="008928B6">
      <w:rPr>
        <w:rStyle w:val="Sidetall"/>
        <w:b/>
        <w:bCs/>
        <w:noProof/>
        <w:sz w:val="16"/>
        <w:szCs w:val="16"/>
      </w:rPr>
      <w:t>2</w:t>
    </w:r>
    <w:r w:rsidRPr="00A65BFA">
      <w:rPr>
        <w:rStyle w:val="Sidetall"/>
        <w:b/>
        <w:bCs/>
        <w:sz w:val="16"/>
        <w:szCs w:val="16"/>
      </w:rPr>
      <w:fldChar w:fldCharType="end"/>
    </w:r>
  </w:p>
  <w:p w14:paraId="3992DBF2" w14:textId="77777777" w:rsidR="00AB12DC" w:rsidRPr="00A65BFA" w:rsidRDefault="00AB12DC">
    <w:pPr>
      <w:pStyle w:val="Bunntekst"/>
      <w:rPr>
        <w:b/>
      </w:rPr>
    </w:pPr>
    <w:r w:rsidRPr="00A65BFA">
      <w:rPr>
        <w:b/>
      </w:rPr>
      <w:t>Visma</w:t>
    </w:r>
  </w:p>
  <w:p w14:paraId="520CB2E5" w14:textId="77777777" w:rsidR="00AB12DC" w:rsidRDefault="00AB12D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F736E" w14:textId="77777777" w:rsidR="00AB12DC" w:rsidRDefault="00AB12DC">
      <w:r>
        <w:separator/>
      </w:r>
    </w:p>
    <w:p w14:paraId="5A4C1921" w14:textId="77777777" w:rsidR="00AB12DC" w:rsidRDefault="00AB12DC"/>
  </w:footnote>
  <w:footnote w:type="continuationSeparator" w:id="0">
    <w:p w14:paraId="4F533E30" w14:textId="77777777" w:rsidR="00AB12DC" w:rsidRDefault="00AB12DC">
      <w:r>
        <w:continuationSeparator/>
      </w:r>
    </w:p>
    <w:p w14:paraId="478599AB" w14:textId="77777777" w:rsidR="00AB12DC" w:rsidRDefault="00AB12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C695A" w14:textId="77777777" w:rsidR="00AB12DC" w:rsidRPr="00134F4C" w:rsidRDefault="00AB12DC" w:rsidP="006D6EC7">
    <w:pPr>
      <w:pStyle w:val="Topptekst"/>
      <w:pBdr>
        <w:bottom w:val="single" w:sz="4" w:space="1" w:color="auto"/>
      </w:pBdr>
      <w:tabs>
        <w:tab w:val="clear" w:pos="9072"/>
        <w:tab w:val="right" w:pos="8820"/>
      </w:tabs>
      <w:rPr>
        <w:rFonts w:ascii="Arial" w:hAnsi="Arial" w:cs="Arial"/>
        <w:b/>
        <w:bCs/>
        <w:sz w:val="16"/>
      </w:rPr>
    </w:pPr>
    <w:r w:rsidRPr="00134F4C">
      <w:rPr>
        <w:rFonts w:ascii="Arial" w:hAnsi="Arial" w:cs="Arial"/>
        <w:b/>
        <w:bCs/>
        <w:sz w:val="16"/>
      </w:rPr>
      <w:t>VSArkiv</w:t>
    </w:r>
    <w:r w:rsidRPr="00134F4C">
      <w:rPr>
        <w:rFonts w:ascii="Arial" w:hAnsi="Arial" w:cs="Arial"/>
        <w:b/>
        <w:bCs/>
        <w:sz w:val="16"/>
      </w:rPr>
      <w:tab/>
    </w:r>
    <w:r w:rsidRPr="00134F4C">
      <w:rPr>
        <w:rFonts w:ascii="Arial" w:hAnsi="Arial" w:cs="Arial"/>
        <w:b/>
        <w:bCs/>
        <w:sz w:val="16"/>
      </w:rPr>
      <w:tab/>
    </w:r>
  </w:p>
  <w:p w14:paraId="75326773" w14:textId="77777777" w:rsidR="00AB12DC" w:rsidRPr="006D6EC7" w:rsidRDefault="00AB12DC">
    <w:pPr>
      <w:pStyle w:val="Topptekst"/>
      <w:rPr>
        <w:sz w:val="2"/>
        <w:szCs w:val="2"/>
      </w:rPr>
    </w:pPr>
  </w:p>
  <w:p w14:paraId="29B7AB1A" w14:textId="77777777" w:rsidR="00AB12DC" w:rsidRPr="00A65BFA" w:rsidRDefault="00AB12DC">
    <w:pP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C"/>
    <w:multiLevelType w:val="singleLevel"/>
    <w:tmpl w:val="0000000C"/>
    <w:name w:val="WW8Num27"/>
    <w:lvl w:ilvl="0">
      <w:start w:val="1"/>
      <w:numFmt w:val="bullet"/>
      <w:lvlText w:val=""/>
      <w:lvlJc w:val="left"/>
      <w:pPr>
        <w:tabs>
          <w:tab w:val="num" w:pos="0"/>
        </w:tabs>
      </w:pPr>
      <w:rPr>
        <w:rFonts w:ascii="Symbol" w:hAnsi="Symbol"/>
      </w:rPr>
    </w:lvl>
  </w:abstractNum>
  <w:abstractNum w:abstractNumId="1" w15:restartNumberingAfterBreak="0">
    <w:nsid w:val="0B0A34F5"/>
    <w:multiLevelType w:val="multilevel"/>
    <w:tmpl w:val="E8D00114"/>
    <w:lvl w:ilvl="0">
      <w:start w:val="1"/>
      <w:numFmt w:val="decimal"/>
      <w:lvlText w:val="%1."/>
      <w:lvlJc w:val="left"/>
      <w:pPr>
        <w:ind w:left="720" w:hanging="360"/>
      </w:p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D3A0A1B"/>
    <w:multiLevelType w:val="hybridMultilevel"/>
    <w:tmpl w:val="16B43C0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0606C98"/>
    <w:multiLevelType w:val="hybridMultilevel"/>
    <w:tmpl w:val="E47C022E"/>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12434607"/>
    <w:multiLevelType w:val="hybridMultilevel"/>
    <w:tmpl w:val="F108750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B1B1E13"/>
    <w:multiLevelType w:val="hybridMultilevel"/>
    <w:tmpl w:val="FD4E662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DB279BB"/>
    <w:multiLevelType w:val="hybridMultilevel"/>
    <w:tmpl w:val="82FC69B2"/>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23C1BDE"/>
    <w:multiLevelType w:val="multilevel"/>
    <w:tmpl w:val="4EDCC484"/>
    <w:lvl w:ilvl="0">
      <w:start w:val="1"/>
      <w:numFmt w:val="decimal"/>
      <w:lvlText w:val="%1."/>
      <w:lvlJc w:val="left"/>
      <w:pPr>
        <w:ind w:left="720" w:hanging="360"/>
      </w:pPr>
    </w:lvl>
    <w:lvl w:ilvl="1">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291724EC"/>
    <w:multiLevelType w:val="hybridMultilevel"/>
    <w:tmpl w:val="F108750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294A40B5"/>
    <w:multiLevelType w:val="hybridMultilevel"/>
    <w:tmpl w:val="50E8285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2B5A5EAD"/>
    <w:multiLevelType w:val="hybridMultilevel"/>
    <w:tmpl w:val="CFBACF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2C696AC1"/>
    <w:multiLevelType w:val="multilevel"/>
    <w:tmpl w:val="E8D00114"/>
    <w:lvl w:ilvl="0">
      <w:start w:val="1"/>
      <w:numFmt w:val="decimal"/>
      <w:lvlText w:val="%1."/>
      <w:lvlJc w:val="left"/>
      <w:pPr>
        <w:ind w:left="720" w:hanging="360"/>
      </w:p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2F9C361D"/>
    <w:multiLevelType w:val="hybridMultilevel"/>
    <w:tmpl w:val="95C64AEC"/>
    <w:lvl w:ilvl="0" w:tplc="04140001">
      <w:start w:val="1"/>
      <w:numFmt w:val="bullet"/>
      <w:lvlText w:val=""/>
      <w:lvlJc w:val="left"/>
      <w:pPr>
        <w:tabs>
          <w:tab w:val="num" w:pos="624"/>
        </w:tabs>
        <w:ind w:left="624" w:hanging="340"/>
      </w:pPr>
      <w:rPr>
        <w:rFonts w:ascii="Symbol" w:hAnsi="Symbol" w:hint="default"/>
      </w:rPr>
    </w:lvl>
    <w:lvl w:ilvl="1" w:tplc="04140019">
      <w:start w:val="1"/>
      <w:numFmt w:val="lowerLetter"/>
      <w:lvlText w:val="%2."/>
      <w:lvlJc w:val="left"/>
      <w:pPr>
        <w:tabs>
          <w:tab w:val="num" w:pos="1440"/>
        </w:tabs>
        <w:ind w:left="1440" w:hanging="360"/>
      </w:pPr>
    </w:lvl>
    <w:lvl w:ilvl="2" w:tplc="0414001B">
      <w:start w:val="1"/>
      <w:numFmt w:val="lowerRoman"/>
      <w:lvlText w:val="%3."/>
      <w:lvlJc w:val="right"/>
      <w:pPr>
        <w:tabs>
          <w:tab w:val="num" w:pos="2160"/>
        </w:tabs>
        <w:ind w:left="2160" w:hanging="180"/>
      </w:pPr>
    </w:lvl>
    <w:lvl w:ilvl="3" w:tplc="0414000F">
      <w:start w:val="1"/>
      <w:numFmt w:val="decimal"/>
      <w:lvlText w:val="%4."/>
      <w:lvlJc w:val="left"/>
      <w:pPr>
        <w:tabs>
          <w:tab w:val="num" w:pos="2880"/>
        </w:tabs>
        <w:ind w:left="2880" w:hanging="360"/>
      </w:pPr>
    </w:lvl>
    <w:lvl w:ilvl="4" w:tplc="04140019">
      <w:start w:val="1"/>
      <w:numFmt w:val="lowerLetter"/>
      <w:lvlText w:val="%5."/>
      <w:lvlJc w:val="left"/>
      <w:pPr>
        <w:tabs>
          <w:tab w:val="num" w:pos="3600"/>
        </w:tabs>
        <w:ind w:left="3600" w:hanging="360"/>
      </w:pPr>
    </w:lvl>
    <w:lvl w:ilvl="5" w:tplc="0414001B">
      <w:start w:val="1"/>
      <w:numFmt w:val="lowerRoman"/>
      <w:lvlText w:val="%6."/>
      <w:lvlJc w:val="right"/>
      <w:pPr>
        <w:tabs>
          <w:tab w:val="num" w:pos="4320"/>
        </w:tabs>
        <w:ind w:left="4320" w:hanging="180"/>
      </w:pPr>
    </w:lvl>
    <w:lvl w:ilvl="6" w:tplc="0414000F">
      <w:start w:val="1"/>
      <w:numFmt w:val="decimal"/>
      <w:lvlText w:val="%7."/>
      <w:lvlJc w:val="left"/>
      <w:pPr>
        <w:tabs>
          <w:tab w:val="num" w:pos="5040"/>
        </w:tabs>
        <w:ind w:left="5040" w:hanging="360"/>
      </w:pPr>
    </w:lvl>
    <w:lvl w:ilvl="7" w:tplc="04140019">
      <w:start w:val="1"/>
      <w:numFmt w:val="lowerLetter"/>
      <w:lvlText w:val="%8."/>
      <w:lvlJc w:val="left"/>
      <w:pPr>
        <w:tabs>
          <w:tab w:val="num" w:pos="5760"/>
        </w:tabs>
        <w:ind w:left="5760" w:hanging="360"/>
      </w:pPr>
    </w:lvl>
    <w:lvl w:ilvl="8" w:tplc="0414001B">
      <w:start w:val="1"/>
      <w:numFmt w:val="lowerRoman"/>
      <w:lvlText w:val="%9."/>
      <w:lvlJc w:val="right"/>
      <w:pPr>
        <w:tabs>
          <w:tab w:val="num" w:pos="6480"/>
        </w:tabs>
        <w:ind w:left="6480" w:hanging="180"/>
      </w:pPr>
    </w:lvl>
  </w:abstractNum>
  <w:abstractNum w:abstractNumId="13" w15:restartNumberingAfterBreak="0">
    <w:nsid w:val="30154D6E"/>
    <w:multiLevelType w:val="hybridMultilevel"/>
    <w:tmpl w:val="99F008DA"/>
    <w:lvl w:ilvl="0" w:tplc="7E422EE4">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4" w15:restartNumberingAfterBreak="0">
    <w:nsid w:val="3EF04509"/>
    <w:multiLevelType w:val="hybridMultilevel"/>
    <w:tmpl w:val="52CE40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40BE083E"/>
    <w:multiLevelType w:val="hybridMultilevel"/>
    <w:tmpl w:val="9028DDE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419B0FDA"/>
    <w:multiLevelType w:val="multilevel"/>
    <w:tmpl w:val="E8D00114"/>
    <w:lvl w:ilvl="0">
      <w:start w:val="1"/>
      <w:numFmt w:val="decimal"/>
      <w:lvlText w:val="%1."/>
      <w:lvlJc w:val="left"/>
      <w:pPr>
        <w:ind w:left="720" w:hanging="360"/>
      </w:p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43AB4896"/>
    <w:multiLevelType w:val="hybridMultilevel"/>
    <w:tmpl w:val="ADF0649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46A61ECB"/>
    <w:multiLevelType w:val="hybridMultilevel"/>
    <w:tmpl w:val="F7842832"/>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FE41739"/>
    <w:multiLevelType w:val="multilevel"/>
    <w:tmpl w:val="E8D00114"/>
    <w:lvl w:ilvl="0">
      <w:start w:val="1"/>
      <w:numFmt w:val="decimal"/>
      <w:lvlText w:val="%1."/>
      <w:lvlJc w:val="left"/>
      <w:pPr>
        <w:ind w:left="720" w:hanging="360"/>
      </w:p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15:restartNumberingAfterBreak="0">
    <w:nsid w:val="55EB6905"/>
    <w:multiLevelType w:val="hybridMultilevel"/>
    <w:tmpl w:val="8024789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15:restartNumberingAfterBreak="0">
    <w:nsid w:val="5648443F"/>
    <w:multiLevelType w:val="hybridMultilevel"/>
    <w:tmpl w:val="DAE29A5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2" w15:restartNumberingAfterBreak="0">
    <w:nsid w:val="565001ED"/>
    <w:multiLevelType w:val="hybridMultilevel"/>
    <w:tmpl w:val="1778A1A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5CA26B1F"/>
    <w:multiLevelType w:val="hybridMultilevel"/>
    <w:tmpl w:val="973C55D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5D21074C"/>
    <w:multiLevelType w:val="multilevel"/>
    <w:tmpl w:val="E8D00114"/>
    <w:lvl w:ilvl="0">
      <w:start w:val="1"/>
      <w:numFmt w:val="decimal"/>
      <w:lvlText w:val="%1."/>
      <w:lvlJc w:val="left"/>
      <w:pPr>
        <w:ind w:left="720" w:hanging="360"/>
      </w:p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6854344B"/>
    <w:multiLevelType w:val="hybridMultilevel"/>
    <w:tmpl w:val="E47C022E"/>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15:restartNumberingAfterBreak="0">
    <w:nsid w:val="6B5B537E"/>
    <w:multiLevelType w:val="hybridMultilevel"/>
    <w:tmpl w:val="56BE298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7" w15:restartNumberingAfterBreak="0">
    <w:nsid w:val="7640501C"/>
    <w:multiLevelType w:val="hybridMultilevel"/>
    <w:tmpl w:val="053E986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76D92AD1"/>
    <w:multiLevelType w:val="hybridMultilevel"/>
    <w:tmpl w:val="88909E3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77152B0D"/>
    <w:multiLevelType w:val="hybridMultilevel"/>
    <w:tmpl w:val="96629B4A"/>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0" w15:restartNumberingAfterBreak="0">
    <w:nsid w:val="77710916"/>
    <w:multiLevelType w:val="hybridMultilevel"/>
    <w:tmpl w:val="7EF4F7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7A764F59"/>
    <w:multiLevelType w:val="hybridMultilevel"/>
    <w:tmpl w:val="920673D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2" w15:restartNumberingAfterBreak="0">
    <w:nsid w:val="7E887E01"/>
    <w:multiLevelType w:val="hybridMultilevel"/>
    <w:tmpl w:val="4970B1A8"/>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3" w15:restartNumberingAfterBreak="0">
    <w:nsid w:val="7E9916E8"/>
    <w:multiLevelType w:val="hybridMultilevel"/>
    <w:tmpl w:val="137A9E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7FA41613"/>
    <w:multiLevelType w:val="hybridMultilevel"/>
    <w:tmpl w:val="06F89C5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24"/>
  </w:num>
  <w:num w:numId="3">
    <w:abstractNumId w:val="29"/>
  </w:num>
  <w:num w:numId="4">
    <w:abstractNumId w:val="31"/>
  </w:num>
  <w:num w:numId="5">
    <w:abstractNumId w:val="32"/>
  </w:num>
  <w:num w:numId="6">
    <w:abstractNumId w:val="33"/>
  </w:num>
  <w:num w:numId="7">
    <w:abstractNumId w:val="23"/>
  </w:num>
  <w:num w:numId="8">
    <w:abstractNumId w:val="7"/>
  </w:num>
  <w:num w:numId="9">
    <w:abstractNumId w:val="12"/>
  </w:num>
  <w:num w:numId="10">
    <w:abstractNumId w:val="0"/>
  </w:num>
  <w:num w:numId="11">
    <w:abstractNumId w:val="14"/>
  </w:num>
  <w:num w:numId="12">
    <w:abstractNumId w:val="26"/>
  </w:num>
  <w:num w:numId="13">
    <w:abstractNumId w:val="30"/>
  </w:num>
  <w:num w:numId="14">
    <w:abstractNumId w:val="27"/>
  </w:num>
  <w:num w:numId="15">
    <w:abstractNumId w:val="10"/>
  </w:num>
  <w:num w:numId="16">
    <w:abstractNumId w:val="22"/>
  </w:num>
  <w:num w:numId="17">
    <w:abstractNumId w:val="18"/>
  </w:num>
  <w:num w:numId="18">
    <w:abstractNumId w:val="6"/>
  </w:num>
  <w:num w:numId="19">
    <w:abstractNumId w:val="15"/>
  </w:num>
  <w:num w:numId="20">
    <w:abstractNumId w:val="28"/>
  </w:num>
  <w:num w:numId="21">
    <w:abstractNumId w:val="9"/>
  </w:num>
  <w:num w:numId="22">
    <w:abstractNumId w:val="25"/>
  </w:num>
  <w:num w:numId="23">
    <w:abstractNumId w:val="3"/>
  </w:num>
  <w:num w:numId="24">
    <w:abstractNumId w:val="20"/>
  </w:num>
  <w:num w:numId="25">
    <w:abstractNumId w:val="5"/>
  </w:num>
  <w:num w:numId="26">
    <w:abstractNumId w:val="21"/>
  </w:num>
  <w:num w:numId="27">
    <w:abstractNumId w:val="16"/>
  </w:num>
  <w:num w:numId="28">
    <w:abstractNumId w:val="19"/>
  </w:num>
  <w:num w:numId="29">
    <w:abstractNumId w:val="11"/>
  </w:num>
  <w:num w:numId="30">
    <w:abstractNumId w:val="8"/>
  </w:num>
  <w:num w:numId="31">
    <w:abstractNumId w:val="4"/>
  </w:num>
  <w:num w:numId="32">
    <w:abstractNumId w:val="34"/>
  </w:num>
  <w:num w:numId="33">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
  </w:num>
  <w:num w:numId="35">
    <w:abstractNumId w:val="13"/>
  </w:num>
  <w:num w:numId="36">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CC7"/>
    <w:rsid w:val="00000C06"/>
    <w:rsid w:val="00002C91"/>
    <w:rsid w:val="00007BBF"/>
    <w:rsid w:val="00014463"/>
    <w:rsid w:val="0002749F"/>
    <w:rsid w:val="0003212B"/>
    <w:rsid w:val="0003351A"/>
    <w:rsid w:val="00036222"/>
    <w:rsid w:val="000400C2"/>
    <w:rsid w:val="00040E59"/>
    <w:rsid w:val="00054B4F"/>
    <w:rsid w:val="00055BBA"/>
    <w:rsid w:val="00061D6D"/>
    <w:rsid w:val="0007039F"/>
    <w:rsid w:val="00074E4F"/>
    <w:rsid w:val="00075010"/>
    <w:rsid w:val="00080CE0"/>
    <w:rsid w:val="000843FE"/>
    <w:rsid w:val="000853DD"/>
    <w:rsid w:val="00092535"/>
    <w:rsid w:val="0009301F"/>
    <w:rsid w:val="00096B01"/>
    <w:rsid w:val="000B0209"/>
    <w:rsid w:val="000B1022"/>
    <w:rsid w:val="000B1481"/>
    <w:rsid w:val="000B255C"/>
    <w:rsid w:val="000B299F"/>
    <w:rsid w:val="000B3B19"/>
    <w:rsid w:val="000B4C45"/>
    <w:rsid w:val="000B5A9F"/>
    <w:rsid w:val="000C410B"/>
    <w:rsid w:val="000C6B17"/>
    <w:rsid w:val="000C7723"/>
    <w:rsid w:val="000D056C"/>
    <w:rsid w:val="000D43F7"/>
    <w:rsid w:val="000E2C92"/>
    <w:rsid w:val="000E36BD"/>
    <w:rsid w:val="000F2607"/>
    <w:rsid w:val="000F7D07"/>
    <w:rsid w:val="000F7E0C"/>
    <w:rsid w:val="00100225"/>
    <w:rsid w:val="00102BF1"/>
    <w:rsid w:val="00106A50"/>
    <w:rsid w:val="001119BB"/>
    <w:rsid w:val="00123063"/>
    <w:rsid w:val="00125328"/>
    <w:rsid w:val="00127498"/>
    <w:rsid w:val="001277DD"/>
    <w:rsid w:val="00130DBB"/>
    <w:rsid w:val="0013165F"/>
    <w:rsid w:val="00134764"/>
    <w:rsid w:val="00134F4C"/>
    <w:rsid w:val="00136A92"/>
    <w:rsid w:val="00136F3F"/>
    <w:rsid w:val="00137DD7"/>
    <w:rsid w:val="00143C46"/>
    <w:rsid w:val="00144224"/>
    <w:rsid w:val="0014562B"/>
    <w:rsid w:val="001456FF"/>
    <w:rsid w:val="001476E4"/>
    <w:rsid w:val="00152851"/>
    <w:rsid w:val="00152BAB"/>
    <w:rsid w:val="00154BC5"/>
    <w:rsid w:val="00157FB9"/>
    <w:rsid w:val="001608E0"/>
    <w:rsid w:val="00165DD0"/>
    <w:rsid w:val="00166C03"/>
    <w:rsid w:val="00167CAB"/>
    <w:rsid w:val="00174BA0"/>
    <w:rsid w:val="0017693E"/>
    <w:rsid w:val="001769C4"/>
    <w:rsid w:val="0017796E"/>
    <w:rsid w:val="00182F9B"/>
    <w:rsid w:val="001911D6"/>
    <w:rsid w:val="0019570B"/>
    <w:rsid w:val="001A4BB0"/>
    <w:rsid w:val="001A4F9D"/>
    <w:rsid w:val="001A5361"/>
    <w:rsid w:val="001A5DB8"/>
    <w:rsid w:val="001B0442"/>
    <w:rsid w:val="001B05AC"/>
    <w:rsid w:val="001B68F0"/>
    <w:rsid w:val="001C0259"/>
    <w:rsid w:val="001C2A66"/>
    <w:rsid w:val="001C7049"/>
    <w:rsid w:val="001D249A"/>
    <w:rsid w:val="001D555F"/>
    <w:rsid w:val="001D757D"/>
    <w:rsid w:val="001E243D"/>
    <w:rsid w:val="001E33D7"/>
    <w:rsid w:val="001E4BAD"/>
    <w:rsid w:val="001E4C7C"/>
    <w:rsid w:val="001E53E5"/>
    <w:rsid w:val="001E5EC3"/>
    <w:rsid w:val="001E6612"/>
    <w:rsid w:val="001F084E"/>
    <w:rsid w:val="001F174B"/>
    <w:rsid w:val="001F581D"/>
    <w:rsid w:val="00201B1D"/>
    <w:rsid w:val="002079DD"/>
    <w:rsid w:val="00207F59"/>
    <w:rsid w:val="00216351"/>
    <w:rsid w:val="00216B85"/>
    <w:rsid w:val="00222B25"/>
    <w:rsid w:val="00225D5B"/>
    <w:rsid w:val="00227009"/>
    <w:rsid w:val="0022704C"/>
    <w:rsid w:val="002339C6"/>
    <w:rsid w:val="00237F4E"/>
    <w:rsid w:val="00240005"/>
    <w:rsid w:val="002415B6"/>
    <w:rsid w:val="002415E3"/>
    <w:rsid w:val="00243A2A"/>
    <w:rsid w:val="00244C86"/>
    <w:rsid w:val="00244EA2"/>
    <w:rsid w:val="00251D65"/>
    <w:rsid w:val="00252264"/>
    <w:rsid w:val="00252850"/>
    <w:rsid w:val="00252FA1"/>
    <w:rsid w:val="00257ACE"/>
    <w:rsid w:val="00262E32"/>
    <w:rsid w:val="00264745"/>
    <w:rsid w:val="00265562"/>
    <w:rsid w:val="00265CE8"/>
    <w:rsid w:val="00266431"/>
    <w:rsid w:val="002756D6"/>
    <w:rsid w:val="00282020"/>
    <w:rsid w:val="002834C7"/>
    <w:rsid w:val="0029110C"/>
    <w:rsid w:val="0029627D"/>
    <w:rsid w:val="002A0339"/>
    <w:rsid w:val="002A1AC1"/>
    <w:rsid w:val="002A2BA0"/>
    <w:rsid w:val="002A65CD"/>
    <w:rsid w:val="002A6DEF"/>
    <w:rsid w:val="002A7A25"/>
    <w:rsid w:val="002B26CB"/>
    <w:rsid w:val="002B67E0"/>
    <w:rsid w:val="002C3481"/>
    <w:rsid w:val="002C4927"/>
    <w:rsid w:val="002C75B9"/>
    <w:rsid w:val="002E4BFF"/>
    <w:rsid w:val="002E4D1B"/>
    <w:rsid w:val="002E7FD4"/>
    <w:rsid w:val="002F02CE"/>
    <w:rsid w:val="002F09B2"/>
    <w:rsid w:val="002F4F97"/>
    <w:rsid w:val="00301182"/>
    <w:rsid w:val="00302C8A"/>
    <w:rsid w:val="00314F6F"/>
    <w:rsid w:val="003174B9"/>
    <w:rsid w:val="00333108"/>
    <w:rsid w:val="003334E9"/>
    <w:rsid w:val="00337EE2"/>
    <w:rsid w:val="003413AD"/>
    <w:rsid w:val="00341615"/>
    <w:rsid w:val="00346F3E"/>
    <w:rsid w:val="003471E8"/>
    <w:rsid w:val="00356F55"/>
    <w:rsid w:val="00357447"/>
    <w:rsid w:val="00363961"/>
    <w:rsid w:val="00380E04"/>
    <w:rsid w:val="0038230A"/>
    <w:rsid w:val="003861BE"/>
    <w:rsid w:val="003876A6"/>
    <w:rsid w:val="00391396"/>
    <w:rsid w:val="00394935"/>
    <w:rsid w:val="003949FF"/>
    <w:rsid w:val="00396988"/>
    <w:rsid w:val="00396DC1"/>
    <w:rsid w:val="003A3163"/>
    <w:rsid w:val="003A4429"/>
    <w:rsid w:val="003A658E"/>
    <w:rsid w:val="003A7AFF"/>
    <w:rsid w:val="003B003A"/>
    <w:rsid w:val="003B09A0"/>
    <w:rsid w:val="003B3661"/>
    <w:rsid w:val="003B60A8"/>
    <w:rsid w:val="003C11F5"/>
    <w:rsid w:val="003C33C4"/>
    <w:rsid w:val="003C33D0"/>
    <w:rsid w:val="003C5C79"/>
    <w:rsid w:val="003D2DC8"/>
    <w:rsid w:val="003D78CB"/>
    <w:rsid w:val="003E6555"/>
    <w:rsid w:val="003E69DC"/>
    <w:rsid w:val="003F64CC"/>
    <w:rsid w:val="004036AD"/>
    <w:rsid w:val="00404FF5"/>
    <w:rsid w:val="00406427"/>
    <w:rsid w:val="00406ACA"/>
    <w:rsid w:val="00407385"/>
    <w:rsid w:val="00424FBD"/>
    <w:rsid w:val="00425234"/>
    <w:rsid w:val="00427921"/>
    <w:rsid w:val="00433B19"/>
    <w:rsid w:val="00435E5B"/>
    <w:rsid w:val="004415D1"/>
    <w:rsid w:val="004438C5"/>
    <w:rsid w:val="00445D90"/>
    <w:rsid w:val="00447535"/>
    <w:rsid w:val="004504FB"/>
    <w:rsid w:val="0045123E"/>
    <w:rsid w:val="00451FFA"/>
    <w:rsid w:val="00456612"/>
    <w:rsid w:val="004567E7"/>
    <w:rsid w:val="00461E96"/>
    <w:rsid w:val="00462B42"/>
    <w:rsid w:val="00464AEB"/>
    <w:rsid w:val="00477C27"/>
    <w:rsid w:val="00477E02"/>
    <w:rsid w:val="00485D2E"/>
    <w:rsid w:val="00486780"/>
    <w:rsid w:val="00490D7B"/>
    <w:rsid w:val="004920DF"/>
    <w:rsid w:val="004933EB"/>
    <w:rsid w:val="004937BE"/>
    <w:rsid w:val="00493D81"/>
    <w:rsid w:val="00494DFC"/>
    <w:rsid w:val="004967A3"/>
    <w:rsid w:val="004A2F59"/>
    <w:rsid w:val="004A3F62"/>
    <w:rsid w:val="004A4182"/>
    <w:rsid w:val="004A66DA"/>
    <w:rsid w:val="004A6B01"/>
    <w:rsid w:val="004A7617"/>
    <w:rsid w:val="004B3D42"/>
    <w:rsid w:val="004D169B"/>
    <w:rsid w:val="004D5495"/>
    <w:rsid w:val="004E10F4"/>
    <w:rsid w:val="004E3814"/>
    <w:rsid w:val="004F03E4"/>
    <w:rsid w:val="004F3962"/>
    <w:rsid w:val="004F57FE"/>
    <w:rsid w:val="004F79BB"/>
    <w:rsid w:val="00504990"/>
    <w:rsid w:val="00510FB6"/>
    <w:rsid w:val="0051367E"/>
    <w:rsid w:val="00514119"/>
    <w:rsid w:val="0051595D"/>
    <w:rsid w:val="00522342"/>
    <w:rsid w:val="005231DC"/>
    <w:rsid w:val="0052432B"/>
    <w:rsid w:val="00525582"/>
    <w:rsid w:val="00527819"/>
    <w:rsid w:val="00530555"/>
    <w:rsid w:val="00531B1B"/>
    <w:rsid w:val="00532679"/>
    <w:rsid w:val="005351CD"/>
    <w:rsid w:val="00536B24"/>
    <w:rsid w:val="00540A28"/>
    <w:rsid w:val="00543918"/>
    <w:rsid w:val="00551E7F"/>
    <w:rsid w:val="005531A9"/>
    <w:rsid w:val="005601A9"/>
    <w:rsid w:val="005626A1"/>
    <w:rsid w:val="00562859"/>
    <w:rsid w:val="0056356D"/>
    <w:rsid w:val="00564BDE"/>
    <w:rsid w:val="00570804"/>
    <w:rsid w:val="00573879"/>
    <w:rsid w:val="00574CB0"/>
    <w:rsid w:val="00575193"/>
    <w:rsid w:val="00592EDE"/>
    <w:rsid w:val="00594CE7"/>
    <w:rsid w:val="00596705"/>
    <w:rsid w:val="005972BA"/>
    <w:rsid w:val="005A3BE6"/>
    <w:rsid w:val="005C3DA4"/>
    <w:rsid w:val="005D19EB"/>
    <w:rsid w:val="005D3711"/>
    <w:rsid w:val="005D416F"/>
    <w:rsid w:val="005D4A15"/>
    <w:rsid w:val="005E70E4"/>
    <w:rsid w:val="005E74BF"/>
    <w:rsid w:val="005F365A"/>
    <w:rsid w:val="005F4011"/>
    <w:rsid w:val="005F42FB"/>
    <w:rsid w:val="005F68C4"/>
    <w:rsid w:val="005F6B28"/>
    <w:rsid w:val="005F6C5B"/>
    <w:rsid w:val="0060459B"/>
    <w:rsid w:val="00612CE4"/>
    <w:rsid w:val="00625473"/>
    <w:rsid w:val="006257BF"/>
    <w:rsid w:val="0062610E"/>
    <w:rsid w:val="006266D6"/>
    <w:rsid w:val="006277EE"/>
    <w:rsid w:val="00627E40"/>
    <w:rsid w:val="00634C25"/>
    <w:rsid w:val="006434C8"/>
    <w:rsid w:val="00650B35"/>
    <w:rsid w:val="00652A31"/>
    <w:rsid w:val="00653EA4"/>
    <w:rsid w:val="00656C04"/>
    <w:rsid w:val="006607DA"/>
    <w:rsid w:val="00661CC7"/>
    <w:rsid w:val="00662A7D"/>
    <w:rsid w:val="006810F0"/>
    <w:rsid w:val="00682E17"/>
    <w:rsid w:val="00683570"/>
    <w:rsid w:val="0068496B"/>
    <w:rsid w:val="006851ED"/>
    <w:rsid w:val="00685944"/>
    <w:rsid w:val="006929D5"/>
    <w:rsid w:val="006A2AC3"/>
    <w:rsid w:val="006A34C4"/>
    <w:rsid w:val="006A3CDC"/>
    <w:rsid w:val="006B23F7"/>
    <w:rsid w:val="006C25DB"/>
    <w:rsid w:val="006D1D9F"/>
    <w:rsid w:val="006D36AA"/>
    <w:rsid w:val="006D6EC7"/>
    <w:rsid w:val="006E1F0C"/>
    <w:rsid w:val="006E5762"/>
    <w:rsid w:val="006E7537"/>
    <w:rsid w:val="006E7CC5"/>
    <w:rsid w:val="006F0AA1"/>
    <w:rsid w:val="006F12B4"/>
    <w:rsid w:val="00701B7B"/>
    <w:rsid w:val="00717BD3"/>
    <w:rsid w:val="00721523"/>
    <w:rsid w:val="00723B87"/>
    <w:rsid w:val="00727737"/>
    <w:rsid w:val="00732C61"/>
    <w:rsid w:val="00733034"/>
    <w:rsid w:val="007339E1"/>
    <w:rsid w:val="00740BC8"/>
    <w:rsid w:val="007413A9"/>
    <w:rsid w:val="00752902"/>
    <w:rsid w:val="007549AE"/>
    <w:rsid w:val="0075719A"/>
    <w:rsid w:val="0076070E"/>
    <w:rsid w:val="007647C1"/>
    <w:rsid w:val="0077438E"/>
    <w:rsid w:val="00777FC8"/>
    <w:rsid w:val="007801F9"/>
    <w:rsid w:val="0078301F"/>
    <w:rsid w:val="00786CE3"/>
    <w:rsid w:val="00793834"/>
    <w:rsid w:val="00797509"/>
    <w:rsid w:val="007A1342"/>
    <w:rsid w:val="007A295C"/>
    <w:rsid w:val="007A50B8"/>
    <w:rsid w:val="007B180F"/>
    <w:rsid w:val="007B452B"/>
    <w:rsid w:val="007B7505"/>
    <w:rsid w:val="007C0C1E"/>
    <w:rsid w:val="007C1C4E"/>
    <w:rsid w:val="007C7191"/>
    <w:rsid w:val="007D02F7"/>
    <w:rsid w:val="007D7A3A"/>
    <w:rsid w:val="007E0136"/>
    <w:rsid w:val="007E0A45"/>
    <w:rsid w:val="007E30E5"/>
    <w:rsid w:val="007F0F8F"/>
    <w:rsid w:val="007F1D03"/>
    <w:rsid w:val="007F3B7E"/>
    <w:rsid w:val="007F49EB"/>
    <w:rsid w:val="00802C11"/>
    <w:rsid w:val="0080354F"/>
    <w:rsid w:val="00804935"/>
    <w:rsid w:val="00804A0F"/>
    <w:rsid w:val="00804BD1"/>
    <w:rsid w:val="00814D2A"/>
    <w:rsid w:val="008226ED"/>
    <w:rsid w:val="008237C6"/>
    <w:rsid w:val="0082412A"/>
    <w:rsid w:val="00827600"/>
    <w:rsid w:val="00832990"/>
    <w:rsid w:val="00836B9A"/>
    <w:rsid w:val="00843CE1"/>
    <w:rsid w:val="008459E8"/>
    <w:rsid w:val="00846014"/>
    <w:rsid w:val="008606CE"/>
    <w:rsid w:val="0086551F"/>
    <w:rsid w:val="00871AC3"/>
    <w:rsid w:val="00884629"/>
    <w:rsid w:val="008928B6"/>
    <w:rsid w:val="00896724"/>
    <w:rsid w:val="008A13FC"/>
    <w:rsid w:val="008A258F"/>
    <w:rsid w:val="008A2FA1"/>
    <w:rsid w:val="008B4541"/>
    <w:rsid w:val="008B606C"/>
    <w:rsid w:val="008B7A17"/>
    <w:rsid w:val="008C2F78"/>
    <w:rsid w:val="008C320E"/>
    <w:rsid w:val="008C3A3A"/>
    <w:rsid w:val="008C64BA"/>
    <w:rsid w:val="008D198A"/>
    <w:rsid w:val="008D2036"/>
    <w:rsid w:val="008D3A0D"/>
    <w:rsid w:val="008D5218"/>
    <w:rsid w:val="008D715C"/>
    <w:rsid w:val="008E04D9"/>
    <w:rsid w:val="008E56DA"/>
    <w:rsid w:val="0090160F"/>
    <w:rsid w:val="00901EDB"/>
    <w:rsid w:val="009053F2"/>
    <w:rsid w:val="00910C4F"/>
    <w:rsid w:val="009160AC"/>
    <w:rsid w:val="0091786F"/>
    <w:rsid w:val="00931011"/>
    <w:rsid w:val="0093754B"/>
    <w:rsid w:val="009425EB"/>
    <w:rsid w:val="00952883"/>
    <w:rsid w:val="009570B0"/>
    <w:rsid w:val="00957744"/>
    <w:rsid w:val="00957CA2"/>
    <w:rsid w:val="009606A6"/>
    <w:rsid w:val="00960CAF"/>
    <w:rsid w:val="0096775F"/>
    <w:rsid w:val="009746A3"/>
    <w:rsid w:val="009751F4"/>
    <w:rsid w:val="0097641A"/>
    <w:rsid w:val="00976A9D"/>
    <w:rsid w:val="00980B0C"/>
    <w:rsid w:val="009810FF"/>
    <w:rsid w:val="00981A10"/>
    <w:rsid w:val="009826FE"/>
    <w:rsid w:val="009951E9"/>
    <w:rsid w:val="009A5A07"/>
    <w:rsid w:val="009B2B74"/>
    <w:rsid w:val="009B751D"/>
    <w:rsid w:val="009C3D00"/>
    <w:rsid w:val="009D10EC"/>
    <w:rsid w:val="009D1BFA"/>
    <w:rsid w:val="009D221F"/>
    <w:rsid w:val="009D30AD"/>
    <w:rsid w:val="009D3E0A"/>
    <w:rsid w:val="009E452C"/>
    <w:rsid w:val="009E7175"/>
    <w:rsid w:val="009E732D"/>
    <w:rsid w:val="009E7808"/>
    <w:rsid w:val="009F2A45"/>
    <w:rsid w:val="00A0303B"/>
    <w:rsid w:val="00A04C9B"/>
    <w:rsid w:val="00A13FA7"/>
    <w:rsid w:val="00A157F7"/>
    <w:rsid w:val="00A43A2A"/>
    <w:rsid w:val="00A46901"/>
    <w:rsid w:val="00A522B1"/>
    <w:rsid w:val="00A539B6"/>
    <w:rsid w:val="00A62C16"/>
    <w:rsid w:val="00A64C35"/>
    <w:rsid w:val="00A64CF5"/>
    <w:rsid w:val="00A651B4"/>
    <w:rsid w:val="00A65BFA"/>
    <w:rsid w:val="00A7154A"/>
    <w:rsid w:val="00A721B7"/>
    <w:rsid w:val="00A80ACB"/>
    <w:rsid w:val="00A821ED"/>
    <w:rsid w:val="00A82221"/>
    <w:rsid w:val="00A82E6B"/>
    <w:rsid w:val="00A84A72"/>
    <w:rsid w:val="00A9370D"/>
    <w:rsid w:val="00AA7DB7"/>
    <w:rsid w:val="00AB0CB1"/>
    <w:rsid w:val="00AB12DC"/>
    <w:rsid w:val="00AB2FFF"/>
    <w:rsid w:val="00AB344F"/>
    <w:rsid w:val="00AB4291"/>
    <w:rsid w:val="00AB42C4"/>
    <w:rsid w:val="00AB7BEB"/>
    <w:rsid w:val="00AC2B65"/>
    <w:rsid w:val="00AC38F7"/>
    <w:rsid w:val="00AC6B5A"/>
    <w:rsid w:val="00AC78E9"/>
    <w:rsid w:val="00AD0E8F"/>
    <w:rsid w:val="00AD2C67"/>
    <w:rsid w:val="00AD77A4"/>
    <w:rsid w:val="00AE1D8A"/>
    <w:rsid w:val="00AE26C9"/>
    <w:rsid w:val="00AE3E96"/>
    <w:rsid w:val="00AE5EAA"/>
    <w:rsid w:val="00AE7732"/>
    <w:rsid w:val="00AF0B68"/>
    <w:rsid w:val="00AF1DF9"/>
    <w:rsid w:val="00AF1FAF"/>
    <w:rsid w:val="00AF66D3"/>
    <w:rsid w:val="00AF76EF"/>
    <w:rsid w:val="00B00709"/>
    <w:rsid w:val="00B103C6"/>
    <w:rsid w:val="00B122FE"/>
    <w:rsid w:val="00B13371"/>
    <w:rsid w:val="00B15FA4"/>
    <w:rsid w:val="00B22718"/>
    <w:rsid w:val="00B33711"/>
    <w:rsid w:val="00B33CFB"/>
    <w:rsid w:val="00B34D15"/>
    <w:rsid w:val="00B34FF1"/>
    <w:rsid w:val="00B36D7A"/>
    <w:rsid w:val="00B47B3D"/>
    <w:rsid w:val="00B509DA"/>
    <w:rsid w:val="00B50E3B"/>
    <w:rsid w:val="00B5329A"/>
    <w:rsid w:val="00B54156"/>
    <w:rsid w:val="00B55C96"/>
    <w:rsid w:val="00B60A2E"/>
    <w:rsid w:val="00B6213E"/>
    <w:rsid w:val="00B65CDE"/>
    <w:rsid w:val="00B702FF"/>
    <w:rsid w:val="00B703B9"/>
    <w:rsid w:val="00B70EE7"/>
    <w:rsid w:val="00B72B81"/>
    <w:rsid w:val="00B77A6C"/>
    <w:rsid w:val="00B77F72"/>
    <w:rsid w:val="00B82E99"/>
    <w:rsid w:val="00B86BE5"/>
    <w:rsid w:val="00B91B8B"/>
    <w:rsid w:val="00B924B0"/>
    <w:rsid w:val="00B9780B"/>
    <w:rsid w:val="00BA3AEA"/>
    <w:rsid w:val="00BA6A84"/>
    <w:rsid w:val="00BA7916"/>
    <w:rsid w:val="00BB0BB6"/>
    <w:rsid w:val="00BB1351"/>
    <w:rsid w:val="00BB39CA"/>
    <w:rsid w:val="00BB3CC5"/>
    <w:rsid w:val="00BB3DA7"/>
    <w:rsid w:val="00BB7D84"/>
    <w:rsid w:val="00BC272D"/>
    <w:rsid w:val="00BC3120"/>
    <w:rsid w:val="00BC3399"/>
    <w:rsid w:val="00BD1C37"/>
    <w:rsid w:val="00BD2F8D"/>
    <w:rsid w:val="00BD5094"/>
    <w:rsid w:val="00BE1965"/>
    <w:rsid w:val="00BF1131"/>
    <w:rsid w:val="00BF1EDA"/>
    <w:rsid w:val="00BF2464"/>
    <w:rsid w:val="00BF2A2A"/>
    <w:rsid w:val="00BF7076"/>
    <w:rsid w:val="00C0237C"/>
    <w:rsid w:val="00C07E50"/>
    <w:rsid w:val="00C157D9"/>
    <w:rsid w:val="00C2713D"/>
    <w:rsid w:val="00C31EB7"/>
    <w:rsid w:val="00C36976"/>
    <w:rsid w:val="00C4317E"/>
    <w:rsid w:val="00C448CB"/>
    <w:rsid w:val="00C44AEB"/>
    <w:rsid w:val="00C47141"/>
    <w:rsid w:val="00C56B9B"/>
    <w:rsid w:val="00C577B1"/>
    <w:rsid w:val="00C64924"/>
    <w:rsid w:val="00C707B7"/>
    <w:rsid w:val="00C72F69"/>
    <w:rsid w:val="00C75A35"/>
    <w:rsid w:val="00C85076"/>
    <w:rsid w:val="00C85F50"/>
    <w:rsid w:val="00C922AB"/>
    <w:rsid w:val="00C92626"/>
    <w:rsid w:val="00C939B5"/>
    <w:rsid w:val="00C94AB1"/>
    <w:rsid w:val="00C95C86"/>
    <w:rsid w:val="00C96F9B"/>
    <w:rsid w:val="00CA046C"/>
    <w:rsid w:val="00CA16F1"/>
    <w:rsid w:val="00CA242F"/>
    <w:rsid w:val="00CA5BD6"/>
    <w:rsid w:val="00CA5F20"/>
    <w:rsid w:val="00CA7675"/>
    <w:rsid w:val="00CB0011"/>
    <w:rsid w:val="00CB5E0F"/>
    <w:rsid w:val="00CB655D"/>
    <w:rsid w:val="00CB6EE4"/>
    <w:rsid w:val="00CB76BE"/>
    <w:rsid w:val="00CC1003"/>
    <w:rsid w:val="00CD18FC"/>
    <w:rsid w:val="00CD2555"/>
    <w:rsid w:val="00CD4B5A"/>
    <w:rsid w:val="00CE259B"/>
    <w:rsid w:val="00CE79AA"/>
    <w:rsid w:val="00CF18CF"/>
    <w:rsid w:val="00CF207B"/>
    <w:rsid w:val="00CF33DE"/>
    <w:rsid w:val="00CF4E7D"/>
    <w:rsid w:val="00CF5FFA"/>
    <w:rsid w:val="00D00375"/>
    <w:rsid w:val="00D13EC8"/>
    <w:rsid w:val="00D2215D"/>
    <w:rsid w:val="00D24298"/>
    <w:rsid w:val="00D309E8"/>
    <w:rsid w:val="00D31E29"/>
    <w:rsid w:val="00D355FF"/>
    <w:rsid w:val="00D41805"/>
    <w:rsid w:val="00D440A7"/>
    <w:rsid w:val="00D45563"/>
    <w:rsid w:val="00D4609F"/>
    <w:rsid w:val="00D56148"/>
    <w:rsid w:val="00D60BDE"/>
    <w:rsid w:val="00D62FE8"/>
    <w:rsid w:val="00D655EB"/>
    <w:rsid w:val="00D65F2F"/>
    <w:rsid w:val="00D73E4F"/>
    <w:rsid w:val="00D74BE5"/>
    <w:rsid w:val="00D76B22"/>
    <w:rsid w:val="00D82D07"/>
    <w:rsid w:val="00D8744D"/>
    <w:rsid w:val="00D87AE1"/>
    <w:rsid w:val="00D91D4F"/>
    <w:rsid w:val="00D92288"/>
    <w:rsid w:val="00D93368"/>
    <w:rsid w:val="00D97851"/>
    <w:rsid w:val="00D97D8D"/>
    <w:rsid w:val="00DA20B0"/>
    <w:rsid w:val="00DA2471"/>
    <w:rsid w:val="00DA3314"/>
    <w:rsid w:val="00DB7944"/>
    <w:rsid w:val="00DB7B29"/>
    <w:rsid w:val="00DC0507"/>
    <w:rsid w:val="00DC0F91"/>
    <w:rsid w:val="00DC23DA"/>
    <w:rsid w:val="00DC3319"/>
    <w:rsid w:val="00DC5CF2"/>
    <w:rsid w:val="00DC686E"/>
    <w:rsid w:val="00DD560F"/>
    <w:rsid w:val="00DD75B9"/>
    <w:rsid w:val="00DE0A13"/>
    <w:rsid w:val="00DE2160"/>
    <w:rsid w:val="00DE346E"/>
    <w:rsid w:val="00DE4162"/>
    <w:rsid w:val="00DE42A4"/>
    <w:rsid w:val="00DE42D0"/>
    <w:rsid w:val="00DF0777"/>
    <w:rsid w:val="00DF2127"/>
    <w:rsid w:val="00DF3349"/>
    <w:rsid w:val="00DF58A8"/>
    <w:rsid w:val="00DF7C0B"/>
    <w:rsid w:val="00E01A64"/>
    <w:rsid w:val="00E026B8"/>
    <w:rsid w:val="00E15904"/>
    <w:rsid w:val="00E21D20"/>
    <w:rsid w:val="00E22D66"/>
    <w:rsid w:val="00E2316F"/>
    <w:rsid w:val="00E2320E"/>
    <w:rsid w:val="00E30464"/>
    <w:rsid w:val="00E31A43"/>
    <w:rsid w:val="00E34CA1"/>
    <w:rsid w:val="00E35366"/>
    <w:rsid w:val="00E3736B"/>
    <w:rsid w:val="00E4124A"/>
    <w:rsid w:val="00E41F22"/>
    <w:rsid w:val="00E42643"/>
    <w:rsid w:val="00E45CED"/>
    <w:rsid w:val="00E47234"/>
    <w:rsid w:val="00E562AC"/>
    <w:rsid w:val="00E60EE1"/>
    <w:rsid w:val="00E636C8"/>
    <w:rsid w:val="00E63F82"/>
    <w:rsid w:val="00E6452A"/>
    <w:rsid w:val="00E650B5"/>
    <w:rsid w:val="00E65E55"/>
    <w:rsid w:val="00E729DA"/>
    <w:rsid w:val="00E76C6A"/>
    <w:rsid w:val="00E838F9"/>
    <w:rsid w:val="00E83E11"/>
    <w:rsid w:val="00E86375"/>
    <w:rsid w:val="00E87B4B"/>
    <w:rsid w:val="00E87F75"/>
    <w:rsid w:val="00E92E70"/>
    <w:rsid w:val="00E9394A"/>
    <w:rsid w:val="00E951B1"/>
    <w:rsid w:val="00E976E0"/>
    <w:rsid w:val="00EA25DD"/>
    <w:rsid w:val="00EA517E"/>
    <w:rsid w:val="00EA59B2"/>
    <w:rsid w:val="00EB0FE0"/>
    <w:rsid w:val="00EB4B64"/>
    <w:rsid w:val="00EB6DDC"/>
    <w:rsid w:val="00EC0165"/>
    <w:rsid w:val="00EC0240"/>
    <w:rsid w:val="00EC34F4"/>
    <w:rsid w:val="00EC4A69"/>
    <w:rsid w:val="00EC5A22"/>
    <w:rsid w:val="00ED3AB9"/>
    <w:rsid w:val="00EE168B"/>
    <w:rsid w:val="00EE47D0"/>
    <w:rsid w:val="00EF0440"/>
    <w:rsid w:val="00EF1615"/>
    <w:rsid w:val="00EF23DB"/>
    <w:rsid w:val="00EF773C"/>
    <w:rsid w:val="00F0108E"/>
    <w:rsid w:val="00F03D6F"/>
    <w:rsid w:val="00F13AD8"/>
    <w:rsid w:val="00F17F6C"/>
    <w:rsid w:val="00F20571"/>
    <w:rsid w:val="00F30EF3"/>
    <w:rsid w:val="00F31CB3"/>
    <w:rsid w:val="00F32993"/>
    <w:rsid w:val="00F33F7E"/>
    <w:rsid w:val="00F34951"/>
    <w:rsid w:val="00F4384F"/>
    <w:rsid w:val="00F4724C"/>
    <w:rsid w:val="00F5335D"/>
    <w:rsid w:val="00F56DA8"/>
    <w:rsid w:val="00F75BB8"/>
    <w:rsid w:val="00F95EF4"/>
    <w:rsid w:val="00FA0C09"/>
    <w:rsid w:val="00FA1904"/>
    <w:rsid w:val="00FA4574"/>
    <w:rsid w:val="00FC0479"/>
    <w:rsid w:val="00FC164A"/>
    <w:rsid w:val="00FC3E6F"/>
    <w:rsid w:val="00FC5C7C"/>
    <w:rsid w:val="00FC626E"/>
    <w:rsid w:val="00FC6CF7"/>
    <w:rsid w:val="00FD06DB"/>
    <w:rsid w:val="00FD20AF"/>
    <w:rsid w:val="00FD6FC0"/>
    <w:rsid w:val="00FF2A7E"/>
    <w:rsid w:val="00FF2B85"/>
    <w:rsid w:val="00FF4BF7"/>
    <w:rsid w:val="00FF6B3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style="mso-width-relative:margin;mso-height-relative:margin" fillcolor="yellow" strokecolor="none [3213]">
      <v:fill color="yellow"/>
      <v:stroke color="none [3213]" weight=".5pt"/>
      <v:shadow color="#868686"/>
      <v:textbox style="mso-fit-shape-to-text:t"/>
    </o:shapedefaults>
    <o:shapelayout v:ext="edit">
      <o:idmap v:ext="edit" data="1"/>
    </o:shapelayout>
  </w:shapeDefaults>
  <w:decimalSymbol w:val=","/>
  <w:listSeparator w:val=";"/>
  <w14:docId w14:val="7BCD8A88"/>
  <w15:docId w15:val="{A6C0BFD2-7AA7-478F-9A2C-D12F6514B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03D6F"/>
    <w:rPr>
      <w:szCs w:val="24"/>
    </w:rPr>
  </w:style>
  <w:style w:type="paragraph" w:styleId="Overskrift1">
    <w:name w:val="heading 1"/>
    <w:basedOn w:val="Normal"/>
    <w:next w:val="Normal"/>
    <w:link w:val="Overskrift1Tegn"/>
    <w:qFormat/>
    <w:rsid w:val="008D3A0D"/>
    <w:pPr>
      <w:keepNext/>
      <w:shd w:val="clear" w:color="auto" w:fill="FFFFFF"/>
      <w:spacing w:before="240" w:after="60"/>
      <w:outlineLvl w:val="0"/>
    </w:pPr>
    <w:rPr>
      <w:rFonts w:cs="Arial"/>
      <w:b/>
      <w:bCs/>
      <w:kern w:val="32"/>
      <w:sz w:val="28"/>
      <w:szCs w:val="32"/>
    </w:rPr>
  </w:style>
  <w:style w:type="paragraph" w:styleId="Overskrift2">
    <w:name w:val="heading 2"/>
    <w:basedOn w:val="Normal"/>
    <w:next w:val="Normal"/>
    <w:qFormat/>
    <w:rsid w:val="009606A6"/>
    <w:pPr>
      <w:keepNext/>
      <w:spacing w:before="240" w:after="60"/>
      <w:outlineLvl w:val="1"/>
    </w:pPr>
    <w:rPr>
      <w:rFonts w:ascii="Arial" w:hAnsi="Arial" w:cs="Arial"/>
      <w:b/>
      <w:bCs/>
      <w:i/>
      <w:iCs/>
      <w:sz w:val="24"/>
      <w:szCs w:val="28"/>
    </w:rPr>
  </w:style>
  <w:style w:type="paragraph" w:styleId="Overskrift3">
    <w:name w:val="heading 3"/>
    <w:basedOn w:val="Normal"/>
    <w:next w:val="Normal"/>
    <w:qFormat/>
    <w:rsid w:val="009606A6"/>
    <w:pPr>
      <w:keepNext/>
      <w:spacing w:before="240" w:after="60"/>
      <w:outlineLvl w:val="2"/>
    </w:pPr>
    <w:rPr>
      <w:rFonts w:ascii="Arial" w:hAnsi="Arial" w:cs="Arial"/>
      <w:b/>
      <w:bCs/>
      <w:szCs w:val="26"/>
    </w:rPr>
  </w:style>
  <w:style w:type="paragraph" w:styleId="Overskrift4">
    <w:name w:val="heading 4"/>
    <w:basedOn w:val="Normal"/>
    <w:next w:val="Normal"/>
    <w:qFormat/>
    <w:rsid w:val="009606A6"/>
    <w:pPr>
      <w:keepNext/>
      <w:outlineLvl w:val="3"/>
    </w:pPr>
    <w:rPr>
      <w:b/>
      <w:bCs/>
      <w:szCs w:val="20"/>
      <w:lang w:val="en-GB"/>
    </w:rPr>
  </w:style>
  <w:style w:type="paragraph" w:styleId="Overskrift5">
    <w:name w:val="heading 5"/>
    <w:basedOn w:val="Normal"/>
    <w:next w:val="Normal"/>
    <w:qFormat/>
    <w:rsid w:val="009606A6"/>
    <w:pPr>
      <w:keepNext/>
      <w:outlineLvl w:val="4"/>
    </w:pPr>
    <w:rPr>
      <w:i/>
      <w:iCs/>
    </w:rPr>
  </w:style>
  <w:style w:type="paragraph" w:styleId="Overskrift6">
    <w:name w:val="heading 6"/>
    <w:basedOn w:val="Normal"/>
    <w:next w:val="Normal"/>
    <w:qFormat/>
    <w:rsid w:val="009606A6"/>
    <w:pPr>
      <w:keepNext/>
      <w:outlineLvl w:val="5"/>
    </w:pPr>
    <w:rPr>
      <w:b/>
      <w:bCs/>
      <w:i/>
      <w:iCs/>
      <w:color w:val="000080"/>
    </w:rPr>
  </w:style>
  <w:style w:type="paragraph" w:styleId="Overskrift7">
    <w:name w:val="heading 7"/>
    <w:basedOn w:val="Normal"/>
    <w:next w:val="Normal"/>
    <w:qFormat/>
    <w:rsid w:val="009606A6"/>
    <w:pPr>
      <w:spacing w:before="240" w:after="60"/>
      <w:outlineLvl w:val="6"/>
    </w:pPr>
    <w:rPr>
      <w:rFonts w:ascii="Arial" w:hAnsi="Arial"/>
      <w:szCs w:val="20"/>
    </w:rPr>
  </w:style>
  <w:style w:type="paragraph" w:styleId="Overskrift8">
    <w:name w:val="heading 8"/>
    <w:basedOn w:val="Normal"/>
    <w:next w:val="Normal"/>
    <w:qFormat/>
    <w:rsid w:val="009606A6"/>
    <w:pPr>
      <w:spacing w:before="240" w:after="60"/>
      <w:outlineLvl w:val="7"/>
    </w:pPr>
    <w:rPr>
      <w:rFonts w:ascii="Arial" w:hAnsi="Arial"/>
      <w:i/>
      <w:szCs w:val="20"/>
    </w:rPr>
  </w:style>
  <w:style w:type="paragraph" w:styleId="Overskrift9">
    <w:name w:val="heading 9"/>
    <w:basedOn w:val="Normal"/>
    <w:next w:val="Normal"/>
    <w:qFormat/>
    <w:rsid w:val="009606A6"/>
    <w:pPr>
      <w:spacing w:before="240" w:after="60"/>
      <w:outlineLvl w:val="8"/>
    </w:pPr>
    <w:rPr>
      <w:rFonts w:ascii="Arial" w:hAnsi="Arial"/>
      <w:b/>
      <w:i/>
      <w:sz w:val="18"/>
      <w:szCs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NH1">
    <w:name w:val="toc 1"/>
    <w:basedOn w:val="Normal"/>
    <w:next w:val="Normal"/>
    <w:autoRedefine/>
    <w:uiPriority w:val="39"/>
    <w:rsid w:val="009606A6"/>
    <w:pPr>
      <w:spacing w:before="360" w:after="360"/>
    </w:pPr>
    <w:rPr>
      <w:rFonts w:asciiTheme="minorHAnsi" w:hAnsiTheme="minorHAnsi"/>
      <w:b/>
      <w:bCs/>
      <w:caps/>
      <w:sz w:val="22"/>
      <w:szCs w:val="22"/>
      <w:u w:val="single"/>
    </w:rPr>
  </w:style>
  <w:style w:type="paragraph" w:styleId="INNH2">
    <w:name w:val="toc 2"/>
    <w:basedOn w:val="Normal"/>
    <w:next w:val="Normal"/>
    <w:autoRedefine/>
    <w:uiPriority w:val="39"/>
    <w:rsid w:val="009606A6"/>
    <w:rPr>
      <w:rFonts w:asciiTheme="minorHAnsi" w:hAnsiTheme="minorHAnsi"/>
      <w:b/>
      <w:bCs/>
      <w:smallCaps/>
      <w:sz w:val="22"/>
      <w:szCs w:val="22"/>
    </w:rPr>
  </w:style>
  <w:style w:type="paragraph" w:styleId="INNH3">
    <w:name w:val="toc 3"/>
    <w:basedOn w:val="Normal"/>
    <w:next w:val="Normal"/>
    <w:autoRedefine/>
    <w:uiPriority w:val="39"/>
    <w:rsid w:val="007A1342"/>
    <w:rPr>
      <w:rFonts w:asciiTheme="minorHAnsi" w:hAnsiTheme="minorHAnsi"/>
      <w:smallCaps/>
      <w:sz w:val="22"/>
      <w:szCs w:val="22"/>
    </w:rPr>
  </w:style>
  <w:style w:type="paragraph" w:styleId="INNH4">
    <w:name w:val="toc 4"/>
    <w:basedOn w:val="Normal"/>
    <w:next w:val="Normal"/>
    <w:autoRedefine/>
    <w:uiPriority w:val="39"/>
    <w:rsid w:val="009606A6"/>
    <w:rPr>
      <w:rFonts w:asciiTheme="minorHAnsi" w:hAnsiTheme="minorHAnsi"/>
      <w:sz w:val="22"/>
      <w:szCs w:val="22"/>
    </w:rPr>
  </w:style>
  <w:style w:type="paragraph" w:styleId="INNH5">
    <w:name w:val="toc 5"/>
    <w:basedOn w:val="Normal"/>
    <w:next w:val="Normal"/>
    <w:autoRedefine/>
    <w:uiPriority w:val="39"/>
    <w:rsid w:val="009606A6"/>
    <w:rPr>
      <w:rFonts w:asciiTheme="minorHAnsi" w:hAnsiTheme="minorHAnsi"/>
      <w:sz w:val="22"/>
      <w:szCs w:val="22"/>
    </w:rPr>
  </w:style>
  <w:style w:type="paragraph" w:styleId="INNH6">
    <w:name w:val="toc 6"/>
    <w:basedOn w:val="Normal"/>
    <w:next w:val="Normal"/>
    <w:autoRedefine/>
    <w:uiPriority w:val="39"/>
    <w:rsid w:val="00EC0165"/>
    <w:rPr>
      <w:rFonts w:asciiTheme="minorHAnsi" w:hAnsiTheme="minorHAnsi"/>
      <w:sz w:val="22"/>
      <w:szCs w:val="22"/>
    </w:rPr>
  </w:style>
  <w:style w:type="paragraph" w:styleId="INNH7">
    <w:name w:val="toc 7"/>
    <w:basedOn w:val="Normal"/>
    <w:next w:val="Normal"/>
    <w:autoRedefine/>
    <w:uiPriority w:val="39"/>
    <w:rsid w:val="009606A6"/>
    <w:rPr>
      <w:rFonts w:asciiTheme="minorHAnsi" w:hAnsiTheme="minorHAnsi"/>
      <w:sz w:val="22"/>
      <w:szCs w:val="22"/>
    </w:rPr>
  </w:style>
  <w:style w:type="paragraph" w:styleId="INNH8">
    <w:name w:val="toc 8"/>
    <w:basedOn w:val="Normal"/>
    <w:next w:val="Normal"/>
    <w:autoRedefine/>
    <w:uiPriority w:val="39"/>
    <w:rsid w:val="009606A6"/>
    <w:rPr>
      <w:rFonts w:asciiTheme="minorHAnsi" w:hAnsiTheme="minorHAnsi"/>
      <w:sz w:val="22"/>
      <w:szCs w:val="22"/>
    </w:rPr>
  </w:style>
  <w:style w:type="paragraph" w:styleId="INNH9">
    <w:name w:val="toc 9"/>
    <w:basedOn w:val="Normal"/>
    <w:next w:val="Normal"/>
    <w:autoRedefine/>
    <w:uiPriority w:val="39"/>
    <w:rsid w:val="009606A6"/>
    <w:rPr>
      <w:rFonts w:asciiTheme="minorHAnsi" w:hAnsiTheme="minorHAnsi"/>
      <w:sz w:val="22"/>
      <w:szCs w:val="22"/>
    </w:rPr>
  </w:style>
  <w:style w:type="paragraph" w:customStyle="1" w:styleId="HeadingBase">
    <w:name w:val="Heading Base"/>
    <w:basedOn w:val="Normal"/>
    <w:rsid w:val="009606A6"/>
    <w:rPr>
      <w:rFonts w:ascii="Arial" w:hAnsi="Arial"/>
      <w:b/>
      <w:szCs w:val="20"/>
      <w:lang w:eastAsia="en-US" w:bidi="he-IL"/>
    </w:rPr>
  </w:style>
  <w:style w:type="paragraph" w:styleId="Topptekst">
    <w:name w:val="header"/>
    <w:basedOn w:val="Normal"/>
    <w:rsid w:val="009606A6"/>
    <w:pPr>
      <w:tabs>
        <w:tab w:val="center" w:pos="4536"/>
        <w:tab w:val="right" w:pos="9072"/>
      </w:tabs>
    </w:pPr>
  </w:style>
  <w:style w:type="paragraph" w:styleId="Bunntekst">
    <w:name w:val="footer"/>
    <w:basedOn w:val="Normal"/>
    <w:rsid w:val="009606A6"/>
    <w:pPr>
      <w:tabs>
        <w:tab w:val="center" w:pos="4536"/>
        <w:tab w:val="right" w:pos="9072"/>
      </w:tabs>
    </w:pPr>
  </w:style>
  <w:style w:type="character" w:styleId="Sidetall">
    <w:name w:val="page number"/>
    <w:basedOn w:val="Standardskriftforavsnitt"/>
    <w:rsid w:val="009606A6"/>
  </w:style>
  <w:style w:type="paragraph" w:styleId="Brdtekst">
    <w:name w:val="Body Text"/>
    <w:basedOn w:val="Normal"/>
    <w:rsid w:val="009606A6"/>
    <w:rPr>
      <w:color w:val="000000"/>
    </w:rPr>
  </w:style>
  <w:style w:type="paragraph" w:customStyle="1" w:styleId="Kommando">
    <w:name w:val="Kommando"/>
    <w:basedOn w:val="Normal"/>
    <w:link w:val="KommandoTegn"/>
    <w:rsid w:val="009606A6"/>
    <w:rPr>
      <w:b/>
      <w:bCs/>
      <w:i/>
      <w:iCs/>
      <w:color w:val="0000FF"/>
      <w:u w:val="single"/>
    </w:rPr>
  </w:style>
  <w:style w:type="paragraph" w:styleId="Brdtekstinnrykk">
    <w:name w:val="Body Text Indent"/>
    <w:basedOn w:val="Normal"/>
    <w:rsid w:val="009606A6"/>
    <w:pPr>
      <w:ind w:left="2835"/>
    </w:pPr>
    <w:rPr>
      <w:sz w:val="24"/>
      <w:szCs w:val="20"/>
    </w:rPr>
  </w:style>
  <w:style w:type="paragraph" w:customStyle="1" w:styleId="SuperTitle">
    <w:name w:val="SuperTitle"/>
    <w:basedOn w:val="Tittel"/>
    <w:rsid w:val="009606A6"/>
    <w:pPr>
      <w:pBdr>
        <w:top w:val="single" w:sz="48" w:space="1" w:color="auto"/>
      </w:pBdr>
      <w:spacing w:before="960"/>
      <w:ind w:left="1440"/>
      <w:jc w:val="right"/>
    </w:pPr>
    <w:rPr>
      <w:rFonts w:ascii="Arial" w:hAnsi="Arial"/>
      <w:i w:val="0"/>
      <w:sz w:val="28"/>
      <w:lang w:eastAsia="en-US" w:bidi="he-IL"/>
    </w:rPr>
  </w:style>
  <w:style w:type="paragraph" w:styleId="Tittel">
    <w:name w:val="Title"/>
    <w:basedOn w:val="Normal"/>
    <w:qFormat/>
    <w:rsid w:val="009606A6"/>
    <w:pPr>
      <w:jc w:val="center"/>
    </w:pPr>
    <w:rPr>
      <w:b/>
      <w:i/>
      <w:sz w:val="24"/>
      <w:szCs w:val="20"/>
    </w:rPr>
  </w:style>
  <w:style w:type="paragraph" w:styleId="Brdtekst2">
    <w:name w:val="Body Text 2"/>
    <w:basedOn w:val="Normal"/>
    <w:rsid w:val="009606A6"/>
    <w:rPr>
      <w:color w:val="000080"/>
    </w:rPr>
  </w:style>
  <w:style w:type="paragraph" w:customStyle="1" w:styleId="ByLine">
    <w:name w:val="ByLine"/>
    <w:basedOn w:val="Tittel"/>
    <w:rsid w:val="009606A6"/>
    <w:pPr>
      <w:spacing w:before="242" w:after="722"/>
      <w:jc w:val="right"/>
    </w:pPr>
    <w:rPr>
      <w:rFonts w:ascii="Arial" w:hAnsi="Arial"/>
      <w:i w:val="0"/>
      <w:sz w:val="28"/>
      <w:lang w:eastAsia="en-US" w:bidi="he-IL"/>
    </w:rPr>
  </w:style>
  <w:style w:type="paragraph" w:styleId="Rentekst">
    <w:name w:val="Plain Text"/>
    <w:basedOn w:val="Normal"/>
    <w:rsid w:val="009606A6"/>
    <w:rPr>
      <w:rFonts w:ascii="Courier New" w:hAnsi="Courier New" w:cs="Courier New"/>
      <w:szCs w:val="20"/>
    </w:rPr>
  </w:style>
  <w:style w:type="paragraph" w:styleId="Liste">
    <w:name w:val="List"/>
    <w:basedOn w:val="Brdtekst"/>
    <w:rsid w:val="009606A6"/>
    <w:pPr>
      <w:tabs>
        <w:tab w:val="left" w:pos="3240"/>
      </w:tabs>
      <w:spacing w:before="115"/>
      <w:ind w:left="3960" w:hanging="360"/>
    </w:pPr>
    <w:rPr>
      <w:color w:val="auto"/>
      <w:szCs w:val="20"/>
    </w:rPr>
  </w:style>
  <w:style w:type="paragraph" w:customStyle="1" w:styleId="TOCTitle">
    <w:name w:val="TOCTitle"/>
    <w:basedOn w:val="HeadingBase"/>
    <w:rsid w:val="009606A6"/>
    <w:pPr>
      <w:spacing w:before="960" w:after="480"/>
    </w:pPr>
    <w:rPr>
      <w:sz w:val="60"/>
    </w:rPr>
  </w:style>
  <w:style w:type="paragraph" w:customStyle="1" w:styleId="TOCBase">
    <w:name w:val="TOC Base"/>
    <w:basedOn w:val="Normal"/>
    <w:rsid w:val="009606A6"/>
    <w:pPr>
      <w:tabs>
        <w:tab w:val="right" w:pos="9400"/>
      </w:tabs>
    </w:pPr>
    <w:rPr>
      <w:szCs w:val="20"/>
      <w:lang w:eastAsia="en-US" w:bidi="he-IL"/>
    </w:rPr>
  </w:style>
  <w:style w:type="paragraph" w:customStyle="1" w:styleId="HeaderBase">
    <w:name w:val="Header Base"/>
    <w:basedOn w:val="HeadingBase"/>
    <w:rsid w:val="009606A6"/>
  </w:style>
  <w:style w:type="paragraph" w:styleId="Brdtekstinnrykk2">
    <w:name w:val="Body Text Indent 2"/>
    <w:basedOn w:val="Normal"/>
    <w:rsid w:val="009606A6"/>
    <w:pPr>
      <w:ind w:left="708" w:hanging="708"/>
    </w:pPr>
    <w:rPr>
      <w:sz w:val="24"/>
      <w:szCs w:val="20"/>
    </w:rPr>
  </w:style>
  <w:style w:type="paragraph" w:styleId="Brdtekst3">
    <w:name w:val="Body Text 3"/>
    <w:basedOn w:val="Normal"/>
    <w:rsid w:val="009606A6"/>
    <w:rPr>
      <w:sz w:val="16"/>
      <w:szCs w:val="20"/>
    </w:rPr>
  </w:style>
  <w:style w:type="character" w:styleId="Hyperkobling">
    <w:name w:val="Hyperlink"/>
    <w:basedOn w:val="Standardskriftforavsnitt"/>
    <w:uiPriority w:val="99"/>
    <w:rsid w:val="009606A6"/>
    <w:rPr>
      <w:color w:val="0000FF"/>
      <w:u w:val="single"/>
    </w:rPr>
  </w:style>
  <w:style w:type="table" w:styleId="Tabellrutenett">
    <w:name w:val="Table Grid"/>
    <w:basedOn w:val="Vanligtabell"/>
    <w:uiPriority w:val="59"/>
    <w:rsid w:val="002079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mandoTegn">
    <w:name w:val="Kommando Tegn"/>
    <w:basedOn w:val="Standardskriftforavsnitt"/>
    <w:link w:val="Kommando"/>
    <w:rsid w:val="001911D6"/>
    <w:rPr>
      <w:b/>
      <w:bCs/>
      <w:i/>
      <w:iCs/>
      <w:color w:val="0000FF"/>
      <w:szCs w:val="24"/>
      <w:u w:val="single"/>
      <w:lang w:val="nb-NO" w:eastAsia="nb-NO" w:bidi="ar-SA"/>
    </w:rPr>
  </w:style>
  <w:style w:type="paragraph" w:styleId="Bobletekst">
    <w:name w:val="Balloon Text"/>
    <w:basedOn w:val="Normal"/>
    <w:semiHidden/>
    <w:rsid w:val="007413A9"/>
    <w:rPr>
      <w:rFonts w:ascii="Tahoma" w:hAnsi="Tahoma" w:cs="Tahoma"/>
      <w:sz w:val="16"/>
      <w:szCs w:val="16"/>
    </w:rPr>
  </w:style>
  <w:style w:type="paragraph" w:styleId="Bildetekst">
    <w:name w:val="caption"/>
    <w:basedOn w:val="Normal"/>
    <w:next w:val="Normal"/>
    <w:qFormat/>
    <w:rsid w:val="00282020"/>
    <w:pPr>
      <w:spacing w:before="120" w:after="120"/>
    </w:pPr>
    <w:rPr>
      <w:b/>
      <w:sz w:val="24"/>
      <w:szCs w:val="20"/>
    </w:rPr>
  </w:style>
  <w:style w:type="character" w:customStyle="1" w:styleId="EpostStil471">
    <w:name w:val="EpostStil471"/>
    <w:basedOn w:val="Standardskriftforavsnitt"/>
    <w:semiHidden/>
    <w:rsid w:val="004504FB"/>
    <w:rPr>
      <w:rFonts w:ascii="Arial" w:hAnsi="Arial" w:cs="Arial"/>
      <w:color w:val="000080"/>
      <w:sz w:val="20"/>
      <w:szCs w:val="20"/>
    </w:rPr>
  </w:style>
  <w:style w:type="paragraph" w:customStyle="1" w:styleId="Listeavsnitt1">
    <w:name w:val="Listeavsnitt1"/>
    <w:basedOn w:val="Normal"/>
    <w:rsid w:val="007B180F"/>
    <w:pPr>
      <w:spacing w:after="200" w:line="276" w:lineRule="auto"/>
      <w:ind w:left="720"/>
    </w:pPr>
    <w:rPr>
      <w:rFonts w:ascii="Calibri" w:hAnsi="Calibri" w:cs="Calibri"/>
      <w:sz w:val="22"/>
      <w:szCs w:val="22"/>
      <w:lang w:eastAsia="en-US"/>
    </w:rPr>
  </w:style>
  <w:style w:type="character" w:styleId="Linjenummer">
    <w:name w:val="line number"/>
    <w:basedOn w:val="Standardskriftforavsnitt"/>
    <w:rsid w:val="00477E02"/>
  </w:style>
  <w:style w:type="paragraph" w:styleId="Dokumentkart">
    <w:name w:val="Document Map"/>
    <w:basedOn w:val="Normal"/>
    <w:link w:val="DokumentkartTegn"/>
    <w:rsid w:val="002A65CD"/>
    <w:rPr>
      <w:rFonts w:ascii="Tahoma" w:hAnsi="Tahoma" w:cs="Tahoma"/>
      <w:sz w:val="16"/>
      <w:szCs w:val="16"/>
    </w:rPr>
  </w:style>
  <w:style w:type="character" w:customStyle="1" w:styleId="DokumentkartTegn">
    <w:name w:val="Dokumentkart Tegn"/>
    <w:basedOn w:val="Standardskriftforavsnitt"/>
    <w:link w:val="Dokumentkart"/>
    <w:rsid w:val="002A65CD"/>
    <w:rPr>
      <w:rFonts w:ascii="Tahoma" w:hAnsi="Tahoma" w:cs="Tahoma"/>
      <w:sz w:val="16"/>
      <w:szCs w:val="16"/>
    </w:rPr>
  </w:style>
  <w:style w:type="paragraph" w:styleId="Listeavsnitt">
    <w:name w:val="List Paragraph"/>
    <w:basedOn w:val="Normal"/>
    <w:uiPriority w:val="34"/>
    <w:qFormat/>
    <w:rsid w:val="00490D7B"/>
    <w:pPr>
      <w:ind w:left="720"/>
      <w:contextualSpacing/>
    </w:pPr>
  </w:style>
  <w:style w:type="paragraph" w:styleId="NormalWeb">
    <w:name w:val="Normal (Web)"/>
    <w:basedOn w:val="Normal"/>
    <w:uiPriority w:val="99"/>
    <w:unhideWhenUsed/>
    <w:rsid w:val="00B5329A"/>
    <w:pPr>
      <w:spacing w:before="100" w:beforeAutospacing="1" w:after="100" w:afterAutospacing="1"/>
    </w:pPr>
    <w:rPr>
      <w:sz w:val="24"/>
    </w:rPr>
  </w:style>
  <w:style w:type="paragraph" w:customStyle="1" w:styleId="Tabellinnhold">
    <w:name w:val="Tabellinnhold"/>
    <w:basedOn w:val="Normal"/>
    <w:rsid w:val="001277DD"/>
    <w:pPr>
      <w:widowControl w:val="0"/>
      <w:suppressLineNumbers/>
      <w:suppressAutoHyphens/>
    </w:pPr>
    <w:rPr>
      <w:rFonts w:eastAsia="Lucida Sans Unicode"/>
      <w:kern w:val="1"/>
      <w:sz w:val="24"/>
    </w:rPr>
  </w:style>
  <w:style w:type="paragraph" w:customStyle="1" w:styleId="pheading1">
    <w:name w:val="p_heading1"/>
    <w:basedOn w:val="Normal"/>
    <w:rsid w:val="00504990"/>
    <w:pPr>
      <w:spacing w:before="100" w:beforeAutospacing="1" w:after="100" w:afterAutospacing="1"/>
    </w:pPr>
    <w:rPr>
      <w:sz w:val="24"/>
    </w:rPr>
  </w:style>
  <w:style w:type="character" w:customStyle="1" w:styleId="fheading1">
    <w:name w:val="f_heading1"/>
    <w:basedOn w:val="Standardskriftforavsnitt"/>
    <w:rsid w:val="00504990"/>
  </w:style>
  <w:style w:type="character" w:customStyle="1" w:styleId="Overskrift1Tegn">
    <w:name w:val="Overskrift 1 Tegn"/>
    <w:basedOn w:val="Standardskriftforavsnitt"/>
    <w:link w:val="Overskrift1"/>
    <w:rsid w:val="00AF76EF"/>
    <w:rPr>
      <w:rFonts w:cs="Arial"/>
      <w:b/>
      <w:bCs/>
      <w:kern w:val="32"/>
      <w:sz w:val="28"/>
      <w:szCs w:val="32"/>
      <w:shd w:val="clear" w:color="auto" w:fill="FFFFFF"/>
    </w:rPr>
  </w:style>
  <w:style w:type="character" w:styleId="Merknadsreferanse">
    <w:name w:val="annotation reference"/>
    <w:basedOn w:val="Standardskriftforavsnitt"/>
    <w:semiHidden/>
    <w:unhideWhenUsed/>
    <w:rsid w:val="00D24298"/>
    <w:rPr>
      <w:sz w:val="16"/>
      <w:szCs w:val="16"/>
    </w:rPr>
  </w:style>
  <w:style w:type="paragraph" w:styleId="Merknadstekst">
    <w:name w:val="annotation text"/>
    <w:basedOn w:val="Normal"/>
    <w:link w:val="MerknadstekstTegn"/>
    <w:semiHidden/>
    <w:unhideWhenUsed/>
    <w:rsid w:val="00D24298"/>
    <w:rPr>
      <w:szCs w:val="20"/>
    </w:rPr>
  </w:style>
  <w:style w:type="character" w:customStyle="1" w:styleId="MerknadstekstTegn">
    <w:name w:val="Merknadstekst Tegn"/>
    <w:basedOn w:val="Standardskriftforavsnitt"/>
    <w:link w:val="Merknadstekst"/>
    <w:semiHidden/>
    <w:rsid w:val="00D24298"/>
  </w:style>
  <w:style w:type="paragraph" w:styleId="Kommentaremne">
    <w:name w:val="annotation subject"/>
    <w:basedOn w:val="Merknadstekst"/>
    <w:next w:val="Merknadstekst"/>
    <w:link w:val="KommentaremneTegn"/>
    <w:semiHidden/>
    <w:unhideWhenUsed/>
    <w:rsid w:val="00D24298"/>
    <w:rPr>
      <w:b/>
      <w:bCs/>
    </w:rPr>
  </w:style>
  <w:style w:type="character" w:customStyle="1" w:styleId="KommentaremneTegn">
    <w:name w:val="Kommentaremne Tegn"/>
    <w:basedOn w:val="MerknadstekstTegn"/>
    <w:link w:val="Kommentaremne"/>
    <w:semiHidden/>
    <w:rsid w:val="00D242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079534">
      <w:bodyDiv w:val="1"/>
      <w:marLeft w:val="0"/>
      <w:marRight w:val="0"/>
      <w:marTop w:val="0"/>
      <w:marBottom w:val="0"/>
      <w:divBdr>
        <w:top w:val="none" w:sz="0" w:space="0" w:color="auto"/>
        <w:left w:val="none" w:sz="0" w:space="0" w:color="auto"/>
        <w:bottom w:val="none" w:sz="0" w:space="0" w:color="auto"/>
        <w:right w:val="none" w:sz="0" w:space="0" w:color="auto"/>
      </w:divBdr>
      <w:divsChild>
        <w:div w:id="169610674">
          <w:marLeft w:val="0"/>
          <w:marRight w:val="0"/>
          <w:marTop w:val="0"/>
          <w:marBottom w:val="0"/>
          <w:divBdr>
            <w:top w:val="none" w:sz="0" w:space="0" w:color="auto"/>
            <w:left w:val="none" w:sz="0" w:space="0" w:color="auto"/>
            <w:bottom w:val="none" w:sz="0" w:space="0" w:color="auto"/>
            <w:right w:val="none" w:sz="0" w:space="0" w:color="auto"/>
          </w:divBdr>
          <w:divsChild>
            <w:div w:id="1781679689">
              <w:marLeft w:val="0"/>
              <w:marRight w:val="0"/>
              <w:marTop w:val="0"/>
              <w:marBottom w:val="0"/>
              <w:divBdr>
                <w:top w:val="none" w:sz="0" w:space="0" w:color="auto"/>
                <w:left w:val="none" w:sz="0" w:space="0" w:color="auto"/>
                <w:bottom w:val="none" w:sz="0" w:space="0" w:color="auto"/>
                <w:right w:val="none" w:sz="0" w:space="0" w:color="auto"/>
              </w:divBdr>
            </w:div>
          </w:divsChild>
        </w:div>
        <w:div w:id="1374843852">
          <w:marLeft w:val="0"/>
          <w:marRight w:val="0"/>
          <w:marTop w:val="0"/>
          <w:marBottom w:val="0"/>
          <w:divBdr>
            <w:top w:val="none" w:sz="0" w:space="0" w:color="auto"/>
            <w:left w:val="none" w:sz="0" w:space="0" w:color="auto"/>
            <w:bottom w:val="none" w:sz="0" w:space="0" w:color="auto"/>
            <w:right w:val="none" w:sz="0" w:space="0" w:color="auto"/>
          </w:divBdr>
          <w:divsChild>
            <w:div w:id="200030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0832">
      <w:bodyDiv w:val="1"/>
      <w:marLeft w:val="0"/>
      <w:marRight w:val="0"/>
      <w:marTop w:val="0"/>
      <w:marBottom w:val="0"/>
      <w:divBdr>
        <w:top w:val="none" w:sz="0" w:space="0" w:color="auto"/>
        <w:left w:val="none" w:sz="0" w:space="0" w:color="auto"/>
        <w:bottom w:val="none" w:sz="0" w:space="0" w:color="auto"/>
        <w:right w:val="none" w:sz="0" w:space="0" w:color="auto"/>
      </w:divBdr>
    </w:div>
    <w:div w:id="433283990">
      <w:bodyDiv w:val="1"/>
      <w:marLeft w:val="0"/>
      <w:marRight w:val="0"/>
      <w:marTop w:val="0"/>
      <w:marBottom w:val="0"/>
      <w:divBdr>
        <w:top w:val="none" w:sz="0" w:space="0" w:color="auto"/>
        <w:left w:val="none" w:sz="0" w:space="0" w:color="auto"/>
        <w:bottom w:val="none" w:sz="0" w:space="0" w:color="auto"/>
        <w:right w:val="none" w:sz="0" w:space="0" w:color="auto"/>
      </w:divBdr>
    </w:div>
    <w:div w:id="1396126891">
      <w:bodyDiv w:val="1"/>
      <w:marLeft w:val="0"/>
      <w:marRight w:val="0"/>
      <w:marTop w:val="0"/>
      <w:marBottom w:val="0"/>
      <w:divBdr>
        <w:top w:val="none" w:sz="0" w:space="0" w:color="auto"/>
        <w:left w:val="none" w:sz="0" w:space="0" w:color="auto"/>
        <w:bottom w:val="none" w:sz="0" w:space="0" w:color="auto"/>
        <w:right w:val="none" w:sz="0" w:space="0" w:color="auto"/>
      </w:divBdr>
    </w:div>
    <w:div w:id="1679966732">
      <w:bodyDiv w:val="1"/>
      <w:marLeft w:val="0"/>
      <w:marRight w:val="0"/>
      <w:marTop w:val="0"/>
      <w:marBottom w:val="0"/>
      <w:divBdr>
        <w:top w:val="none" w:sz="0" w:space="0" w:color="auto"/>
        <w:left w:val="none" w:sz="0" w:space="0" w:color="auto"/>
        <w:bottom w:val="none" w:sz="0" w:space="0" w:color="auto"/>
        <w:right w:val="none" w:sz="0" w:space="0" w:color="auto"/>
      </w:divBdr>
    </w:div>
    <w:div w:id="1804227156">
      <w:bodyDiv w:val="1"/>
      <w:marLeft w:val="0"/>
      <w:marRight w:val="0"/>
      <w:marTop w:val="0"/>
      <w:marBottom w:val="0"/>
      <w:divBdr>
        <w:top w:val="none" w:sz="0" w:space="0" w:color="auto"/>
        <w:left w:val="none" w:sz="0" w:space="0" w:color="auto"/>
        <w:bottom w:val="none" w:sz="0" w:space="0" w:color="auto"/>
        <w:right w:val="none" w:sz="0" w:space="0" w:color="auto"/>
      </w:divBdr>
    </w:div>
    <w:div w:id="1821271096">
      <w:bodyDiv w:val="1"/>
      <w:marLeft w:val="0"/>
      <w:marRight w:val="0"/>
      <w:marTop w:val="0"/>
      <w:marBottom w:val="0"/>
      <w:divBdr>
        <w:top w:val="none" w:sz="0" w:space="0" w:color="auto"/>
        <w:left w:val="none" w:sz="0" w:space="0" w:color="auto"/>
        <w:bottom w:val="none" w:sz="0" w:space="0" w:color="auto"/>
        <w:right w:val="none" w:sz="0" w:space="0" w:color="auto"/>
      </w:divBdr>
    </w:div>
    <w:div w:id="2003702734">
      <w:bodyDiv w:val="1"/>
      <w:marLeft w:val="0"/>
      <w:marRight w:val="0"/>
      <w:marTop w:val="0"/>
      <w:marBottom w:val="0"/>
      <w:divBdr>
        <w:top w:val="none" w:sz="0" w:space="0" w:color="auto"/>
        <w:left w:val="none" w:sz="0" w:space="0" w:color="auto"/>
        <w:bottom w:val="none" w:sz="0" w:space="0" w:color="auto"/>
        <w:right w:val="none" w:sz="0" w:space="0" w:color="auto"/>
      </w:divBdr>
      <w:divsChild>
        <w:div w:id="1203635720">
          <w:marLeft w:val="0"/>
          <w:marRight w:val="0"/>
          <w:marTop w:val="0"/>
          <w:marBottom w:val="0"/>
          <w:divBdr>
            <w:top w:val="none" w:sz="0" w:space="0" w:color="auto"/>
            <w:left w:val="none" w:sz="0" w:space="0" w:color="auto"/>
            <w:bottom w:val="none" w:sz="0" w:space="0" w:color="auto"/>
            <w:right w:val="none" w:sz="0" w:space="0" w:color="auto"/>
          </w:divBdr>
          <w:divsChild>
            <w:div w:id="1369143740">
              <w:marLeft w:val="0"/>
              <w:marRight w:val="0"/>
              <w:marTop w:val="0"/>
              <w:marBottom w:val="0"/>
              <w:divBdr>
                <w:top w:val="none" w:sz="0" w:space="0" w:color="auto"/>
                <w:left w:val="none" w:sz="0" w:space="0" w:color="auto"/>
                <w:bottom w:val="none" w:sz="0" w:space="0" w:color="auto"/>
                <w:right w:val="none" w:sz="0" w:space="0" w:color="auto"/>
              </w:divBdr>
              <w:divsChild>
                <w:div w:id="96373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2.bin"/><Relationship Id="rId21" Type="http://schemas.openxmlformats.org/officeDocument/2006/relationships/image" Target="media/image14.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9.png"/><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0.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oleObject" Target="embeddings/oleObject1.bin"/><Relationship Id="rId27" Type="http://schemas.openxmlformats.org/officeDocument/2006/relationships/image" Target="media/image18.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3.png"/><Relationship Id="rId38" Type="http://schemas.openxmlformats.org/officeDocument/2006/relationships/hyperlink" Target="https://svarut.wordpress.com/" TargetMode="External"/><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13.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oleObject" Target="embeddings/oleObject3.bin"/><Relationship Id="rId36" Type="http://schemas.openxmlformats.org/officeDocument/2006/relationships/image" Target="media/image26.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3.png"/><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8.png"/><Relationship Id="rId34" Type="http://schemas.openxmlformats.org/officeDocument/2006/relationships/image" Target="media/image24.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endnotes" Target="endnotes.xml"/><Relationship Id="rId71"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etc\PROFIL%20Kursdokumentasjon%20mal.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DAF994-74CB-47D4-9506-EBE29C688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PROFIL Kursdokumentasjon mal</Template>
  <TotalTime>1</TotalTime>
  <Pages>41</Pages>
  <Words>7012</Words>
  <Characters>44369</Characters>
  <Application>Microsoft Office Word</Application>
  <DocSecurity>4</DocSecurity>
  <Lines>369</Lines>
  <Paragraphs>102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Overskrift 1 Times New Roman</vt:lpstr>
      <vt:lpstr>Overskrift 1 Times New Roman</vt:lpstr>
    </vt:vector>
  </TitlesOfParts>
  <Company>Webcenter Unique</Company>
  <LinksUpToDate>false</LinksUpToDate>
  <CharactersWithSpaces>51279</CharactersWithSpaces>
  <SharedDoc>false</SharedDoc>
  <HLinks>
    <vt:vector size="666" baseType="variant">
      <vt:variant>
        <vt:i4>6357044</vt:i4>
      </vt:variant>
      <vt:variant>
        <vt:i4>744</vt:i4>
      </vt:variant>
      <vt:variant>
        <vt:i4>0</vt:i4>
      </vt:variant>
      <vt:variant>
        <vt:i4>5</vt:i4>
      </vt:variant>
      <vt:variant>
        <vt:lpwstr>http://www.legemiddelverket.no/templates/InterPage____80235.aspx?filterBy=CopyToPharma</vt:lpwstr>
      </vt:variant>
      <vt:variant>
        <vt:lpwstr/>
      </vt:variant>
      <vt:variant>
        <vt:i4>1638454</vt:i4>
      </vt:variant>
      <vt:variant>
        <vt:i4>656</vt:i4>
      </vt:variant>
      <vt:variant>
        <vt:i4>0</vt:i4>
      </vt:variant>
      <vt:variant>
        <vt:i4>5</vt:i4>
      </vt:variant>
      <vt:variant>
        <vt:lpwstr/>
      </vt:variant>
      <vt:variant>
        <vt:lpwstr>_Toc261953025</vt:lpwstr>
      </vt:variant>
      <vt:variant>
        <vt:i4>1638454</vt:i4>
      </vt:variant>
      <vt:variant>
        <vt:i4>650</vt:i4>
      </vt:variant>
      <vt:variant>
        <vt:i4>0</vt:i4>
      </vt:variant>
      <vt:variant>
        <vt:i4>5</vt:i4>
      </vt:variant>
      <vt:variant>
        <vt:lpwstr/>
      </vt:variant>
      <vt:variant>
        <vt:lpwstr>_Toc261953024</vt:lpwstr>
      </vt:variant>
      <vt:variant>
        <vt:i4>1638454</vt:i4>
      </vt:variant>
      <vt:variant>
        <vt:i4>644</vt:i4>
      </vt:variant>
      <vt:variant>
        <vt:i4>0</vt:i4>
      </vt:variant>
      <vt:variant>
        <vt:i4>5</vt:i4>
      </vt:variant>
      <vt:variant>
        <vt:lpwstr/>
      </vt:variant>
      <vt:variant>
        <vt:lpwstr>_Toc261953023</vt:lpwstr>
      </vt:variant>
      <vt:variant>
        <vt:i4>1638454</vt:i4>
      </vt:variant>
      <vt:variant>
        <vt:i4>638</vt:i4>
      </vt:variant>
      <vt:variant>
        <vt:i4>0</vt:i4>
      </vt:variant>
      <vt:variant>
        <vt:i4>5</vt:i4>
      </vt:variant>
      <vt:variant>
        <vt:lpwstr/>
      </vt:variant>
      <vt:variant>
        <vt:lpwstr>_Toc261953022</vt:lpwstr>
      </vt:variant>
      <vt:variant>
        <vt:i4>1638454</vt:i4>
      </vt:variant>
      <vt:variant>
        <vt:i4>632</vt:i4>
      </vt:variant>
      <vt:variant>
        <vt:i4>0</vt:i4>
      </vt:variant>
      <vt:variant>
        <vt:i4>5</vt:i4>
      </vt:variant>
      <vt:variant>
        <vt:lpwstr/>
      </vt:variant>
      <vt:variant>
        <vt:lpwstr>_Toc261953021</vt:lpwstr>
      </vt:variant>
      <vt:variant>
        <vt:i4>1638454</vt:i4>
      </vt:variant>
      <vt:variant>
        <vt:i4>626</vt:i4>
      </vt:variant>
      <vt:variant>
        <vt:i4>0</vt:i4>
      </vt:variant>
      <vt:variant>
        <vt:i4>5</vt:i4>
      </vt:variant>
      <vt:variant>
        <vt:lpwstr/>
      </vt:variant>
      <vt:variant>
        <vt:lpwstr>_Toc261953020</vt:lpwstr>
      </vt:variant>
      <vt:variant>
        <vt:i4>1703990</vt:i4>
      </vt:variant>
      <vt:variant>
        <vt:i4>620</vt:i4>
      </vt:variant>
      <vt:variant>
        <vt:i4>0</vt:i4>
      </vt:variant>
      <vt:variant>
        <vt:i4>5</vt:i4>
      </vt:variant>
      <vt:variant>
        <vt:lpwstr/>
      </vt:variant>
      <vt:variant>
        <vt:lpwstr>_Toc261953019</vt:lpwstr>
      </vt:variant>
      <vt:variant>
        <vt:i4>1703990</vt:i4>
      </vt:variant>
      <vt:variant>
        <vt:i4>614</vt:i4>
      </vt:variant>
      <vt:variant>
        <vt:i4>0</vt:i4>
      </vt:variant>
      <vt:variant>
        <vt:i4>5</vt:i4>
      </vt:variant>
      <vt:variant>
        <vt:lpwstr/>
      </vt:variant>
      <vt:variant>
        <vt:lpwstr>_Toc261953018</vt:lpwstr>
      </vt:variant>
      <vt:variant>
        <vt:i4>1703990</vt:i4>
      </vt:variant>
      <vt:variant>
        <vt:i4>608</vt:i4>
      </vt:variant>
      <vt:variant>
        <vt:i4>0</vt:i4>
      </vt:variant>
      <vt:variant>
        <vt:i4>5</vt:i4>
      </vt:variant>
      <vt:variant>
        <vt:lpwstr/>
      </vt:variant>
      <vt:variant>
        <vt:lpwstr>_Toc261953017</vt:lpwstr>
      </vt:variant>
      <vt:variant>
        <vt:i4>1703990</vt:i4>
      </vt:variant>
      <vt:variant>
        <vt:i4>602</vt:i4>
      </vt:variant>
      <vt:variant>
        <vt:i4>0</vt:i4>
      </vt:variant>
      <vt:variant>
        <vt:i4>5</vt:i4>
      </vt:variant>
      <vt:variant>
        <vt:lpwstr/>
      </vt:variant>
      <vt:variant>
        <vt:lpwstr>_Toc261953016</vt:lpwstr>
      </vt:variant>
      <vt:variant>
        <vt:i4>1703990</vt:i4>
      </vt:variant>
      <vt:variant>
        <vt:i4>596</vt:i4>
      </vt:variant>
      <vt:variant>
        <vt:i4>0</vt:i4>
      </vt:variant>
      <vt:variant>
        <vt:i4>5</vt:i4>
      </vt:variant>
      <vt:variant>
        <vt:lpwstr/>
      </vt:variant>
      <vt:variant>
        <vt:lpwstr>_Toc261953015</vt:lpwstr>
      </vt:variant>
      <vt:variant>
        <vt:i4>1703990</vt:i4>
      </vt:variant>
      <vt:variant>
        <vt:i4>590</vt:i4>
      </vt:variant>
      <vt:variant>
        <vt:i4>0</vt:i4>
      </vt:variant>
      <vt:variant>
        <vt:i4>5</vt:i4>
      </vt:variant>
      <vt:variant>
        <vt:lpwstr/>
      </vt:variant>
      <vt:variant>
        <vt:lpwstr>_Toc261953014</vt:lpwstr>
      </vt:variant>
      <vt:variant>
        <vt:i4>1703990</vt:i4>
      </vt:variant>
      <vt:variant>
        <vt:i4>584</vt:i4>
      </vt:variant>
      <vt:variant>
        <vt:i4>0</vt:i4>
      </vt:variant>
      <vt:variant>
        <vt:i4>5</vt:i4>
      </vt:variant>
      <vt:variant>
        <vt:lpwstr/>
      </vt:variant>
      <vt:variant>
        <vt:lpwstr>_Toc261953013</vt:lpwstr>
      </vt:variant>
      <vt:variant>
        <vt:i4>1703990</vt:i4>
      </vt:variant>
      <vt:variant>
        <vt:i4>578</vt:i4>
      </vt:variant>
      <vt:variant>
        <vt:i4>0</vt:i4>
      </vt:variant>
      <vt:variant>
        <vt:i4>5</vt:i4>
      </vt:variant>
      <vt:variant>
        <vt:lpwstr/>
      </vt:variant>
      <vt:variant>
        <vt:lpwstr>_Toc261953012</vt:lpwstr>
      </vt:variant>
      <vt:variant>
        <vt:i4>1703990</vt:i4>
      </vt:variant>
      <vt:variant>
        <vt:i4>572</vt:i4>
      </vt:variant>
      <vt:variant>
        <vt:i4>0</vt:i4>
      </vt:variant>
      <vt:variant>
        <vt:i4>5</vt:i4>
      </vt:variant>
      <vt:variant>
        <vt:lpwstr/>
      </vt:variant>
      <vt:variant>
        <vt:lpwstr>_Toc261953011</vt:lpwstr>
      </vt:variant>
      <vt:variant>
        <vt:i4>1703990</vt:i4>
      </vt:variant>
      <vt:variant>
        <vt:i4>566</vt:i4>
      </vt:variant>
      <vt:variant>
        <vt:i4>0</vt:i4>
      </vt:variant>
      <vt:variant>
        <vt:i4>5</vt:i4>
      </vt:variant>
      <vt:variant>
        <vt:lpwstr/>
      </vt:variant>
      <vt:variant>
        <vt:lpwstr>_Toc261953010</vt:lpwstr>
      </vt:variant>
      <vt:variant>
        <vt:i4>1769526</vt:i4>
      </vt:variant>
      <vt:variant>
        <vt:i4>560</vt:i4>
      </vt:variant>
      <vt:variant>
        <vt:i4>0</vt:i4>
      </vt:variant>
      <vt:variant>
        <vt:i4>5</vt:i4>
      </vt:variant>
      <vt:variant>
        <vt:lpwstr/>
      </vt:variant>
      <vt:variant>
        <vt:lpwstr>_Toc261953009</vt:lpwstr>
      </vt:variant>
      <vt:variant>
        <vt:i4>1769526</vt:i4>
      </vt:variant>
      <vt:variant>
        <vt:i4>554</vt:i4>
      </vt:variant>
      <vt:variant>
        <vt:i4>0</vt:i4>
      </vt:variant>
      <vt:variant>
        <vt:i4>5</vt:i4>
      </vt:variant>
      <vt:variant>
        <vt:lpwstr/>
      </vt:variant>
      <vt:variant>
        <vt:lpwstr>_Toc261953008</vt:lpwstr>
      </vt:variant>
      <vt:variant>
        <vt:i4>1769526</vt:i4>
      </vt:variant>
      <vt:variant>
        <vt:i4>548</vt:i4>
      </vt:variant>
      <vt:variant>
        <vt:i4>0</vt:i4>
      </vt:variant>
      <vt:variant>
        <vt:i4>5</vt:i4>
      </vt:variant>
      <vt:variant>
        <vt:lpwstr/>
      </vt:variant>
      <vt:variant>
        <vt:lpwstr>_Toc261953007</vt:lpwstr>
      </vt:variant>
      <vt:variant>
        <vt:i4>1769526</vt:i4>
      </vt:variant>
      <vt:variant>
        <vt:i4>542</vt:i4>
      </vt:variant>
      <vt:variant>
        <vt:i4>0</vt:i4>
      </vt:variant>
      <vt:variant>
        <vt:i4>5</vt:i4>
      </vt:variant>
      <vt:variant>
        <vt:lpwstr/>
      </vt:variant>
      <vt:variant>
        <vt:lpwstr>_Toc261953006</vt:lpwstr>
      </vt:variant>
      <vt:variant>
        <vt:i4>1769526</vt:i4>
      </vt:variant>
      <vt:variant>
        <vt:i4>536</vt:i4>
      </vt:variant>
      <vt:variant>
        <vt:i4>0</vt:i4>
      </vt:variant>
      <vt:variant>
        <vt:i4>5</vt:i4>
      </vt:variant>
      <vt:variant>
        <vt:lpwstr/>
      </vt:variant>
      <vt:variant>
        <vt:lpwstr>_Toc261953005</vt:lpwstr>
      </vt:variant>
      <vt:variant>
        <vt:i4>1769526</vt:i4>
      </vt:variant>
      <vt:variant>
        <vt:i4>530</vt:i4>
      </vt:variant>
      <vt:variant>
        <vt:i4>0</vt:i4>
      </vt:variant>
      <vt:variant>
        <vt:i4>5</vt:i4>
      </vt:variant>
      <vt:variant>
        <vt:lpwstr/>
      </vt:variant>
      <vt:variant>
        <vt:lpwstr>_Toc261953004</vt:lpwstr>
      </vt:variant>
      <vt:variant>
        <vt:i4>1769526</vt:i4>
      </vt:variant>
      <vt:variant>
        <vt:i4>524</vt:i4>
      </vt:variant>
      <vt:variant>
        <vt:i4>0</vt:i4>
      </vt:variant>
      <vt:variant>
        <vt:i4>5</vt:i4>
      </vt:variant>
      <vt:variant>
        <vt:lpwstr/>
      </vt:variant>
      <vt:variant>
        <vt:lpwstr>_Toc261953003</vt:lpwstr>
      </vt:variant>
      <vt:variant>
        <vt:i4>1769526</vt:i4>
      </vt:variant>
      <vt:variant>
        <vt:i4>518</vt:i4>
      </vt:variant>
      <vt:variant>
        <vt:i4>0</vt:i4>
      </vt:variant>
      <vt:variant>
        <vt:i4>5</vt:i4>
      </vt:variant>
      <vt:variant>
        <vt:lpwstr/>
      </vt:variant>
      <vt:variant>
        <vt:lpwstr>_Toc261953002</vt:lpwstr>
      </vt:variant>
      <vt:variant>
        <vt:i4>1769526</vt:i4>
      </vt:variant>
      <vt:variant>
        <vt:i4>512</vt:i4>
      </vt:variant>
      <vt:variant>
        <vt:i4>0</vt:i4>
      </vt:variant>
      <vt:variant>
        <vt:i4>5</vt:i4>
      </vt:variant>
      <vt:variant>
        <vt:lpwstr/>
      </vt:variant>
      <vt:variant>
        <vt:lpwstr>_Toc261953001</vt:lpwstr>
      </vt:variant>
      <vt:variant>
        <vt:i4>1769526</vt:i4>
      </vt:variant>
      <vt:variant>
        <vt:i4>506</vt:i4>
      </vt:variant>
      <vt:variant>
        <vt:i4>0</vt:i4>
      </vt:variant>
      <vt:variant>
        <vt:i4>5</vt:i4>
      </vt:variant>
      <vt:variant>
        <vt:lpwstr/>
      </vt:variant>
      <vt:variant>
        <vt:lpwstr>_Toc261953000</vt:lpwstr>
      </vt:variant>
      <vt:variant>
        <vt:i4>1245247</vt:i4>
      </vt:variant>
      <vt:variant>
        <vt:i4>500</vt:i4>
      </vt:variant>
      <vt:variant>
        <vt:i4>0</vt:i4>
      </vt:variant>
      <vt:variant>
        <vt:i4>5</vt:i4>
      </vt:variant>
      <vt:variant>
        <vt:lpwstr/>
      </vt:variant>
      <vt:variant>
        <vt:lpwstr>_Toc261952999</vt:lpwstr>
      </vt:variant>
      <vt:variant>
        <vt:i4>1245247</vt:i4>
      </vt:variant>
      <vt:variant>
        <vt:i4>494</vt:i4>
      </vt:variant>
      <vt:variant>
        <vt:i4>0</vt:i4>
      </vt:variant>
      <vt:variant>
        <vt:i4>5</vt:i4>
      </vt:variant>
      <vt:variant>
        <vt:lpwstr/>
      </vt:variant>
      <vt:variant>
        <vt:lpwstr>_Toc261952998</vt:lpwstr>
      </vt:variant>
      <vt:variant>
        <vt:i4>1245247</vt:i4>
      </vt:variant>
      <vt:variant>
        <vt:i4>488</vt:i4>
      </vt:variant>
      <vt:variant>
        <vt:i4>0</vt:i4>
      </vt:variant>
      <vt:variant>
        <vt:i4>5</vt:i4>
      </vt:variant>
      <vt:variant>
        <vt:lpwstr/>
      </vt:variant>
      <vt:variant>
        <vt:lpwstr>_Toc261952997</vt:lpwstr>
      </vt:variant>
      <vt:variant>
        <vt:i4>1245247</vt:i4>
      </vt:variant>
      <vt:variant>
        <vt:i4>482</vt:i4>
      </vt:variant>
      <vt:variant>
        <vt:i4>0</vt:i4>
      </vt:variant>
      <vt:variant>
        <vt:i4>5</vt:i4>
      </vt:variant>
      <vt:variant>
        <vt:lpwstr/>
      </vt:variant>
      <vt:variant>
        <vt:lpwstr>_Toc261952996</vt:lpwstr>
      </vt:variant>
      <vt:variant>
        <vt:i4>1245247</vt:i4>
      </vt:variant>
      <vt:variant>
        <vt:i4>476</vt:i4>
      </vt:variant>
      <vt:variant>
        <vt:i4>0</vt:i4>
      </vt:variant>
      <vt:variant>
        <vt:i4>5</vt:i4>
      </vt:variant>
      <vt:variant>
        <vt:lpwstr/>
      </vt:variant>
      <vt:variant>
        <vt:lpwstr>_Toc261952995</vt:lpwstr>
      </vt:variant>
      <vt:variant>
        <vt:i4>1245247</vt:i4>
      </vt:variant>
      <vt:variant>
        <vt:i4>470</vt:i4>
      </vt:variant>
      <vt:variant>
        <vt:i4>0</vt:i4>
      </vt:variant>
      <vt:variant>
        <vt:i4>5</vt:i4>
      </vt:variant>
      <vt:variant>
        <vt:lpwstr/>
      </vt:variant>
      <vt:variant>
        <vt:lpwstr>_Toc261952994</vt:lpwstr>
      </vt:variant>
      <vt:variant>
        <vt:i4>1245247</vt:i4>
      </vt:variant>
      <vt:variant>
        <vt:i4>464</vt:i4>
      </vt:variant>
      <vt:variant>
        <vt:i4>0</vt:i4>
      </vt:variant>
      <vt:variant>
        <vt:i4>5</vt:i4>
      </vt:variant>
      <vt:variant>
        <vt:lpwstr/>
      </vt:variant>
      <vt:variant>
        <vt:lpwstr>_Toc261952993</vt:lpwstr>
      </vt:variant>
      <vt:variant>
        <vt:i4>1245247</vt:i4>
      </vt:variant>
      <vt:variant>
        <vt:i4>458</vt:i4>
      </vt:variant>
      <vt:variant>
        <vt:i4>0</vt:i4>
      </vt:variant>
      <vt:variant>
        <vt:i4>5</vt:i4>
      </vt:variant>
      <vt:variant>
        <vt:lpwstr/>
      </vt:variant>
      <vt:variant>
        <vt:lpwstr>_Toc261952992</vt:lpwstr>
      </vt:variant>
      <vt:variant>
        <vt:i4>1245247</vt:i4>
      </vt:variant>
      <vt:variant>
        <vt:i4>452</vt:i4>
      </vt:variant>
      <vt:variant>
        <vt:i4>0</vt:i4>
      </vt:variant>
      <vt:variant>
        <vt:i4>5</vt:i4>
      </vt:variant>
      <vt:variant>
        <vt:lpwstr/>
      </vt:variant>
      <vt:variant>
        <vt:lpwstr>_Toc261952991</vt:lpwstr>
      </vt:variant>
      <vt:variant>
        <vt:i4>1245247</vt:i4>
      </vt:variant>
      <vt:variant>
        <vt:i4>446</vt:i4>
      </vt:variant>
      <vt:variant>
        <vt:i4>0</vt:i4>
      </vt:variant>
      <vt:variant>
        <vt:i4>5</vt:i4>
      </vt:variant>
      <vt:variant>
        <vt:lpwstr/>
      </vt:variant>
      <vt:variant>
        <vt:lpwstr>_Toc261952990</vt:lpwstr>
      </vt:variant>
      <vt:variant>
        <vt:i4>1179711</vt:i4>
      </vt:variant>
      <vt:variant>
        <vt:i4>440</vt:i4>
      </vt:variant>
      <vt:variant>
        <vt:i4>0</vt:i4>
      </vt:variant>
      <vt:variant>
        <vt:i4>5</vt:i4>
      </vt:variant>
      <vt:variant>
        <vt:lpwstr/>
      </vt:variant>
      <vt:variant>
        <vt:lpwstr>_Toc261952989</vt:lpwstr>
      </vt:variant>
      <vt:variant>
        <vt:i4>1179711</vt:i4>
      </vt:variant>
      <vt:variant>
        <vt:i4>434</vt:i4>
      </vt:variant>
      <vt:variant>
        <vt:i4>0</vt:i4>
      </vt:variant>
      <vt:variant>
        <vt:i4>5</vt:i4>
      </vt:variant>
      <vt:variant>
        <vt:lpwstr/>
      </vt:variant>
      <vt:variant>
        <vt:lpwstr>_Toc261952988</vt:lpwstr>
      </vt:variant>
      <vt:variant>
        <vt:i4>1179711</vt:i4>
      </vt:variant>
      <vt:variant>
        <vt:i4>428</vt:i4>
      </vt:variant>
      <vt:variant>
        <vt:i4>0</vt:i4>
      </vt:variant>
      <vt:variant>
        <vt:i4>5</vt:i4>
      </vt:variant>
      <vt:variant>
        <vt:lpwstr/>
      </vt:variant>
      <vt:variant>
        <vt:lpwstr>_Toc261952987</vt:lpwstr>
      </vt:variant>
      <vt:variant>
        <vt:i4>1179711</vt:i4>
      </vt:variant>
      <vt:variant>
        <vt:i4>422</vt:i4>
      </vt:variant>
      <vt:variant>
        <vt:i4>0</vt:i4>
      </vt:variant>
      <vt:variant>
        <vt:i4>5</vt:i4>
      </vt:variant>
      <vt:variant>
        <vt:lpwstr/>
      </vt:variant>
      <vt:variant>
        <vt:lpwstr>_Toc261952986</vt:lpwstr>
      </vt:variant>
      <vt:variant>
        <vt:i4>1179711</vt:i4>
      </vt:variant>
      <vt:variant>
        <vt:i4>416</vt:i4>
      </vt:variant>
      <vt:variant>
        <vt:i4>0</vt:i4>
      </vt:variant>
      <vt:variant>
        <vt:i4>5</vt:i4>
      </vt:variant>
      <vt:variant>
        <vt:lpwstr/>
      </vt:variant>
      <vt:variant>
        <vt:lpwstr>_Toc261952985</vt:lpwstr>
      </vt:variant>
      <vt:variant>
        <vt:i4>1179711</vt:i4>
      </vt:variant>
      <vt:variant>
        <vt:i4>410</vt:i4>
      </vt:variant>
      <vt:variant>
        <vt:i4>0</vt:i4>
      </vt:variant>
      <vt:variant>
        <vt:i4>5</vt:i4>
      </vt:variant>
      <vt:variant>
        <vt:lpwstr/>
      </vt:variant>
      <vt:variant>
        <vt:lpwstr>_Toc261952984</vt:lpwstr>
      </vt:variant>
      <vt:variant>
        <vt:i4>1179711</vt:i4>
      </vt:variant>
      <vt:variant>
        <vt:i4>404</vt:i4>
      </vt:variant>
      <vt:variant>
        <vt:i4>0</vt:i4>
      </vt:variant>
      <vt:variant>
        <vt:i4>5</vt:i4>
      </vt:variant>
      <vt:variant>
        <vt:lpwstr/>
      </vt:variant>
      <vt:variant>
        <vt:lpwstr>_Toc261952983</vt:lpwstr>
      </vt:variant>
      <vt:variant>
        <vt:i4>1179711</vt:i4>
      </vt:variant>
      <vt:variant>
        <vt:i4>398</vt:i4>
      </vt:variant>
      <vt:variant>
        <vt:i4>0</vt:i4>
      </vt:variant>
      <vt:variant>
        <vt:i4>5</vt:i4>
      </vt:variant>
      <vt:variant>
        <vt:lpwstr/>
      </vt:variant>
      <vt:variant>
        <vt:lpwstr>_Toc261952982</vt:lpwstr>
      </vt:variant>
      <vt:variant>
        <vt:i4>1179711</vt:i4>
      </vt:variant>
      <vt:variant>
        <vt:i4>392</vt:i4>
      </vt:variant>
      <vt:variant>
        <vt:i4>0</vt:i4>
      </vt:variant>
      <vt:variant>
        <vt:i4>5</vt:i4>
      </vt:variant>
      <vt:variant>
        <vt:lpwstr/>
      </vt:variant>
      <vt:variant>
        <vt:lpwstr>_Toc261952981</vt:lpwstr>
      </vt:variant>
      <vt:variant>
        <vt:i4>1179711</vt:i4>
      </vt:variant>
      <vt:variant>
        <vt:i4>386</vt:i4>
      </vt:variant>
      <vt:variant>
        <vt:i4>0</vt:i4>
      </vt:variant>
      <vt:variant>
        <vt:i4>5</vt:i4>
      </vt:variant>
      <vt:variant>
        <vt:lpwstr/>
      </vt:variant>
      <vt:variant>
        <vt:lpwstr>_Toc261952980</vt:lpwstr>
      </vt:variant>
      <vt:variant>
        <vt:i4>1900607</vt:i4>
      </vt:variant>
      <vt:variant>
        <vt:i4>380</vt:i4>
      </vt:variant>
      <vt:variant>
        <vt:i4>0</vt:i4>
      </vt:variant>
      <vt:variant>
        <vt:i4>5</vt:i4>
      </vt:variant>
      <vt:variant>
        <vt:lpwstr/>
      </vt:variant>
      <vt:variant>
        <vt:lpwstr>_Toc261952979</vt:lpwstr>
      </vt:variant>
      <vt:variant>
        <vt:i4>1900607</vt:i4>
      </vt:variant>
      <vt:variant>
        <vt:i4>374</vt:i4>
      </vt:variant>
      <vt:variant>
        <vt:i4>0</vt:i4>
      </vt:variant>
      <vt:variant>
        <vt:i4>5</vt:i4>
      </vt:variant>
      <vt:variant>
        <vt:lpwstr/>
      </vt:variant>
      <vt:variant>
        <vt:lpwstr>_Toc261952978</vt:lpwstr>
      </vt:variant>
      <vt:variant>
        <vt:i4>1900607</vt:i4>
      </vt:variant>
      <vt:variant>
        <vt:i4>368</vt:i4>
      </vt:variant>
      <vt:variant>
        <vt:i4>0</vt:i4>
      </vt:variant>
      <vt:variant>
        <vt:i4>5</vt:i4>
      </vt:variant>
      <vt:variant>
        <vt:lpwstr/>
      </vt:variant>
      <vt:variant>
        <vt:lpwstr>_Toc261952977</vt:lpwstr>
      </vt:variant>
      <vt:variant>
        <vt:i4>1900607</vt:i4>
      </vt:variant>
      <vt:variant>
        <vt:i4>362</vt:i4>
      </vt:variant>
      <vt:variant>
        <vt:i4>0</vt:i4>
      </vt:variant>
      <vt:variant>
        <vt:i4>5</vt:i4>
      </vt:variant>
      <vt:variant>
        <vt:lpwstr/>
      </vt:variant>
      <vt:variant>
        <vt:lpwstr>_Toc261952976</vt:lpwstr>
      </vt:variant>
      <vt:variant>
        <vt:i4>1900607</vt:i4>
      </vt:variant>
      <vt:variant>
        <vt:i4>356</vt:i4>
      </vt:variant>
      <vt:variant>
        <vt:i4>0</vt:i4>
      </vt:variant>
      <vt:variant>
        <vt:i4>5</vt:i4>
      </vt:variant>
      <vt:variant>
        <vt:lpwstr/>
      </vt:variant>
      <vt:variant>
        <vt:lpwstr>_Toc261952975</vt:lpwstr>
      </vt:variant>
      <vt:variant>
        <vt:i4>1900607</vt:i4>
      </vt:variant>
      <vt:variant>
        <vt:i4>350</vt:i4>
      </vt:variant>
      <vt:variant>
        <vt:i4>0</vt:i4>
      </vt:variant>
      <vt:variant>
        <vt:i4>5</vt:i4>
      </vt:variant>
      <vt:variant>
        <vt:lpwstr/>
      </vt:variant>
      <vt:variant>
        <vt:lpwstr>_Toc261952974</vt:lpwstr>
      </vt:variant>
      <vt:variant>
        <vt:i4>1900607</vt:i4>
      </vt:variant>
      <vt:variant>
        <vt:i4>344</vt:i4>
      </vt:variant>
      <vt:variant>
        <vt:i4>0</vt:i4>
      </vt:variant>
      <vt:variant>
        <vt:i4>5</vt:i4>
      </vt:variant>
      <vt:variant>
        <vt:lpwstr/>
      </vt:variant>
      <vt:variant>
        <vt:lpwstr>_Toc261952973</vt:lpwstr>
      </vt:variant>
      <vt:variant>
        <vt:i4>1900607</vt:i4>
      </vt:variant>
      <vt:variant>
        <vt:i4>338</vt:i4>
      </vt:variant>
      <vt:variant>
        <vt:i4>0</vt:i4>
      </vt:variant>
      <vt:variant>
        <vt:i4>5</vt:i4>
      </vt:variant>
      <vt:variant>
        <vt:lpwstr/>
      </vt:variant>
      <vt:variant>
        <vt:lpwstr>_Toc261952972</vt:lpwstr>
      </vt:variant>
      <vt:variant>
        <vt:i4>1900607</vt:i4>
      </vt:variant>
      <vt:variant>
        <vt:i4>332</vt:i4>
      </vt:variant>
      <vt:variant>
        <vt:i4>0</vt:i4>
      </vt:variant>
      <vt:variant>
        <vt:i4>5</vt:i4>
      </vt:variant>
      <vt:variant>
        <vt:lpwstr/>
      </vt:variant>
      <vt:variant>
        <vt:lpwstr>_Toc261952971</vt:lpwstr>
      </vt:variant>
      <vt:variant>
        <vt:i4>1900607</vt:i4>
      </vt:variant>
      <vt:variant>
        <vt:i4>326</vt:i4>
      </vt:variant>
      <vt:variant>
        <vt:i4>0</vt:i4>
      </vt:variant>
      <vt:variant>
        <vt:i4>5</vt:i4>
      </vt:variant>
      <vt:variant>
        <vt:lpwstr/>
      </vt:variant>
      <vt:variant>
        <vt:lpwstr>_Toc261952970</vt:lpwstr>
      </vt:variant>
      <vt:variant>
        <vt:i4>1835071</vt:i4>
      </vt:variant>
      <vt:variant>
        <vt:i4>320</vt:i4>
      </vt:variant>
      <vt:variant>
        <vt:i4>0</vt:i4>
      </vt:variant>
      <vt:variant>
        <vt:i4>5</vt:i4>
      </vt:variant>
      <vt:variant>
        <vt:lpwstr/>
      </vt:variant>
      <vt:variant>
        <vt:lpwstr>_Toc261952969</vt:lpwstr>
      </vt:variant>
      <vt:variant>
        <vt:i4>1835071</vt:i4>
      </vt:variant>
      <vt:variant>
        <vt:i4>314</vt:i4>
      </vt:variant>
      <vt:variant>
        <vt:i4>0</vt:i4>
      </vt:variant>
      <vt:variant>
        <vt:i4>5</vt:i4>
      </vt:variant>
      <vt:variant>
        <vt:lpwstr/>
      </vt:variant>
      <vt:variant>
        <vt:lpwstr>_Toc261952968</vt:lpwstr>
      </vt:variant>
      <vt:variant>
        <vt:i4>1835071</vt:i4>
      </vt:variant>
      <vt:variant>
        <vt:i4>308</vt:i4>
      </vt:variant>
      <vt:variant>
        <vt:i4>0</vt:i4>
      </vt:variant>
      <vt:variant>
        <vt:i4>5</vt:i4>
      </vt:variant>
      <vt:variant>
        <vt:lpwstr/>
      </vt:variant>
      <vt:variant>
        <vt:lpwstr>_Toc261952967</vt:lpwstr>
      </vt:variant>
      <vt:variant>
        <vt:i4>1835071</vt:i4>
      </vt:variant>
      <vt:variant>
        <vt:i4>302</vt:i4>
      </vt:variant>
      <vt:variant>
        <vt:i4>0</vt:i4>
      </vt:variant>
      <vt:variant>
        <vt:i4>5</vt:i4>
      </vt:variant>
      <vt:variant>
        <vt:lpwstr/>
      </vt:variant>
      <vt:variant>
        <vt:lpwstr>_Toc261952966</vt:lpwstr>
      </vt:variant>
      <vt:variant>
        <vt:i4>1835071</vt:i4>
      </vt:variant>
      <vt:variant>
        <vt:i4>296</vt:i4>
      </vt:variant>
      <vt:variant>
        <vt:i4>0</vt:i4>
      </vt:variant>
      <vt:variant>
        <vt:i4>5</vt:i4>
      </vt:variant>
      <vt:variant>
        <vt:lpwstr/>
      </vt:variant>
      <vt:variant>
        <vt:lpwstr>_Toc261952965</vt:lpwstr>
      </vt:variant>
      <vt:variant>
        <vt:i4>1835071</vt:i4>
      </vt:variant>
      <vt:variant>
        <vt:i4>290</vt:i4>
      </vt:variant>
      <vt:variant>
        <vt:i4>0</vt:i4>
      </vt:variant>
      <vt:variant>
        <vt:i4>5</vt:i4>
      </vt:variant>
      <vt:variant>
        <vt:lpwstr/>
      </vt:variant>
      <vt:variant>
        <vt:lpwstr>_Toc261952964</vt:lpwstr>
      </vt:variant>
      <vt:variant>
        <vt:i4>1835071</vt:i4>
      </vt:variant>
      <vt:variant>
        <vt:i4>284</vt:i4>
      </vt:variant>
      <vt:variant>
        <vt:i4>0</vt:i4>
      </vt:variant>
      <vt:variant>
        <vt:i4>5</vt:i4>
      </vt:variant>
      <vt:variant>
        <vt:lpwstr/>
      </vt:variant>
      <vt:variant>
        <vt:lpwstr>_Toc261952963</vt:lpwstr>
      </vt:variant>
      <vt:variant>
        <vt:i4>1835071</vt:i4>
      </vt:variant>
      <vt:variant>
        <vt:i4>278</vt:i4>
      </vt:variant>
      <vt:variant>
        <vt:i4>0</vt:i4>
      </vt:variant>
      <vt:variant>
        <vt:i4>5</vt:i4>
      </vt:variant>
      <vt:variant>
        <vt:lpwstr/>
      </vt:variant>
      <vt:variant>
        <vt:lpwstr>_Toc261952962</vt:lpwstr>
      </vt:variant>
      <vt:variant>
        <vt:i4>1835071</vt:i4>
      </vt:variant>
      <vt:variant>
        <vt:i4>272</vt:i4>
      </vt:variant>
      <vt:variant>
        <vt:i4>0</vt:i4>
      </vt:variant>
      <vt:variant>
        <vt:i4>5</vt:i4>
      </vt:variant>
      <vt:variant>
        <vt:lpwstr/>
      </vt:variant>
      <vt:variant>
        <vt:lpwstr>_Toc261952961</vt:lpwstr>
      </vt:variant>
      <vt:variant>
        <vt:i4>1835071</vt:i4>
      </vt:variant>
      <vt:variant>
        <vt:i4>266</vt:i4>
      </vt:variant>
      <vt:variant>
        <vt:i4>0</vt:i4>
      </vt:variant>
      <vt:variant>
        <vt:i4>5</vt:i4>
      </vt:variant>
      <vt:variant>
        <vt:lpwstr/>
      </vt:variant>
      <vt:variant>
        <vt:lpwstr>_Toc261952960</vt:lpwstr>
      </vt:variant>
      <vt:variant>
        <vt:i4>2031679</vt:i4>
      </vt:variant>
      <vt:variant>
        <vt:i4>260</vt:i4>
      </vt:variant>
      <vt:variant>
        <vt:i4>0</vt:i4>
      </vt:variant>
      <vt:variant>
        <vt:i4>5</vt:i4>
      </vt:variant>
      <vt:variant>
        <vt:lpwstr/>
      </vt:variant>
      <vt:variant>
        <vt:lpwstr>_Toc261952959</vt:lpwstr>
      </vt:variant>
      <vt:variant>
        <vt:i4>2031679</vt:i4>
      </vt:variant>
      <vt:variant>
        <vt:i4>254</vt:i4>
      </vt:variant>
      <vt:variant>
        <vt:i4>0</vt:i4>
      </vt:variant>
      <vt:variant>
        <vt:i4>5</vt:i4>
      </vt:variant>
      <vt:variant>
        <vt:lpwstr/>
      </vt:variant>
      <vt:variant>
        <vt:lpwstr>_Toc261952958</vt:lpwstr>
      </vt:variant>
      <vt:variant>
        <vt:i4>2031679</vt:i4>
      </vt:variant>
      <vt:variant>
        <vt:i4>248</vt:i4>
      </vt:variant>
      <vt:variant>
        <vt:i4>0</vt:i4>
      </vt:variant>
      <vt:variant>
        <vt:i4>5</vt:i4>
      </vt:variant>
      <vt:variant>
        <vt:lpwstr/>
      </vt:variant>
      <vt:variant>
        <vt:lpwstr>_Toc261952957</vt:lpwstr>
      </vt:variant>
      <vt:variant>
        <vt:i4>2031679</vt:i4>
      </vt:variant>
      <vt:variant>
        <vt:i4>242</vt:i4>
      </vt:variant>
      <vt:variant>
        <vt:i4>0</vt:i4>
      </vt:variant>
      <vt:variant>
        <vt:i4>5</vt:i4>
      </vt:variant>
      <vt:variant>
        <vt:lpwstr/>
      </vt:variant>
      <vt:variant>
        <vt:lpwstr>_Toc261952956</vt:lpwstr>
      </vt:variant>
      <vt:variant>
        <vt:i4>2031679</vt:i4>
      </vt:variant>
      <vt:variant>
        <vt:i4>236</vt:i4>
      </vt:variant>
      <vt:variant>
        <vt:i4>0</vt:i4>
      </vt:variant>
      <vt:variant>
        <vt:i4>5</vt:i4>
      </vt:variant>
      <vt:variant>
        <vt:lpwstr/>
      </vt:variant>
      <vt:variant>
        <vt:lpwstr>_Toc261952955</vt:lpwstr>
      </vt:variant>
      <vt:variant>
        <vt:i4>2031679</vt:i4>
      </vt:variant>
      <vt:variant>
        <vt:i4>230</vt:i4>
      </vt:variant>
      <vt:variant>
        <vt:i4>0</vt:i4>
      </vt:variant>
      <vt:variant>
        <vt:i4>5</vt:i4>
      </vt:variant>
      <vt:variant>
        <vt:lpwstr/>
      </vt:variant>
      <vt:variant>
        <vt:lpwstr>_Toc261952954</vt:lpwstr>
      </vt:variant>
      <vt:variant>
        <vt:i4>2031679</vt:i4>
      </vt:variant>
      <vt:variant>
        <vt:i4>224</vt:i4>
      </vt:variant>
      <vt:variant>
        <vt:i4>0</vt:i4>
      </vt:variant>
      <vt:variant>
        <vt:i4>5</vt:i4>
      </vt:variant>
      <vt:variant>
        <vt:lpwstr/>
      </vt:variant>
      <vt:variant>
        <vt:lpwstr>_Toc261952953</vt:lpwstr>
      </vt:variant>
      <vt:variant>
        <vt:i4>2031679</vt:i4>
      </vt:variant>
      <vt:variant>
        <vt:i4>218</vt:i4>
      </vt:variant>
      <vt:variant>
        <vt:i4>0</vt:i4>
      </vt:variant>
      <vt:variant>
        <vt:i4>5</vt:i4>
      </vt:variant>
      <vt:variant>
        <vt:lpwstr/>
      </vt:variant>
      <vt:variant>
        <vt:lpwstr>_Toc261952952</vt:lpwstr>
      </vt:variant>
      <vt:variant>
        <vt:i4>2031679</vt:i4>
      </vt:variant>
      <vt:variant>
        <vt:i4>212</vt:i4>
      </vt:variant>
      <vt:variant>
        <vt:i4>0</vt:i4>
      </vt:variant>
      <vt:variant>
        <vt:i4>5</vt:i4>
      </vt:variant>
      <vt:variant>
        <vt:lpwstr/>
      </vt:variant>
      <vt:variant>
        <vt:lpwstr>_Toc261952951</vt:lpwstr>
      </vt:variant>
      <vt:variant>
        <vt:i4>2031679</vt:i4>
      </vt:variant>
      <vt:variant>
        <vt:i4>206</vt:i4>
      </vt:variant>
      <vt:variant>
        <vt:i4>0</vt:i4>
      </vt:variant>
      <vt:variant>
        <vt:i4>5</vt:i4>
      </vt:variant>
      <vt:variant>
        <vt:lpwstr/>
      </vt:variant>
      <vt:variant>
        <vt:lpwstr>_Toc261952950</vt:lpwstr>
      </vt:variant>
      <vt:variant>
        <vt:i4>1966143</vt:i4>
      </vt:variant>
      <vt:variant>
        <vt:i4>200</vt:i4>
      </vt:variant>
      <vt:variant>
        <vt:i4>0</vt:i4>
      </vt:variant>
      <vt:variant>
        <vt:i4>5</vt:i4>
      </vt:variant>
      <vt:variant>
        <vt:lpwstr/>
      </vt:variant>
      <vt:variant>
        <vt:lpwstr>_Toc261952949</vt:lpwstr>
      </vt:variant>
      <vt:variant>
        <vt:i4>1966143</vt:i4>
      </vt:variant>
      <vt:variant>
        <vt:i4>194</vt:i4>
      </vt:variant>
      <vt:variant>
        <vt:i4>0</vt:i4>
      </vt:variant>
      <vt:variant>
        <vt:i4>5</vt:i4>
      </vt:variant>
      <vt:variant>
        <vt:lpwstr/>
      </vt:variant>
      <vt:variant>
        <vt:lpwstr>_Toc261952948</vt:lpwstr>
      </vt:variant>
      <vt:variant>
        <vt:i4>1966143</vt:i4>
      </vt:variant>
      <vt:variant>
        <vt:i4>188</vt:i4>
      </vt:variant>
      <vt:variant>
        <vt:i4>0</vt:i4>
      </vt:variant>
      <vt:variant>
        <vt:i4>5</vt:i4>
      </vt:variant>
      <vt:variant>
        <vt:lpwstr/>
      </vt:variant>
      <vt:variant>
        <vt:lpwstr>_Toc261952947</vt:lpwstr>
      </vt:variant>
      <vt:variant>
        <vt:i4>1966143</vt:i4>
      </vt:variant>
      <vt:variant>
        <vt:i4>182</vt:i4>
      </vt:variant>
      <vt:variant>
        <vt:i4>0</vt:i4>
      </vt:variant>
      <vt:variant>
        <vt:i4>5</vt:i4>
      </vt:variant>
      <vt:variant>
        <vt:lpwstr/>
      </vt:variant>
      <vt:variant>
        <vt:lpwstr>_Toc261952946</vt:lpwstr>
      </vt:variant>
      <vt:variant>
        <vt:i4>1966143</vt:i4>
      </vt:variant>
      <vt:variant>
        <vt:i4>176</vt:i4>
      </vt:variant>
      <vt:variant>
        <vt:i4>0</vt:i4>
      </vt:variant>
      <vt:variant>
        <vt:i4>5</vt:i4>
      </vt:variant>
      <vt:variant>
        <vt:lpwstr/>
      </vt:variant>
      <vt:variant>
        <vt:lpwstr>_Toc261952945</vt:lpwstr>
      </vt:variant>
      <vt:variant>
        <vt:i4>1966143</vt:i4>
      </vt:variant>
      <vt:variant>
        <vt:i4>170</vt:i4>
      </vt:variant>
      <vt:variant>
        <vt:i4>0</vt:i4>
      </vt:variant>
      <vt:variant>
        <vt:i4>5</vt:i4>
      </vt:variant>
      <vt:variant>
        <vt:lpwstr/>
      </vt:variant>
      <vt:variant>
        <vt:lpwstr>_Toc261952944</vt:lpwstr>
      </vt:variant>
      <vt:variant>
        <vt:i4>1966143</vt:i4>
      </vt:variant>
      <vt:variant>
        <vt:i4>164</vt:i4>
      </vt:variant>
      <vt:variant>
        <vt:i4>0</vt:i4>
      </vt:variant>
      <vt:variant>
        <vt:i4>5</vt:i4>
      </vt:variant>
      <vt:variant>
        <vt:lpwstr/>
      </vt:variant>
      <vt:variant>
        <vt:lpwstr>_Toc261952943</vt:lpwstr>
      </vt:variant>
      <vt:variant>
        <vt:i4>1966143</vt:i4>
      </vt:variant>
      <vt:variant>
        <vt:i4>158</vt:i4>
      </vt:variant>
      <vt:variant>
        <vt:i4>0</vt:i4>
      </vt:variant>
      <vt:variant>
        <vt:i4>5</vt:i4>
      </vt:variant>
      <vt:variant>
        <vt:lpwstr/>
      </vt:variant>
      <vt:variant>
        <vt:lpwstr>_Toc261952942</vt:lpwstr>
      </vt:variant>
      <vt:variant>
        <vt:i4>1966143</vt:i4>
      </vt:variant>
      <vt:variant>
        <vt:i4>152</vt:i4>
      </vt:variant>
      <vt:variant>
        <vt:i4>0</vt:i4>
      </vt:variant>
      <vt:variant>
        <vt:i4>5</vt:i4>
      </vt:variant>
      <vt:variant>
        <vt:lpwstr/>
      </vt:variant>
      <vt:variant>
        <vt:lpwstr>_Toc261952941</vt:lpwstr>
      </vt:variant>
      <vt:variant>
        <vt:i4>1966143</vt:i4>
      </vt:variant>
      <vt:variant>
        <vt:i4>146</vt:i4>
      </vt:variant>
      <vt:variant>
        <vt:i4>0</vt:i4>
      </vt:variant>
      <vt:variant>
        <vt:i4>5</vt:i4>
      </vt:variant>
      <vt:variant>
        <vt:lpwstr/>
      </vt:variant>
      <vt:variant>
        <vt:lpwstr>_Toc261952940</vt:lpwstr>
      </vt:variant>
      <vt:variant>
        <vt:i4>1638463</vt:i4>
      </vt:variant>
      <vt:variant>
        <vt:i4>140</vt:i4>
      </vt:variant>
      <vt:variant>
        <vt:i4>0</vt:i4>
      </vt:variant>
      <vt:variant>
        <vt:i4>5</vt:i4>
      </vt:variant>
      <vt:variant>
        <vt:lpwstr/>
      </vt:variant>
      <vt:variant>
        <vt:lpwstr>_Toc261952939</vt:lpwstr>
      </vt:variant>
      <vt:variant>
        <vt:i4>1638463</vt:i4>
      </vt:variant>
      <vt:variant>
        <vt:i4>134</vt:i4>
      </vt:variant>
      <vt:variant>
        <vt:i4>0</vt:i4>
      </vt:variant>
      <vt:variant>
        <vt:i4>5</vt:i4>
      </vt:variant>
      <vt:variant>
        <vt:lpwstr/>
      </vt:variant>
      <vt:variant>
        <vt:lpwstr>_Toc261952938</vt:lpwstr>
      </vt:variant>
      <vt:variant>
        <vt:i4>1638463</vt:i4>
      </vt:variant>
      <vt:variant>
        <vt:i4>128</vt:i4>
      </vt:variant>
      <vt:variant>
        <vt:i4>0</vt:i4>
      </vt:variant>
      <vt:variant>
        <vt:i4>5</vt:i4>
      </vt:variant>
      <vt:variant>
        <vt:lpwstr/>
      </vt:variant>
      <vt:variant>
        <vt:lpwstr>_Toc261952937</vt:lpwstr>
      </vt:variant>
      <vt:variant>
        <vt:i4>1638463</vt:i4>
      </vt:variant>
      <vt:variant>
        <vt:i4>122</vt:i4>
      </vt:variant>
      <vt:variant>
        <vt:i4>0</vt:i4>
      </vt:variant>
      <vt:variant>
        <vt:i4>5</vt:i4>
      </vt:variant>
      <vt:variant>
        <vt:lpwstr/>
      </vt:variant>
      <vt:variant>
        <vt:lpwstr>_Toc261952936</vt:lpwstr>
      </vt:variant>
      <vt:variant>
        <vt:i4>1638463</vt:i4>
      </vt:variant>
      <vt:variant>
        <vt:i4>116</vt:i4>
      </vt:variant>
      <vt:variant>
        <vt:i4>0</vt:i4>
      </vt:variant>
      <vt:variant>
        <vt:i4>5</vt:i4>
      </vt:variant>
      <vt:variant>
        <vt:lpwstr/>
      </vt:variant>
      <vt:variant>
        <vt:lpwstr>_Toc261952935</vt:lpwstr>
      </vt:variant>
      <vt:variant>
        <vt:i4>1638463</vt:i4>
      </vt:variant>
      <vt:variant>
        <vt:i4>110</vt:i4>
      </vt:variant>
      <vt:variant>
        <vt:i4>0</vt:i4>
      </vt:variant>
      <vt:variant>
        <vt:i4>5</vt:i4>
      </vt:variant>
      <vt:variant>
        <vt:lpwstr/>
      </vt:variant>
      <vt:variant>
        <vt:lpwstr>_Toc261952934</vt:lpwstr>
      </vt:variant>
      <vt:variant>
        <vt:i4>1638463</vt:i4>
      </vt:variant>
      <vt:variant>
        <vt:i4>104</vt:i4>
      </vt:variant>
      <vt:variant>
        <vt:i4>0</vt:i4>
      </vt:variant>
      <vt:variant>
        <vt:i4>5</vt:i4>
      </vt:variant>
      <vt:variant>
        <vt:lpwstr/>
      </vt:variant>
      <vt:variant>
        <vt:lpwstr>_Toc261952933</vt:lpwstr>
      </vt:variant>
      <vt:variant>
        <vt:i4>1638463</vt:i4>
      </vt:variant>
      <vt:variant>
        <vt:i4>98</vt:i4>
      </vt:variant>
      <vt:variant>
        <vt:i4>0</vt:i4>
      </vt:variant>
      <vt:variant>
        <vt:i4>5</vt:i4>
      </vt:variant>
      <vt:variant>
        <vt:lpwstr/>
      </vt:variant>
      <vt:variant>
        <vt:lpwstr>_Toc261952932</vt:lpwstr>
      </vt:variant>
      <vt:variant>
        <vt:i4>1638463</vt:i4>
      </vt:variant>
      <vt:variant>
        <vt:i4>92</vt:i4>
      </vt:variant>
      <vt:variant>
        <vt:i4>0</vt:i4>
      </vt:variant>
      <vt:variant>
        <vt:i4>5</vt:i4>
      </vt:variant>
      <vt:variant>
        <vt:lpwstr/>
      </vt:variant>
      <vt:variant>
        <vt:lpwstr>_Toc261952931</vt:lpwstr>
      </vt:variant>
      <vt:variant>
        <vt:i4>1638463</vt:i4>
      </vt:variant>
      <vt:variant>
        <vt:i4>86</vt:i4>
      </vt:variant>
      <vt:variant>
        <vt:i4>0</vt:i4>
      </vt:variant>
      <vt:variant>
        <vt:i4>5</vt:i4>
      </vt:variant>
      <vt:variant>
        <vt:lpwstr/>
      </vt:variant>
      <vt:variant>
        <vt:lpwstr>_Toc261952930</vt:lpwstr>
      </vt:variant>
      <vt:variant>
        <vt:i4>1572927</vt:i4>
      </vt:variant>
      <vt:variant>
        <vt:i4>80</vt:i4>
      </vt:variant>
      <vt:variant>
        <vt:i4>0</vt:i4>
      </vt:variant>
      <vt:variant>
        <vt:i4>5</vt:i4>
      </vt:variant>
      <vt:variant>
        <vt:lpwstr/>
      </vt:variant>
      <vt:variant>
        <vt:lpwstr>_Toc261952929</vt:lpwstr>
      </vt:variant>
      <vt:variant>
        <vt:i4>1572927</vt:i4>
      </vt:variant>
      <vt:variant>
        <vt:i4>74</vt:i4>
      </vt:variant>
      <vt:variant>
        <vt:i4>0</vt:i4>
      </vt:variant>
      <vt:variant>
        <vt:i4>5</vt:i4>
      </vt:variant>
      <vt:variant>
        <vt:lpwstr/>
      </vt:variant>
      <vt:variant>
        <vt:lpwstr>_Toc261952928</vt:lpwstr>
      </vt:variant>
      <vt:variant>
        <vt:i4>1572927</vt:i4>
      </vt:variant>
      <vt:variant>
        <vt:i4>68</vt:i4>
      </vt:variant>
      <vt:variant>
        <vt:i4>0</vt:i4>
      </vt:variant>
      <vt:variant>
        <vt:i4>5</vt:i4>
      </vt:variant>
      <vt:variant>
        <vt:lpwstr/>
      </vt:variant>
      <vt:variant>
        <vt:lpwstr>_Toc261952927</vt:lpwstr>
      </vt:variant>
      <vt:variant>
        <vt:i4>1572927</vt:i4>
      </vt:variant>
      <vt:variant>
        <vt:i4>62</vt:i4>
      </vt:variant>
      <vt:variant>
        <vt:i4>0</vt:i4>
      </vt:variant>
      <vt:variant>
        <vt:i4>5</vt:i4>
      </vt:variant>
      <vt:variant>
        <vt:lpwstr/>
      </vt:variant>
      <vt:variant>
        <vt:lpwstr>_Toc261952926</vt:lpwstr>
      </vt:variant>
      <vt:variant>
        <vt:i4>1572927</vt:i4>
      </vt:variant>
      <vt:variant>
        <vt:i4>56</vt:i4>
      </vt:variant>
      <vt:variant>
        <vt:i4>0</vt:i4>
      </vt:variant>
      <vt:variant>
        <vt:i4>5</vt:i4>
      </vt:variant>
      <vt:variant>
        <vt:lpwstr/>
      </vt:variant>
      <vt:variant>
        <vt:lpwstr>_Toc261952925</vt:lpwstr>
      </vt:variant>
      <vt:variant>
        <vt:i4>1572927</vt:i4>
      </vt:variant>
      <vt:variant>
        <vt:i4>50</vt:i4>
      </vt:variant>
      <vt:variant>
        <vt:i4>0</vt:i4>
      </vt:variant>
      <vt:variant>
        <vt:i4>5</vt:i4>
      </vt:variant>
      <vt:variant>
        <vt:lpwstr/>
      </vt:variant>
      <vt:variant>
        <vt:lpwstr>_Toc261952924</vt:lpwstr>
      </vt:variant>
      <vt:variant>
        <vt:i4>1572927</vt:i4>
      </vt:variant>
      <vt:variant>
        <vt:i4>44</vt:i4>
      </vt:variant>
      <vt:variant>
        <vt:i4>0</vt:i4>
      </vt:variant>
      <vt:variant>
        <vt:i4>5</vt:i4>
      </vt:variant>
      <vt:variant>
        <vt:lpwstr/>
      </vt:variant>
      <vt:variant>
        <vt:lpwstr>_Toc261952923</vt:lpwstr>
      </vt:variant>
      <vt:variant>
        <vt:i4>1572927</vt:i4>
      </vt:variant>
      <vt:variant>
        <vt:i4>38</vt:i4>
      </vt:variant>
      <vt:variant>
        <vt:i4>0</vt:i4>
      </vt:variant>
      <vt:variant>
        <vt:i4>5</vt:i4>
      </vt:variant>
      <vt:variant>
        <vt:lpwstr/>
      </vt:variant>
      <vt:variant>
        <vt:lpwstr>_Toc261952922</vt:lpwstr>
      </vt:variant>
      <vt:variant>
        <vt:i4>1572927</vt:i4>
      </vt:variant>
      <vt:variant>
        <vt:i4>32</vt:i4>
      </vt:variant>
      <vt:variant>
        <vt:i4>0</vt:i4>
      </vt:variant>
      <vt:variant>
        <vt:i4>5</vt:i4>
      </vt:variant>
      <vt:variant>
        <vt:lpwstr/>
      </vt:variant>
      <vt:variant>
        <vt:lpwstr>_Toc261952921</vt:lpwstr>
      </vt:variant>
      <vt:variant>
        <vt:i4>1572927</vt:i4>
      </vt:variant>
      <vt:variant>
        <vt:i4>26</vt:i4>
      </vt:variant>
      <vt:variant>
        <vt:i4>0</vt:i4>
      </vt:variant>
      <vt:variant>
        <vt:i4>5</vt:i4>
      </vt:variant>
      <vt:variant>
        <vt:lpwstr/>
      </vt:variant>
      <vt:variant>
        <vt:lpwstr>_Toc261952920</vt:lpwstr>
      </vt:variant>
      <vt:variant>
        <vt:i4>1769535</vt:i4>
      </vt:variant>
      <vt:variant>
        <vt:i4>20</vt:i4>
      </vt:variant>
      <vt:variant>
        <vt:i4>0</vt:i4>
      </vt:variant>
      <vt:variant>
        <vt:i4>5</vt:i4>
      </vt:variant>
      <vt:variant>
        <vt:lpwstr/>
      </vt:variant>
      <vt:variant>
        <vt:lpwstr>_Toc261952919</vt:lpwstr>
      </vt:variant>
      <vt:variant>
        <vt:i4>1769535</vt:i4>
      </vt:variant>
      <vt:variant>
        <vt:i4>14</vt:i4>
      </vt:variant>
      <vt:variant>
        <vt:i4>0</vt:i4>
      </vt:variant>
      <vt:variant>
        <vt:i4>5</vt:i4>
      </vt:variant>
      <vt:variant>
        <vt:lpwstr/>
      </vt:variant>
      <vt:variant>
        <vt:lpwstr>_Toc261952918</vt:lpwstr>
      </vt:variant>
      <vt:variant>
        <vt:i4>1769535</vt:i4>
      </vt:variant>
      <vt:variant>
        <vt:i4>8</vt:i4>
      </vt:variant>
      <vt:variant>
        <vt:i4>0</vt:i4>
      </vt:variant>
      <vt:variant>
        <vt:i4>5</vt:i4>
      </vt:variant>
      <vt:variant>
        <vt:lpwstr/>
      </vt:variant>
      <vt:variant>
        <vt:lpwstr>_Toc261952917</vt:lpwstr>
      </vt:variant>
      <vt:variant>
        <vt:i4>1769535</vt:i4>
      </vt:variant>
      <vt:variant>
        <vt:i4>2</vt:i4>
      </vt:variant>
      <vt:variant>
        <vt:i4>0</vt:i4>
      </vt:variant>
      <vt:variant>
        <vt:i4>5</vt:i4>
      </vt:variant>
      <vt:variant>
        <vt:lpwstr/>
      </vt:variant>
      <vt:variant>
        <vt:lpwstr>_Toc261952916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Overskrift 1 Times New Roman</dc:title>
  <dc:creator>Knut-Henning Øvermo</dc:creator>
  <cp:lastModifiedBy>Liv Janne Klepsvik</cp:lastModifiedBy>
  <cp:revision>2</cp:revision>
  <cp:lastPrinted>2011-10-28T08:25:00Z</cp:lastPrinted>
  <dcterms:created xsi:type="dcterms:W3CDTF">2020-02-28T10:11:00Z</dcterms:created>
  <dcterms:modified xsi:type="dcterms:W3CDTF">2020-02-28T10:11:00Z</dcterms:modified>
</cp:coreProperties>
</file>